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6850095" w14:textId="45C0B6CA" w:rsidR="00211298" w:rsidRDefault="00211298" w:rsidP="00211298">
      <w:pPr>
        <w:rPr>
          <w:rFonts w:ascii="Arial" w:hAnsi="Arial" w:cs="Arial"/>
          <w:sz w:val="40"/>
          <w:szCs w:val="40"/>
        </w:rPr>
      </w:pPr>
      <w:r>
        <w:rPr>
          <w:noProof/>
          <w:lang w:val="fr-CH" w:eastAsia="fr-CH"/>
        </w:rPr>
        <w:drawing>
          <wp:anchor distT="0" distB="0" distL="114300" distR="114300" simplePos="0" relativeHeight="251663360" behindDoc="1" locked="0" layoutInCell="1" allowOverlap="1" wp14:anchorId="20C8A742" wp14:editId="11566A8B">
            <wp:simplePos x="0" y="0"/>
            <wp:positionH relativeFrom="page">
              <wp:posOffset>11430</wp:posOffset>
            </wp:positionH>
            <wp:positionV relativeFrom="paragraph">
              <wp:posOffset>-882650</wp:posOffset>
            </wp:positionV>
            <wp:extent cx="7790420" cy="10696575"/>
            <wp:effectExtent l="0" t="0" r="1270" b="0"/>
            <wp:wrapNone/>
            <wp:docPr id="1" name="Image 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rotWithShape="1">
                    <a:blip r:embed="rId9" cstate="email">
                      <a:extLst>
                        <a:ext uri="{28A0092B-C50C-407E-A947-70E740481C1C}">
                          <a14:useLocalDpi xmlns:a14="http://schemas.microsoft.com/office/drawing/2010/main"/>
                        </a:ext>
                      </a:extLst>
                    </a:blip>
                    <a:srcRect/>
                    <a:stretch/>
                  </pic:blipFill>
                  <pic:spPr bwMode="auto">
                    <a:xfrm>
                      <a:off x="0" y="0"/>
                      <a:ext cx="7790420" cy="106965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7743430" w14:textId="3BE615A5" w:rsidR="00211298" w:rsidRDefault="00211298" w:rsidP="00211298">
      <w:pPr>
        <w:rPr>
          <w:rFonts w:ascii="Arial" w:hAnsi="Arial" w:cs="Arial"/>
          <w:sz w:val="40"/>
          <w:szCs w:val="40"/>
        </w:rPr>
      </w:pPr>
    </w:p>
    <w:p w14:paraId="3002EA08" w14:textId="443E13C8" w:rsidR="00211298" w:rsidRDefault="00211298" w:rsidP="00211298">
      <w:pPr>
        <w:rPr>
          <w:rFonts w:ascii="Arial" w:hAnsi="Arial" w:cs="Arial"/>
          <w:sz w:val="40"/>
          <w:szCs w:val="40"/>
        </w:rPr>
      </w:pPr>
    </w:p>
    <w:p w14:paraId="7AD91184" w14:textId="351650F1" w:rsidR="00211298" w:rsidRDefault="00211298" w:rsidP="00211298">
      <w:pPr>
        <w:rPr>
          <w:rFonts w:ascii="Arial" w:hAnsi="Arial" w:cs="Arial"/>
          <w:sz w:val="40"/>
          <w:szCs w:val="40"/>
        </w:rPr>
      </w:pPr>
    </w:p>
    <w:p w14:paraId="7481E245" w14:textId="184C7393" w:rsidR="00211298" w:rsidRDefault="00211298" w:rsidP="00211298">
      <w:pPr>
        <w:rPr>
          <w:rFonts w:ascii="Arial" w:hAnsi="Arial" w:cs="Arial"/>
          <w:sz w:val="40"/>
          <w:szCs w:val="40"/>
        </w:rPr>
      </w:pPr>
    </w:p>
    <w:p w14:paraId="35D271DE" w14:textId="7ADC1044" w:rsidR="00211298" w:rsidRDefault="00211298" w:rsidP="00211298">
      <w:pPr>
        <w:rPr>
          <w:rFonts w:ascii="Arial" w:hAnsi="Arial" w:cs="Arial"/>
          <w:sz w:val="40"/>
          <w:szCs w:val="40"/>
        </w:rPr>
      </w:pPr>
    </w:p>
    <w:p w14:paraId="656734C7" w14:textId="269B016A" w:rsidR="00211298" w:rsidRDefault="00211298" w:rsidP="00211298">
      <w:pPr>
        <w:rPr>
          <w:rFonts w:ascii="Arial" w:hAnsi="Arial" w:cs="Arial"/>
          <w:sz w:val="40"/>
          <w:szCs w:val="40"/>
        </w:rPr>
      </w:pPr>
    </w:p>
    <w:p w14:paraId="43609C0C" w14:textId="4469EB8F" w:rsidR="00211298" w:rsidRDefault="00211298" w:rsidP="00211298">
      <w:pPr>
        <w:rPr>
          <w:rFonts w:ascii="Arial" w:hAnsi="Arial" w:cs="Arial"/>
          <w:sz w:val="40"/>
          <w:szCs w:val="40"/>
        </w:rPr>
      </w:pPr>
    </w:p>
    <w:p w14:paraId="6C4F4575" w14:textId="3E0931FE" w:rsidR="00211298" w:rsidRDefault="00211298" w:rsidP="00211298">
      <w:pPr>
        <w:rPr>
          <w:rFonts w:ascii="Arial" w:hAnsi="Arial" w:cs="Arial"/>
          <w:sz w:val="40"/>
          <w:szCs w:val="40"/>
        </w:rPr>
      </w:pPr>
    </w:p>
    <w:p w14:paraId="3828962F" w14:textId="04D93575" w:rsidR="00211298" w:rsidRDefault="00211298" w:rsidP="00211298">
      <w:pPr>
        <w:rPr>
          <w:rFonts w:ascii="Arial" w:hAnsi="Arial" w:cs="Arial"/>
          <w:sz w:val="40"/>
          <w:szCs w:val="40"/>
        </w:rPr>
      </w:pPr>
      <w:r>
        <w:rPr>
          <w:noProof/>
          <w:lang w:val="fr-CH" w:eastAsia="fr-CH"/>
        </w:rPr>
        <w:drawing>
          <wp:anchor distT="0" distB="0" distL="114300" distR="114300" simplePos="0" relativeHeight="251662336" behindDoc="0" locked="0" layoutInCell="1" allowOverlap="1" wp14:anchorId="0C52E4DF" wp14:editId="1BE48D2B">
            <wp:simplePos x="0" y="0"/>
            <wp:positionH relativeFrom="margin">
              <wp:align>center</wp:align>
            </wp:positionH>
            <wp:positionV relativeFrom="paragraph">
              <wp:posOffset>95250</wp:posOffset>
            </wp:positionV>
            <wp:extent cx="4074795" cy="2012315"/>
            <wp:effectExtent l="0" t="0" r="0" b="0"/>
            <wp:wrapSquare wrapText="bothSides"/>
            <wp:docPr id="7" name="Image 2"/>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10" cstate="email">
                      <a:extLst>
                        <a:ext uri="{28A0092B-C50C-407E-A947-70E740481C1C}">
                          <a14:useLocalDpi xmlns:a14="http://schemas.microsoft.com/office/drawing/2010/main"/>
                        </a:ext>
                      </a:extLst>
                    </a:blip>
                    <a:stretch>
                      <a:fillRect/>
                    </a:stretch>
                  </pic:blipFill>
                  <pic:spPr>
                    <a:xfrm>
                      <a:off x="0" y="0"/>
                      <a:ext cx="4074795" cy="2012315"/>
                    </a:xfrm>
                    <a:prstGeom prst="rect">
                      <a:avLst/>
                    </a:prstGeom>
                  </pic:spPr>
                </pic:pic>
              </a:graphicData>
            </a:graphic>
          </wp:anchor>
        </w:drawing>
      </w:r>
    </w:p>
    <w:p w14:paraId="08166C82" w14:textId="77777777" w:rsidR="00211298" w:rsidRDefault="00211298" w:rsidP="00211298">
      <w:pPr>
        <w:rPr>
          <w:rFonts w:ascii="Arial" w:hAnsi="Arial" w:cs="Arial"/>
          <w:sz w:val="40"/>
          <w:szCs w:val="40"/>
        </w:rPr>
      </w:pPr>
    </w:p>
    <w:p w14:paraId="5F4D6C20" w14:textId="77777777" w:rsidR="00211298" w:rsidRDefault="00211298" w:rsidP="00211298">
      <w:pPr>
        <w:rPr>
          <w:rFonts w:ascii="Arial" w:hAnsi="Arial" w:cs="Arial"/>
          <w:sz w:val="40"/>
          <w:szCs w:val="40"/>
        </w:rPr>
      </w:pPr>
    </w:p>
    <w:p w14:paraId="3839EA9B" w14:textId="77777777" w:rsidR="00211298" w:rsidRDefault="00211298" w:rsidP="00211298">
      <w:pPr>
        <w:rPr>
          <w:rFonts w:ascii="Arial" w:hAnsi="Arial" w:cs="Arial"/>
          <w:sz w:val="40"/>
          <w:szCs w:val="40"/>
          <w:lang w:val="en-GB"/>
        </w:rPr>
      </w:pPr>
    </w:p>
    <w:p w14:paraId="0AFEB85F" w14:textId="77777777" w:rsidR="00211298" w:rsidRDefault="00211298" w:rsidP="00211298">
      <w:pPr>
        <w:jc w:val="center"/>
        <w:rPr>
          <w:rFonts w:ascii="Arial" w:hAnsi="Arial" w:cs="Arial"/>
          <w:b/>
          <w:caps/>
          <w:color w:val="FFFFFF" w:themeColor="background1"/>
          <w:sz w:val="40"/>
          <w:szCs w:val="40"/>
          <w:lang w:val="fr-CH"/>
        </w:rPr>
      </w:pPr>
    </w:p>
    <w:p w14:paraId="6E00C769" w14:textId="77777777" w:rsidR="00211298" w:rsidRDefault="00211298" w:rsidP="00211298">
      <w:pPr>
        <w:jc w:val="center"/>
        <w:rPr>
          <w:rFonts w:ascii="Arial" w:hAnsi="Arial" w:cs="Arial"/>
          <w:b/>
          <w:caps/>
          <w:color w:val="FFFFFF" w:themeColor="background1"/>
          <w:sz w:val="40"/>
          <w:szCs w:val="40"/>
          <w:lang w:val="fr-CH"/>
        </w:rPr>
      </w:pPr>
    </w:p>
    <w:p w14:paraId="238C4C8F" w14:textId="77777777" w:rsidR="00211298" w:rsidRDefault="00211298" w:rsidP="00211298">
      <w:pPr>
        <w:jc w:val="center"/>
        <w:rPr>
          <w:rFonts w:ascii="Arial" w:hAnsi="Arial" w:cs="Arial"/>
          <w:b/>
          <w:caps/>
          <w:color w:val="FFFFFF" w:themeColor="background1"/>
          <w:sz w:val="40"/>
          <w:szCs w:val="40"/>
          <w:lang w:val="fr-CH"/>
        </w:rPr>
      </w:pPr>
    </w:p>
    <w:p w14:paraId="3DB1B676" w14:textId="77777777" w:rsidR="00211298" w:rsidRDefault="00211298" w:rsidP="00211298">
      <w:pPr>
        <w:jc w:val="center"/>
        <w:rPr>
          <w:rFonts w:ascii="Arial" w:hAnsi="Arial" w:cs="Arial"/>
          <w:b/>
          <w:caps/>
          <w:color w:val="FFFFFF" w:themeColor="background1"/>
          <w:sz w:val="40"/>
          <w:szCs w:val="40"/>
          <w:lang w:val="fr-CH"/>
        </w:rPr>
      </w:pPr>
    </w:p>
    <w:p w14:paraId="6B2A215D" w14:textId="77777777" w:rsidR="00211298" w:rsidRDefault="00211298" w:rsidP="00211298">
      <w:pPr>
        <w:jc w:val="center"/>
        <w:rPr>
          <w:rFonts w:ascii="Arial" w:hAnsi="Arial" w:cs="Arial"/>
          <w:b/>
          <w:caps/>
          <w:color w:val="FFFFFF" w:themeColor="background1"/>
          <w:sz w:val="40"/>
          <w:szCs w:val="40"/>
          <w:lang w:val="fr-CH"/>
        </w:rPr>
      </w:pPr>
    </w:p>
    <w:p w14:paraId="4E99323E" w14:textId="77777777" w:rsidR="00211298" w:rsidRDefault="00211298" w:rsidP="00211298">
      <w:pPr>
        <w:jc w:val="center"/>
        <w:rPr>
          <w:rFonts w:ascii="Arial" w:hAnsi="Arial" w:cs="Arial"/>
          <w:b/>
          <w:caps/>
          <w:color w:val="FFFFFF" w:themeColor="background1"/>
          <w:sz w:val="40"/>
          <w:szCs w:val="40"/>
          <w:lang w:val="fr-CH"/>
        </w:rPr>
      </w:pPr>
    </w:p>
    <w:p w14:paraId="5BD51EC1" w14:textId="77777777" w:rsidR="00211298" w:rsidRDefault="00211298" w:rsidP="00211298">
      <w:pPr>
        <w:jc w:val="center"/>
        <w:rPr>
          <w:rFonts w:ascii="Arial" w:hAnsi="Arial" w:cs="Arial"/>
          <w:b/>
          <w:caps/>
          <w:color w:val="FFFFFF" w:themeColor="background1"/>
          <w:sz w:val="40"/>
          <w:szCs w:val="40"/>
          <w:lang w:val="fr-CH"/>
        </w:rPr>
      </w:pPr>
    </w:p>
    <w:p w14:paraId="02CB4226" w14:textId="77777777" w:rsidR="00211298" w:rsidRDefault="00211298" w:rsidP="00211298">
      <w:pPr>
        <w:jc w:val="center"/>
        <w:rPr>
          <w:rFonts w:ascii="Arial" w:hAnsi="Arial" w:cs="Arial"/>
          <w:b/>
          <w:caps/>
          <w:color w:val="FFFFFF" w:themeColor="background1"/>
          <w:sz w:val="40"/>
          <w:szCs w:val="40"/>
          <w:lang w:val="fr-CH"/>
        </w:rPr>
      </w:pPr>
    </w:p>
    <w:p w14:paraId="20EA1420" w14:textId="613CE09D" w:rsidR="00211298" w:rsidRPr="00211298" w:rsidRDefault="00F12ACD" w:rsidP="00211298">
      <w:pPr>
        <w:jc w:val="center"/>
        <w:rPr>
          <w:rFonts w:ascii="Arial" w:hAnsi="Arial" w:cs="Arial"/>
          <w:b/>
          <w:caps/>
          <w:color w:val="FFFFFF" w:themeColor="background1"/>
          <w:sz w:val="40"/>
          <w:szCs w:val="40"/>
          <w:lang w:val="fr-CH"/>
        </w:rPr>
      </w:pPr>
      <w:r>
        <w:rPr>
          <w:rFonts w:ascii="Arial" w:hAnsi="Arial" w:cs="Arial"/>
          <w:b/>
          <w:caps/>
          <w:color w:val="FFFFFF" w:themeColor="background1"/>
          <w:sz w:val="40"/>
          <w:szCs w:val="40"/>
          <w:lang w:val="fr-CH"/>
        </w:rPr>
        <w:t>agri</w:t>
      </w:r>
      <w:r w:rsidR="00B92358">
        <w:rPr>
          <w:rFonts w:ascii="Arial" w:hAnsi="Arial" w:cs="Arial"/>
          <w:b/>
          <w:caps/>
          <w:color w:val="FFFFFF" w:themeColor="background1"/>
          <w:sz w:val="40"/>
          <w:szCs w:val="40"/>
          <w:lang w:val="fr-CH"/>
        </w:rPr>
        <w:t>culture</w:t>
      </w:r>
    </w:p>
    <w:p w14:paraId="4F12E4F8" w14:textId="04C6BBC8" w:rsidR="00211298" w:rsidRPr="00211298" w:rsidRDefault="00F12ACD" w:rsidP="00211298">
      <w:pPr>
        <w:jc w:val="center"/>
        <w:rPr>
          <w:rFonts w:ascii="Arial" w:hAnsi="Arial" w:cs="Arial"/>
          <w:caps/>
          <w:color w:val="FFFFFF" w:themeColor="background1"/>
          <w:sz w:val="36"/>
          <w:szCs w:val="36"/>
          <w:lang w:val="fr-CH"/>
        </w:rPr>
      </w:pPr>
      <w:r>
        <w:rPr>
          <w:rFonts w:ascii="Arial" w:hAnsi="Arial" w:cs="Arial"/>
          <w:caps/>
          <w:color w:val="FFFFFF" w:themeColor="background1"/>
          <w:sz w:val="36"/>
          <w:szCs w:val="36"/>
          <w:lang w:val="fr-CH"/>
        </w:rPr>
        <w:t>Dossier pédagogique pour l’enseignant-e</w:t>
      </w:r>
    </w:p>
    <w:p w14:paraId="12375361" w14:textId="13006E62" w:rsidR="00B04783" w:rsidRDefault="00B92358" w:rsidP="00B04783">
      <w:pPr>
        <w:jc w:val="center"/>
        <w:rPr>
          <w:rFonts w:ascii="Arial" w:hAnsi="Arial" w:cs="Arial"/>
          <w:color w:val="FFFFFF" w:themeColor="background1"/>
          <w:sz w:val="28"/>
          <w:szCs w:val="28"/>
          <w:lang w:val="fr-CH"/>
        </w:rPr>
      </w:pPr>
      <w:r>
        <w:rPr>
          <w:rFonts w:ascii="Arial" w:hAnsi="Arial" w:cs="Arial"/>
          <w:color w:val="FFFFFF" w:themeColor="background1"/>
          <w:sz w:val="28"/>
          <w:szCs w:val="28"/>
          <w:lang w:val="fr-CH"/>
        </w:rPr>
        <w:t xml:space="preserve">Collège – </w:t>
      </w:r>
      <w:r w:rsidR="00B04783" w:rsidRPr="00B04783">
        <w:rPr>
          <w:rFonts w:ascii="Arial" w:hAnsi="Arial" w:cs="Arial"/>
          <w:color w:val="FFFFFF" w:themeColor="background1"/>
          <w:sz w:val="28"/>
          <w:szCs w:val="28"/>
          <w:lang w:val="fr-CH"/>
        </w:rPr>
        <w:t>Géographie</w:t>
      </w:r>
      <w:r>
        <w:rPr>
          <w:rFonts w:ascii="Arial" w:hAnsi="Arial" w:cs="Arial"/>
          <w:color w:val="FFFFFF" w:themeColor="background1"/>
          <w:sz w:val="28"/>
          <w:szCs w:val="28"/>
          <w:lang w:val="fr-CH"/>
        </w:rPr>
        <w:t xml:space="preserve"> (2</w:t>
      </w:r>
      <w:r w:rsidRPr="00B92358">
        <w:rPr>
          <w:rFonts w:ascii="Arial" w:hAnsi="Arial" w:cs="Arial"/>
          <w:color w:val="FFFFFF" w:themeColor="background1"/>
          <w:sz w:val="28"/>
          <w:szCs w:val="28"/>
          <w:vertAlign w:val="superscript"/>
          <w:lang w:val="fr-CH"/>
        </w:rPr>
        <w:t>e</w:t>
      </w:r>
      <w:r>
        <w:rPr>
          <w:rFonts w:ascii="Arial" w:hAnsi="Arial" w:cs="Arial"/>
          <w:color w:val="FFFFFF" w:themeColor="background1"/>
          <w:sz w:val="28"/>
          <w:szCs w:val="28"/>
          <w:lang w:val="fr-CH"/>
        </w:rPr>
        <w:t>)</w:t>
      </w:r>
      <w:r>
        <w:rPr>
          <w:rFonts w:ascii="Arial" w:hAnsi="Arial" w:cs="Arial"/>
          <w:color w:val="FFFFFF" w:themeColor="background1"/>
          <w:sz w:val="28"/>
          <w:szCs w:val="28"/>
          <w:lang w:val="fr-CH"/>
        </w:rPr>
        <w:br/>
        <w:t>Filière commerciale CFC - G</w:t>
      </w:r>
      <w:r w:rsidR="00B04783" w:rsidRPr="00B04783">
        <w:rPr>
          <w:rFonts w:ascii="Arial" w:hAnsi="Arial" w:cs="Arial"/>
          <w:color w:val="FFFFFF" w:themeColor="background1"/>
          <w:sz w:val="28"/>
          <w:szCs w:val="28"/>
          <w:lang w:val="fr-CH"/>
        </w:rPr>
        <w:t>éographie économique</w:t>
      </w:r>
      <w:r>
        <w:rPr>
          <w:rFonts w:ascii="Arial" w:hAnsi="Arial" w:cs="Arial"/>
          <w:color w:val="FFFFFF" w:themeColor="background1"/>
          <w:sz w:val="28"/>
          <w:szCs w:val="28"/>
          <w:lang w:val="fr-CH"/>
        </w:rPr>
        <w:t xml:space="preserve"> (1 Ci et 2 CiR)</w:t>
      </w:r>
    </w:p>
    <w:p w14:paraId="7DDBD6E2" w14:textId="2821E7AB" w:rsidR="00BD4E5D" w:rsidRDefault="00BD4E5D" w:rsidP="00BD4E5D">
      <w:pPr>
        <w:jc w:val="center"/>
        <w:rPr>
          <w:rFonts w:ascii="Arial" w:hAnsi="Arial" w:cs="Arial"/>
          <w:color w:val="FFFFFF" w:themeColor="background1"/>
          <w:sz w:val="28"/>
          <w:szCs w:val="28"/>
          <w:lang w:val="fr-CH"/>
        </w:rPr>
      </w:pPr>
      <w:r>
        <w:rPr>
          <w:rFonts w:ascii="Arial" w:hAnsi="Arial" w:cs="Arial"/>
          <w:color w:val="FFFFFF" w:themeColor="background1"/>
          <w:sz w:val="28"/>
          <w:szCs w:val="28"/>
          <w:lang w:val="fr-CH"/>
        </w:rPr>
        <w:t xml:space="preserve">Auteur : </w:t>
      </w:r>
      <w:r w:rsidR="00740FB2">
        <w:rPr>
          <w:rFonts w:ascii="Arial" w:hAnsi="Arial" w:cs="Arial"/>
          <w:color w:val="FFFFFF" w:themeColor="background1"/>
          <w:sz w:val="28"/>
          <w:szCs w:val="28"/>
          <w:lang w:val="fr-CH"/>
        </w:rPr>
        <w:t>Marc-André Cotton</w:t>
      </w:r>
      <w:bookmarkStart w:id="0" w:name="_GoBack"/>
      <w:bookmarkEnd w:id="0"/>
    </w:p>
    <w:p w14:paraId="39168939" w14:textId="77777777" w:rsidR="00BD4E5D" w:rsidRDefault="00BD4E5D" w:rsidP="00BD4E5D">
      <w:pPr>
        <w:jc w:val="center"/>
        <w:rPr>
          <w:rFonts w:ascii="Arial" w:hAnsi="Arial" w:cs="Arial"/>
          <w:color w:val="FFFFFF" w:themeColor="background1"/>
          <w:sz w:val="28"/>
          <w:szCs w:val="28"/>
          <w:lang w:val="fr-CH"/>
        </w:rPr>
      </w:pPr>
    </w:p>
    <w:p w14:paraId="4BACB07F" w14:textId="77777777" w:rsidR="00BD4E5D" w:rsidRDefault="00BD4E5D" w:rsidP="00BD4E5D">
      <w:pPr>
        <w:jc w:val="center"/>
        <w:rPr>
          <w:rFonts w:ascii="Arial" w:hAnsi="Arial" w:cs="Arial"/>
          <w:color w:val="FFFFFF" w:themeColor="background1"/>
          <w:sz w:val="28"/>
          <w:szCs w:val="28"/>
          <w:lang w:val="fr-CH"/>
        </w:rPr>
      </w:pPr>
    </w:p>
    <w:p w14:paraId="6A70ECF4" w14:textId="77777777" w:rsidR="00BD4E5D" w:rsidRDefault="00BD4E5D" w:rsidP="00BD4E5D">
      <w:pPr>
        <w:jc w:val="center"/>
        <w:rPr>
          <w:rFonts w:ascii="Arial" w:hAnsi="Arial" w:cs="Arial"/>
          <w:color w:val="FFFFFF" w:themeColor="background1"/>
          <w:sz w:val="28"/>
          <w:szCs w:val="28"/>
          <w:lang w:val="fr-CH"/>
        </w:rPr>
      </w:pPr>
    </w:p>
    <w:p w14:paraId="71487BCA" w14:textId="77777777" w:rsidR="00B92358" w:rsidRDefault="00B92358" w:rsidP="00B92358">
      <w:pPr>
        <w:jc w:val="center"/>
        <w:rPr>
          <w:rFonts w:ascii="Arial" w:hAnsi="Arial" w:cs="Arial"/>
          <w:color w:val="FFFFFF" w:themeColor="background1"/>
          <w:sz w:val="28"/>
          <w:szCs w:val="28"/>
          <w:lang w:val="fr-CH"/>
        </w:rPr>
      </w:pPr>
      <w:r w:rsidRPr="00017842">
        <w:rPr>
          <w:rFonts w:ascii="Arial" w:hAnsi="Arial" w:cs="Arial"/>
          <w:color w:val="FFFFFF" w:themeColor="background1"/>
          <w:sz w:val="28"/>
          <w:szCs w:val="28"/>
          <w:lang w:val="fr-CH"/>
        </w:rPr>
        <w:t>Département de l’instruction publique, de la formation et de la jeunesse</w:t>
      </w:r>
      <w:r>
        <w:rPr>
          <w:rFonts w:ascii="Arial" w:hAnsi="Arial" w:cs="Arial"/>
          <w:color w:val="FFFFFF" w:themeColor="background1"/>
          <w:sz w:val="28"/>
          <w:szCs w:val="28"/>
          <w:lang w:val="fr-CH"/>
        </w:rPr>
        <w:t xml:space="preserve"> (DIP)</w:t>
      </w:r>
    </w:p>
    <w:p w14:paraId="04C1EEE5" w14:textId="3B74DCDA" w:rsidR="00B92358" w:rsidRPr="00B04783" w:rsidRDefault="00B92358" w:rsidP="00B92358">
      <w:pPr>
        <w:jc w:val="center"/>
        <w:rPr>
          <w:rFonts w:ascii="Arial" w:hAnsi="Arial" w:cs="Arial"/>
          <w:color w:val="FFFFFF" w:themeColor="background1"/>
          <w:sz w:val="28"/>
          <w:szCs w:val="28"/>
          <w:lang w:val="fr-CH"/>
        </w:rPr>
      </w:pPr>
      <w:r>
        <w:rPr>
          <w:rFonts w:ascii="Arial" w:hAnsi="Arial" w:cs="Arial"/>
          <w:color w:val="FFFFFF" w:themeColor="background1"/>
          <w:sz w:val="28"/>
          <w:szCs w:val="28"/>
          <w:lang w:val="fr-CH"/>
        </w:rPr>
        <w:t>09.2019</w:t>
      </w:r>
    </w:p>
    <w:p w14:paraId="260EF1AB" w14:textId="3A9C60F1" w:rsidR="00211298" w:rsidRPr="00732123" w:rsidRDefault="00211298">
      <w:pPr>
        <w:rPr>
          <w:rFonts w:ascii="Arial" w:hAnsi="Arial" w:cs="Arial"/>
          <w:sz w:val="40"/>
          <w:szCs w:val="40"/>
        </w:rPr>
      </w:pPr>
      <w:r w:rsidRPr="00535247">
        <w:rPr>
          <w:rFonts w:ascii="Arial" w:hAnsi="Arial" w:cs="Arial"/>
          <w:sz w:val="40"/>
          <w:szCs w:val="40"/>
          <w:lang w:val="fr-CH"/>
        </w:rPr>
        <w:br w:type="page"/>
      </w:r>
    </w:p>
    <w:p w14:paraId="358E2301" w14:textId="77777777" w:rsidR="00BD4E5D" w:rsidRPr="00211298" w:rsidRDefault="00BD4E5D" w:rsidP="00BD4E5D">
      <w:pPr>
        <w:rPr>
          <w:rFonts w:ascii="Arial" w:hAnsi="Arial" w:cs="Arial"/>
          <w:caps/>
          <w:lang w:val="fr-CH"/>
        </w:rPr>
      </w:pPr>
      <w:r w:rsidRPr="00211298">
        <w:rPr>
          <w:rFonts w:ascii="Arial" w:hAnsi="Arial" w:cs="Arial"/>
          <w:caps/>
          <w:lang w:val="fr-CH"/>
        </w:rPr>
        <w:lastRenderedPageBreak/>
        <w:t>Introduction</w:t>
      </w:r>
      <w:r>
        <w:rPr>
          <w:rFonts w:ascii="Arial" w:hAnsi="Arial" w:cs="Arial"/>
          <w:caps/>
          <w:lang w:val="fr-CH"/>
        </w:rPr>
        <w:t xml:space="preserve"> générale</w:t>
      </w:r>
    </w:p>
    <w:p w14:paraId="28E1AA04" w14:textId="77777777" w:rsidR="00BD4E5D" w:rsidRDefault="00BD4E5D" w:rsidP="00BD4E5D">
      <w:pPr>
        <w:rPr>
          <w:rFonts w:ascii="Arial" w:eastAsia="Times" w:hAnsi="Arial" w:cs="Arial"/>
          <w:sz w:val="22"/>
          <w:szCs w:val="22"/>
        </w:rPr>
      </w:pPr>
    </w:p>
    <w:p w14:paraId="61AC3EBD" w14:textId="77777777" w:rsidR="004C6D6D" w:rsidRPr="000C48DE" w:rsidRDefault="004C6D6D" w:rsidP="004C6D6D">
      <w:pPr>
        <w:spacing w:before="80" w:after="120"/>
        <w:rPr>
          <w:rFonts w:ascii="Arial" w:eastAsia="Times" w:hAnsi="Arial" w:cs="Arial"/>
          <w:sz w:val="22"/>
          <w:szCs w:val="22"/>
        </w:rPr>
      </w:pPr>
      <w:r w:rsidRPr="000C48DE">
        <w:rPr>
          <w:rFonts w:ascii="Arial" w:eastAsia="Times" w:hAnsi="Arial" w:cs="Arial"/>
          <w:sz w:val="22"/>
          <w:szCs w:val="22"/>
        </w:rPr>
        <w:t xml:space="preserve">Inspiré par le film français </w:t>
      </w:r>
      <w:r w:rsidRPr="000C48DE">
        <w:rPr>
          <w:rFonts w:ascii="Arial" w:eastAsia="Times" w:hAnsi="Arial" w:cs="Arial"/>
          <w:i/>
          <w:sz w:val="22"/>
          <w:szCs w:val="22"/>
        </w:rPr>
        <w:t>Demain</w:t>
      </w:r>
      <w:r w:rsidRPr="000C48DE">
        <w:rPr>
          <w:rFonts w:ascii="Arial" w:eastAsia="Times" w:hAnsi="Arial" w:cs="Arial"/>
          <w:sz w:val="22"/>
          <w:szCs w:val="22"/>
        </w:rPr>
        <w:t xml:space="preserve">, le documentaire </w:t>
      </w:r>
      <w:r w:rsidRPr="000C48DE">
        <w:rPr>
          <w:rFonts w:ascii="Arial" w:eastAsia="Times" w:hAnsi="Arial" w:cs="Arial"/>
          <w:i/>
          <w:sz w:val="22"/>
          <w:szCs w:val="22"/>
        </w:rPr>
        <w:t>Demain Genève</w:t>
      </w:r>
      <w:r w:rsidRPr="000C48DE">
        <w:rPr>
          <w:rFonts w:ascii="Arial" w:eastAsia="Times" w:hAnsi="Arial" w:cs="Arial"/>
          <w:sz w:val="22"/>
          <w:szCs w:val="22"/>
        </w:rPr>
        <w:t xml:space="preserve"> vise à promouvoir la transition écologique et humaine de notre région. À travers 26 projets locaux et inspirants, le film aborde six grands thèmes : agriculture, énergie, économie et finance, habitat et urbanisme, démocratie et gouvernance, et bien sûr l’éducation. Le film, sorti en salle début avril 2018, a connu un vif succès auprès du public et a également été projeté dans de nombreux établissements scolaires. </w:t>
      </w:r>
    </w:p>
    <w:p w14:paraId="27EFBDBD" w14:textId="77777777" w:rsidR="004C6D6D" w:rsidRPr="000C48DE" w:rsidRDefault="004C6D6D" w:rsidP="004C6D6D">
      <w:pPr>
        <w:spacing w:before="80" w:after="120"/>
        <w:rPr>
          <w:rFonts w:ascii="Arial" w:eastAsia="Times" w:hAnsi="Arial" w:cs="Arial"/>
          <w:sz w:val="22"/>
          <w:szCs w:val="22"/>
        </w:rPr>
      </w:pPr>
      <w:r w:rsidRPr="000C48DE">
        <w:rPr>
          <w:rFonts w:ascii="Arial" w:eastAsia="Times" w:hAnsi="Arial" w:cs="Arial"/>
          <w:sz w:val="22"/>
          <w:szCs w:val="22"/>
        </w:rPr>
        <w:t xml:space="preserve">Pour illustrer le chapitre sur l’éducation, plusieurs projets ont été choisis, dont </w:t>
      </w:r>
      <w:r w:rsidRPr="000C48DE">
        <w:rPr>
          <w:rFonts w:ascii="Arial" w:eastAsia="Times" w:hAnsi="Arial" w:cs="Arial"/>
          <w:i/>
          <w:sz w:val="22"/>
          <w:szCs w:val="22"/>
        </w:rPr>
        <w:t>Step into action</w:t>
      </w:r>
      <w:r w:rsidRPr="000C48DE">
        <w:rPr>
          <w:rFonts w:ascii="Arial" w:eastAsia="Times" w:hAnsi="Arial" w:cs="Arial"/>
          <w:sz w:val="22"/>
          <w:szCs w:val="22"/>
        </w:rPr>
        <w:t xml:space="preserve"> soutenu par le DIP (Département de l’instruction publique, de la formation et de la jeunesse). A cette occasion, l'idée a émergé de proposer des pistes d'activités pédagogiques qui permettraient d'utiliser le film avec les </w:t>
      </w:r>
      <w:r w:rsidRPr="000C48DE">
        <w:rPr>
          <w:rFonts w:ascii="Arial" w:eastAsia="Times" w:hAnsi="Arial" w:cs="Arial"/>
        </w:rPr>
        <w:t>élèves pour</w:t>
      </w:r>
      <w:r w:rsidRPr="000C48DE">
        <w:rPr>
          <w:rFonts w:ascii="Arial" w:eastAsia="Times" w:hAnsi="Arial" w:cs="Arial"/>
          <w:sz w:val="22"/>
          <w:szCs w:val="22"/>
        </w:rPr>
        <w:t xml:space="preserve"> étudier  les enjeux du développement durable et développer leurs compétences pour le concrétiser. Le projet a séduit Grégory Chollet, coréalisateur du film, qui a accepté, avec sa collègue Geneviève Herold Sifuentes de nous accompagner dans cette démarche. </w:t>
      </w:r>
    </w:p>
    <w:p w14:paraId="334ED6C6" w14:textId="77777777" w:rsidR="004C6D6D" w:rsidRPr="000C48DE" w:rsidRDefault="004C6D6D" w:rsidP="004C6D6D">
      <w:pPr>
        <w:spacing w:before="80" w:after="120"/>
        <w:rPr>
          <w:rFonts w:ascii="Arial" w:eastAsia="Times" w:hAnsi="Arial" w:cs="Arial"/>
          <w:color w:val="FF0000"/>
          <w:sz w:val="22"/>
          <w:szCs w:val="22"/>
        </w:rPr>
      </w:pPr>
      <w:r w:rsidRPr="000C48DE">
        <w:rPr>
          <w:rFonts w:ascii="Arial" w:eastAsia="Times" w:hAnsi="Arial" w:cs="Arial"/>
          <w:sz w:val="22"/>
          <w:szCs w:val="22"/>
        </w:rPr>
        <w:t xml:space="preserve">Un mandat a donc été confié à un groupe de travail composé de six enseignants représentant les degrés primaire, secondaire I </w:t>
      </w:r>
      <w:r w:rsidRPr="000C48DE">
        <w:rPr>
          <w:rFonts w:ascii="Arial" w:eastAsia="Times" w:hAnsi="Arial" w:cs="Arial"/>
        </w:rPr>
        <w:t>et II.</w:t>
      </w:r>
      <w:r w:rsidRPr="000C48DE">
        <w:rPr>
          <w:rFonts w:ascii="Arial" w:eastAsia="Times" w:hAnsi="Arial" w:cs="Arial"/>
          <w:sz w:val="22"/>
          <w:szCs w:val="22"/>
        </w:rPr>
        <w:t xml:space="preserve"> Les fiches pédagogiques sont organisées par thème selon les degrés et filières d'étude, mais peuvent être librement utilisées voire adaptées selon le public </w:t>
      </w:r>
      <w:r w:rsidRPr="000C48DE">
        <w:rPr>
          <w:rFonts w:ascii="Arial" w:eastAsia="Times" w:hAnsi="Arial" w:cs="Arial"/>
        </w:rPr>
        <w:t>cible :</w:t>
      </w:r>
      <w:r w:rsidRPr="000C48DE">
        <w:rPr>
          <w:rFonts w:ascii="Arial" w:eastAsia="Times" w:hAnsi="Arial" w:cs="Arial"/>
          <w:sz w:val="22"/>
          <w:szCs w:val="22"/>
        </w:rPr>
        <w:t xml:space="preserve"> </w:t>
      </w:r>
    </w:p>
    <w:p w14:paraId="72923EF8" w14:textId="77777777" w:rsidR="004C6D6D" w:rsidRPr="000C48DE" w:rsidRDefault="004C6D6D" w:rsidP="004C6D6D">
      <w:pPr>
        <w:pStyle w:val="Paragraphedeliste"/>
        <w:numPr>
          <w:ilvl w:val="0"/>
          <w:numId w:val="7"/>
        </w:numPr>
        <w:spacing w:before="80" w:after="40"/>
        <w:ind w:left="284" w:hanging="284"/>
        <w:rPr>
          <w:rFonts w:ascii="Arial" w:eastAsia="Times" w:hAnsi="Arial" w:cs="Arial"/>
          <w:i/>
          <w:iCs/>
          <w:sz w:val="22"/>
          <w:szCs w:val="22"/>
          <w:lang w:val="fr-CH"/>
        </w:rPr>
      </w:pPr>
      <w:r w:rsidRPr="000C48DE">
        <w:rPr>
          <w:rFonts w:ascii="Arial" w:eastAsia="Times" w:hAnsi="Arial" w:cs="Arial"/>
          <w:b/>
          <w:sz w:val="22"/>
          <w:szCs w:val="22"/>
          <w:lang w:val="fr-CH"/>
        </w:rPr>
        <w:t xml:space="preserve">Agriculture: </w:t>
      </w:r>
      <w:r w:rsidRPr="000C48DE">
        <w:rPr>
          <w:rFonts w:ascii="Arial" w:eastAsia="Times" w:hAnsi="Arial" w:cs="Arial"/>
          <w:b/>
          <w:sz w:val="22"/>
          <w:szCs w:val="22"/>
          <w:lang w:val="fr-CH"/>
        </w:rPr>
        <w:br/>
      </w:r>
      <w:r w:rsidRPr="000C48DE">
        <w:rPr>
          <w:rFonts w:ascii="Arial" w:eastAsia="Times" w:hAnsi="Arial" w:cs="Arial"/>
          <w:i/>
          <w:iCs/>
          <w:sz w:val="22"/>
          <w:szCs w:val="22"/>
          <w:lang w:val="fr-CH"/>
        </w:rPr>
        <w:t>Enseignement primaire – Géographie et Interdépendances (5P-8P)</w:t>
      </w:r>
    </w:p>
    <w:p w14:paraId="6F86B683" w14:textId="77777777" w:rsidR="004C6D6D" w:rsidRPr="000C48DE" w:rsidRDefault="004C6D6D" w:rsidP="004C6D6D">
      <w:pPr>
        <w:pStyle w:val="Paragraphedeliste"/>
        <w:spacing w:before="80" w:after="40"/>
        <w:ind w:left="284"/>
        <w:rPr>
          <w:rFonts w:ascii="Arial" w:eastAsia="Times" w:hAnsi="Arial" w:cs="Arial"/>
          <w:i/>
          <w:iCs/>
          <w:sz w:val="22"/>
          <w:szCs w:val="22"/>
          <w:lang w:val="fr-CH"/>
        </w:rPr>
      </w:pPr>
      <w:r w:rsidRPr="000C48DE">
        <w:rPr>
          <w:rFonts w:ascii="Arial" w:eastAsia="Times" w:hAnsi="Arial" w:cs="Arial"/>
          <w:sz w:val="22"/>
          <w:szCs w:val="22"/>
        </w:rPr>
        <w:t>Philippe Jenni (coordinateur de disciplines Géographie et Éducation en vue d’un développement durable pour l’école primaire)</w:t>
      </w:r>
      <w:r w:rsidRPr="000C48DE">
        <w:rPr>
          <w:rFonts w:ascii="Arial" w:eastAsia="Times" w:hAnsi="Arial" w:cs="Arial"/>
          <w:i/>
          <w:iCs/>
          <w:sz w:val="22"/>
          <w:szCs w:val="22"/>
          <w:lang w:val="fr-CH"/>
        </w:rPr>
        <w:br/>
      </w:r>
      <w:r w:rsidRPr="000C48DE">
        <w:rPr>
          <w:rFonts w:ascii="Arial" w:eastAsia="Times" w:hAnsi="Arial" w:cs="Arial"/>
          <w:i/>
          <w:iCs/>
          <w:sz w:val="22"/>
          <w:szCs w:val="22"/>
          <w:lang w:val="fr-CH"/>
        </w:rPr>
        <w:br/>
        <w:t>Collège – Géographie (2e)</w:t>
      </w:r>
      <w:r w:rsidRPr="000C48DE">
        <w:rPr>
          <w:rFonts w:ascii="Arial" w:eastAsia="Times" w:hAnsi="Arial" w:cs="Arial"/>
          <w:i/>
          <w:iCs/>
          <w:sz w:val="22"/>
          <w:szCs w:val="22"/>
          <w:lang w:val="fr-CH"/>
        </w:rPr>
        <w:br/>
        <w:t>Filière commerciale CFC - Géographie économique (1 Ci et 2 CiR)</w:t>
      </w:r>
      <w:r w:rsidRPr="000C48DE">
        <w:rPr>
          <w:rFonts w:ascii="Arial" w:eastAsia="Times" w:hAnsi="Arial" w:cs="Arial"/>
          <w:i/>
          <w:iCs/>
          <w:sz w:val="22"/>
          <w:szCs w:val="22"/>
          <w:lang w:val="fr-CH"/>
        </w:rPr>
        <w:br/>
      </w:r>
      <w:r w:rsidRPr="000C48DE">
        <w:rPr>
          <w:rFonts w:ascii="Arial" w:eastAsia="Times" w:hAnsi="Arial" w:cs="Arial"/>
          <w:sz w:val="22"/>
          <w:szCs w:val="22"/>
        </w:rPr>
        <w:t>Marc-André Cotton (enseignant de sciences humaines, de géographie et d’économie au Collège et Ecole de Commerce André Chavanne).</w:t>
      </w:r>
      <w:r w:rsidRPr="000C48DE">
        <w:rPr>
          <w:rFonts w:ascii="Arial" w:eastAsia="Times" w:hAnsi="Arial" w:cs="Arial"/>
          <w:sz w:val="22"/>
          <w:szCs w:val="22"/>
        </w:rPr>
        <w:br/>
      </w:r>
    </w:p>
    <w:p w14:paraId="1E14BAB3" w14:textId="77777777" w:rsidR="004C6D6D" w:rsidRPr="000C48DE" w:rsidRDefault="004C6D6D" w:rsidP="004C6D6D">
      <w:pPr>
        <w:pStyle w:val="Paragraphedeliste"/>
        <w:numPr>
          <w:ilvl w:val="0"/>
          <w:numId w:val="7"/>
        </w:numPr>
        <w:spacing w:before="80" w:after="40"/>
        <w:ind w:left="284" w:hanging="284"/>
        <w:rPr>
          <w:rFonts w:ascii="Arial" w:eastAsia="Times" w:hAnsi="Arial" w:cs="Arial"/>
          <w:i/>
          <w:sz w:val="22"/>
          <w:szCs w:val="22"/>
          <w:lang w:val="fr-CH"/>
        </w:rPr>
      </w:pPr>
      <w:r w:rsidRPr="000C48DE">
        <w:rPr>
          <w:rFonts w:ascii="Arial" w:eastAsia="Times" w:hAnsi="Arial" w:cs="Arial"/>
          <w:b/>
          <w:sz w:val="22"/>
          <w:szCs w:val="22"/>
          <w:lang w:val="fr-CH"/>
        </w:rPr>
        <w:t>Agriculture-Énergie-Habitat</w:t>
      </w:r>
      <w:r w:rsidRPr="000C48DE">
        <w:rPr>
          <w:rFonts w:ascii="Arial" w:eastAsia="Times" w:hAnsi="Arial" w:cs="Arial"/>
          <w:sz w:val="22"/>
          <w:szCs w:val="22"/>
          <w:lang w:val="fr-CH"/>
        </w:rPr>
        <w:t xml:space="preserve">: </w:t>
      </w:r>
      <w:r w:rsidRPr="000C48DE">
        <w:rPr>
          <w:rFonts w:ascii="Arial" w:eastAsia="Times" w:hAnsi="Arial" w:cs="Arial"/>
          <w:i/>
          <w:sz w:val="22"/>
          <w:szCs w:val="22"/>
          <w:lang w:val="fr-CH"/>
        </w:rPr>
        <w:br/>
      </w:r>
      <w:r w:rsidRPr="000C48DE">
        <w:rPr>
          <w:rFonts w:ascii="Arial" w:eastAsia="Times" w:hAnsi="Arial" w:cs="Arial"/>
          <w:i/>
          <w:sz w:val="22"/>
          <w:szCs w:val="22"/>
        </w:rPr>
        <w:t xml:space="preserve">Filière de la Culture Générale ECG – Géographie – Option spécifique socio-éducative (2e) </w:t>
      </w:r>
      <w:r w:rsidRPr="000C48DE">
        <w:rPr>
          <w:rFonts w:ascii="Arial" w:eastAsia="Times" w:hAnsi="Arial" w:cs="Arial"/>
          <w:i/>
          <w:sz w:val="22"/>
          <w:szCs w:val="22"/>
        </w:rPr>
        <w:br/>
      </w:r>
      <w:r w:rsidRPr="000C48DE">
        <w:rPr>
          <w:rFonts w:ascii="Arial" w:eastAsia="Times" w:hAnsi="Arial" w:cs="Arial"/>
          <w:sz w:val="22"/>
          <w:szCs w:val="22"/>
        </w:rPr>
        <w:t>Renato Alva-Pino (enseignant de sciences humaines et sociales à l’Ecole de culture générale Jean Piaget).</w:t>
      </w:r>
      <w:r w:rsidRPr="000C48DE">
        <w:rPr>
          <w:rFonts w:ascii="Arial" w:eastAsia="Times" w:hAnsi="Arial" w:cs="Arial"/>
          <w:sz w:val="22"/>
          <w:szCs w:val="22"/>
        </w:rPr>
        <w:br/>
      </w:r>
    </w:p>
    <w:p w14:paraId="1C4B294A" w14:textId="77777777" w:rsidR="004C6D6D" w:rsidRPr="000C48DE" w:rsidRDefault="004C6D6D" w:rsidP="004C6D6D">
      <w:pPr>
        <w:pStyle w:val="Paragraphedeliste"/>
        <w:numPr>
          <w:ilvl w:val="0"/>
          <w:numId w:val="7"/>
        </w:numPr>
        <w:spacing w:before="80" w:after="40"/>
        <w:ind w:left="284" w:hanging="284"/>
        <w:rPr>
          <w:rFonts w:ascii="Arial" w:eastAsia="Times" w:hAnsi="Arial" w:cs="Arial"/>
          <w:sz w:val="22"/>
          <w:szCs w:val="22"/>
          <w:lang w:val="fr-CH"/>
        </w:rPr>
      </w:pPr>
      <w:r w:rsidRPr="000C48DE">
        <w:rPr>
          <w:rFonts w:ascii="Arial" w:eastAsia="Times" w:hAnsi="Arial" w:cs="Arial"/>
          <w:b/>
          <w:sz w:val="22"/>
          <w:szCs w:val="22"/>
          <w:lang w:val="fr-CH"/>
        </w:rPr>
        <w:t xml:space="preserve">Énergie et Mobilité : </w:t>
      </w:r>
      <w:r w:rsidRPr="000C48DE">
        <w:rPr>
          <w:rFonts w:ascii="Arial" w:eastAsia="Times" w:hAnsi="Arial" w:cs="Arial"/>
          <w:b/>
          <w:sz w:val="22"/>
          <w:szCs w:val="22"/>
          <w:lang w:val="fr-CH"/>
        </w:rPr>
        <w:br/>
      </w:r>
      <w:r w:rsidRPr="000C48DE">
        <w:rPr>
          <w:rFonts w:ascii="Arial" w:eastAsia="Times" w:hAnsi="Arial" w:cs="Arial"/>
          <w:i/>
          <w:iCs/>
          <w:sz w:val="22"/>
          <w:szCs w:val="22"/>
          <w:lang w:val="fr-CH"/>
        </w:rPr>
        <w:t>Collège – géographie (3</w:t>
      </w:r>
      <w:r w:rsidRPr="000C48DE">
        <w:rPr>
          <w:rFonts w:ascii="Arial" w:eastAsia="Times" w:hAnsi="Arial" w:cs="Arial"/>
          <w:i/>
          <w:iCs/>
          <w:sz w:val="22"/>
          <w:szCs w:val="22"/>
          <w:vertAlign w:val="superscript"/>
          <w:lang w:val="fr-CH"/>
        </w:rPr>
        <w:t>e</w:t>
      </w:r>
      <w:r w:rsidRPr="000C48DE">
        <w:rPr>
          <w:rFonts w:ascii="Arial" w:eastAsia="Times" w:hAnsi="Arial" w:cs="Arial"/>
          <w:i/>
          <w:iCs/>
          <w:sz w:val="22"/>
          <w:szCs w:val="22"/>
          <w:lang w:val="fr-CH"/>
        </w:rPr>
        <w:t>)</w:t>
      </w:r>
      <w:r w:rsidRPr="000C48DE">
        <w:rPr>
          <w:rFonts w:ascii="Arial" w:eastAsia="Times" w:hAnsi="Arial" w:cs="Arial"/>
          <w:i/>
          <w:iCs/>
          <w:sz w:val="22"/>
          <w:szCs w:val="22"/>
          <w:lang w:val="fr-CH"/>
        </w:rPr>
        <w:br/>
        <w:t>Filière commerciale CFC - Géographie économique (3Ci)</w:t>
      </w:r>
      <w:r w:rsidRPr="000C48DE">
        <w:rPr>
          <w:rFonts w:ascii="Arial" w:eastAsia="Times" w:hAnsi="Arial" w:cs="Arial"/>
          <w:sz w:val="22"/>
          <w:szCs w:val="22"/>
          <w:lang w:val="fr-CH"/>
        </w:rPr>
        <w:br/>
        <w:t>Marc-André Cotton (enseignant de sciences humaines, de géographie et d’économie au Collège et Ecole de Commerce André Chavanne).</w:t>
      </w:r>
    </w:p>
    <w:p w14:paraId="0A7BC192" w14:textId="77777777" w:rsidR="004C6D6D" w:rsidRPr="000C48DE" w:rsidRDefault="004C6D6D" w:rsidP="004C6D6D">
      <w:pPr>
        <w:pStyle w:val="Paragraphedeliste"/>
        <w:spacing w:before="80" w:after="40"/>
        <w:ind w:left="284"/>
        <w:rPr>
          <w:rFonts w:ascii="Arial" w:eastAsia="Times" w:hAnsi="Arial" w:cs="Arial"/>
          <w:sz w:val="22"/>
          <w:szCs w:val="22"/>
          <w:lang w:val="fr-CH"/>
        </w:rPr>
      </w:pPr>
    </w:p>
    <w:p w14:paraId="48BDAEAB" w14:textId="77777777" w:rsidR="004C6D6D" w:rsidRPr="000C48DE" w:rsidRDefault="004C6D6D" w:rsidP="004C6D6D">
      <w:pPr>
        <w:pStyle w:val="Paragraphedeliste"/>
        <w:numPr>
          <w:ilvl w:val="0"/>
          <w:numId w:val="7"/>
        </w:numPr>
        <w:ind w:left="284" w:hanging="284"/>
        <w:rPr>
          <w:rFonts w:ascii="Arial" w:eastAsia="Times" w:hAnsi="Arial" w:cs="Arial"/>
          <w:sz w:val="22"/>
          <w:szCs w:val="22"/>
          <w:lang w:val="fr-CH"/>
        </w:rPr>
      </w:pPr>
      <w:r w:rsidRPr="000C48DE">
        <w:rPr>
          <w:rFonts w:ascii="Arial" w:eastAsia="Times" w:hAnsi="Arial" w:cs="Arial"/>
          <w:b/>
          <w:sz w:val="22"/>
          <w:szCs w:val="22"/>
        </w:rPr>
        <w:t>Démocratie et gouvernance</w:t>
      </w:r>
      <w:r w:rsidRPr="000C48DE">
        <w:rPr>
          <w:rFonts w:ascii="Arial" w:eastAsia="Times" w:hAnsi="Arial" w:cs="Arial"/>
          <w:sz w:val="22"/>
          <w:szCs w:val="22"/>
        </w:rPr>
        <w:t> :</w:t>
      </w:r>
      <w:r w:rsidRPr="000C48DE">
        <w:rPr>
          <w:rFonts w:ascii="Arial" w:eastAsia="Times" w:hAnsi="Arial" w:cs="Arial"/>
          <w:sz w:val="22"/>
          <w:szCs w:val="22"/>
        </w:rPr>
        <w:br/>
      </w:r>
      <w:r w:rsidRPr="000C48DE">
        <w:rPr>
          <w:rFonts w:ascii="Arial" w:eastAsia="Times" w:hAnsi="Arial" w:cs="Arial"/>
          <w:i/>
          <w:iCs/>
          <w:sz w:val="22"/>
          <w:szCs w:val="22"/>
        </w:rPr>
        <w:t>Filière professionnelle - Culture générale (2e).</w:t>
      </w:r>
      <w:r w:rsidRPr="000C48DE">
        <w:rPr>
          <w:rFonts w:ascii="Arial" w:eastAsia="Times" w:hAnsi="Arial" w:cs="Arial"/>
          <w:sz w:val="22"/>
          <w:szCs w:val="22"/>
        </w:rPr>
        <w:br/>
        <w:t>Fabien Puig (enseignant d’anglais au Centre de Formation Professionnelle Technique).</w:t>
      </w:r>
      <w:r w:rsidRPr="000C48DE">
        <w:rPr>
          <w:rFonts w:ascii="Arial" w:eastAsia="Times" w:hAnsi="Arial" w:cs="Arial"/>
          <w:sz w:val="22"/>
          <w:szCs w:val="22"/>
        </w:rPr>
        <w:br/>
      </w:r>
    </w:p>
    <w:p w14:paraId="2FE2AB8A" w14:textId="77777777" w:rsidR="004C6D6D" w:rsidRPr="000C48DE" w:rsidRDefault="004C6D6D" w:rsidP="004C6D6D">
      <w:pPr>
        <w:pStyle w:val="Paragraphedeliste"/>
        <w:numPr>
          <w:ilvl w:val="0"/>
          <w:numId w:val="7"/>
        </w:numPr>
        <w:ind w:left="284" w:hanging="284"/>
        <w:rPr>
          <w:rFonts w:ascii="Arial" w:eastAsia="Times" w:hAnsi="Arial" w:cs="Arial"/>
          <w:sz w:val="22"/>
          <w:szCs w:val="22"/>
        </w:rPr>
      </w:pPr>
      <w:r w:rsidRPr="000C48DE">
        <w:rPr>
          <w:rFonts w:ascii="Arial" w:eastAsia="Times" w:hAnsi="Arial" w:cs="Arial"/>
          <w:b/>
          <w:sz w:val="22"/>
          <w:szCs w:val="22"/>
          <w:lang w:eastAsia="en-US"/>
        </w:rPr>
        <w:t>Économie collaborative </w:t>
      </w:r>
      <w:r w:rsidRPr="000C48DE">
        <w:rPr>
          <w:rFonts w:ascii="Arial" w:eastAsia="Times" w:hAnsi="Arial" w:cs="Arial"/>
          <w:sz w:val="22"/>
          <w:szCs w:val="22"/>
          <w:lang w:eastAsia="en-US"/>
        </w:rPr>
        <w:t xml:space="preserve">: </w:t>
      </w:r>
      <w:r w:rsidRPr="000C48DE">
        <w:rPr>
          <w:rFonts w:ascii="Arial" w:eastAsia="Times" w:hAnsi="Arial" w:cs="Arial"/>
          <w:sz w:val="22"/>
          <w:szCs w:val="22"/>
          <w:lang w:eastAsia="en-US"/>
        </w:rPr>
        <w:br/>
      </w:r>
      <w:r w:rsidRPr="000C48DE">
        <w:rPr>
          <w:rFonts w:ascii="Arial" w:eastAsia="Times" w:hAnsi="Arial" w:cs="Arial"/>
          <w:i/>
          <w:iCs/>
          <w:sz w:val="22"/>
          <w:szCs w:val="22"/>
          <w:lang w:eastAsia="en-US"/>
        </w:rPr>
        <w:t>Collège – Economie (2e – 4e)</w:t>
      </w:r>
      <w:r w:rsidRPr="000C48DE">
        <w:rPr>
          <w:rFonts w:ascii="Arial" w:eastAsia="Times" w:hAnsi="Arial" w:cs="Arial"/>
          <w:sz w:val="22"/>
          <w:szCs w:val="22"/>
          <w:lang w:eastAsia="en-US"/>
        </w:rPr>
        <w:t xml:space="preserve"> </w:t>
      </w:r>
      <w:r w:rsidRPr="000C48DE">
        <w:rPr>
          <w:rFonts w:ascii="Arial" w:eastAsia="Times" w:hAnsi="Arial" w:cs="Arial"/>
          <w:sz w:val="22"/>
          <w:szCs w:val="22"/>
          <w:lang w:eastAsia="en-US"/>
        </w:rPr>
        <w:br/>
      </w:r>
      <w:r w:rsidRPr="000C48DE">
        <w:rPr>
          <w:rFonts w:ascii="Arial" w:eastAsia="Times" w:hAnsi="Arial" w:cs="Arial"/>
          <w:sz w:val="22"/>
          <w:szCs w:val="22"/>
        </w:rPr>
        <w:t xml:space="preserve">Dirk Perini (enseignant d’économie au Collège de Saussure). </w:t>
      </w:r>
      <w:r w:rsidRPr="000C48DE">
        <w:rPr>
          <w:rFonts w:ascii="Arial" w:eastAsia="Times" w:hAnsi="Arial" w:cs="Arial"/>
          <w:sz w:val="22"/>
          <w:szCs w:val="22"/>
        </w:rPr>
        <w:br/>
      </w:r>
    </w:p>
    <w:p w14:paraId="25DBA9AC" w14:textId="0A1A90A7" w:rsidR="004C6D6D" w:rsidRDefault="004C6D6D" w:rsidP="004C6D6D">
      <w:pPr>
        <w:pStyle w:val="Paragraphedeliste"/>
        <w:numPr>
          <w:ilvl w:val="0"/>
          <w:numId w:val="7"/>
        </w:numPr>
        <w:ind w:left="284" w:hanging="284"/>
        <w:rPr>
          <w:rFonts w:ascii="Arial" w:eastAsia="Times" w:hAnsi="Arial" w:cs="Arial"/>
          <w:sz w:val="22"/>
          <w:szCs w:val="22"/>
          <w:lang w:val="fr-CH"/>
        </w:rPr>
      </w:pPr>
      <w:r w:rsidRPr="000C48DE">
        <w:rPr>
          <w:rFonts w:ascii="Arial" w:eastAsia="Times" w:hAnsi="Arial" w:cs="Arial"/>
          <w:b/>
          <w:sz w:val="22"/>
          <w:szCs w:val="22"/>
        </w:rPr>
        <w:t>Le film comme moyen pour aborder, en classe, les enjeux du développement durable</w:t>
      </w:r>
      <w:r w:rsidRPr="000C48DE">
        <w:rPr>
          <w:rFonts w:ascii="Arial" w:eastAsia="Times" w:hAnsi="Arial" w:cs="Arial"/>
          <w:sz w:val="22"/>
          <w:szCs w:val="22"/>
        </w:rPr>
        <w:t xml:space="preserve">: </w:t>
      </w:r>
      <w:r w:rsidRPr="000C48DE">
        <w:rPr>
          <w:rFonts w:ascii="Arial" w:eastAsia="Times" w:hAnsi="Arial" w:cs="Arial"/>
          <w:sz w:val="22"/>
          <w:szCs w:val="22"/>
        </w:rPr>
        <w:br/>
      </w:r>
      <w:r w:rsidRPr="000C48DE">
        <w:rPr>
          <w:rFonts w:ascii="Arial" w:eastAsia="Times" w:hAnsi="Arial" w:cs="Arial"/>
          <w:i/>
          <w:iCs/>
          <w:sz w:val="22"/>
          <w:szCs w:val="22"/>
        </w:rPr>
        <w:t>Cycle d’Orientation Français, Géographie, Formation générale (médias et images et interdépendances) (9e – 11e).</w:t>
      </w:r>
      <w:r w:rsidRPr="000C48DE">
        <w:rPr>
          <w:rFonts w:ascii="Arial" w:eastAsia="Times" w:hAnsi="Arial" w:cs="Arial"/>
          <w:sz w:val="22"/>
          <w:szCs w:val="22"/>
        </w:rPr>
        <w:br/>
      </w:r>
      <w:r w:rsidRPr="000C48DE">
        <w:rPr>
          <w:rFonts w:ascii="Arial" w:eastAsia="Times" w:hAnsi="Arial" w:cs="Arial"/>
          <w:sz w:val="22"/>
          <w:szCs w:val="22"/>
          <w:lang w:val="fr-CH"/>
        </w:rPr>
        <w:t>Jean-René Guénée (responsable multimédia à la direction générale de l’enseignement obligatoire).</w:t>
      </w:r>
    </w:p>
    <w:p w14:paraId="382C1828" w14:textId="77777777" w:rsidR="004C6D6D" w:rsidRPr="004C6D6D" w:rsidRDefault="004C6D6D" w:rsidP="004C6D6D">
      <w:pPr>
        <w:rPr>
          <w:rFonts w:ascii="Arial" w:eastAsia="Times" w:hAnsi="Arial" w:cs="Arial"/>
          <w:sz w:val="22"/>
          <w:szCs w:val="22"/>
          <w:lang w:val="fr-CH"/>
        </w:rPr>
      </w:pPr>
    </w:p>
    <w:p w14:paraId="7708EB78" w14:textId="77777777" w:rsidR="004C6D6D" w:rsidRPr="000C48DE" w:rsidRDefault="004C6D6D" w:rsidP="004C6D6D">
      <w:pPr>
        <w:spacing w:before="80" w:after="120"/>
        <w:rPr>
          <w:rFonts w:ascii="Arial" w:eastAsia="Times" w:hAnsi="Arial" w:cs="Arial"/>
          <w:sz w:val="22"/>
          <w:szCs w:val="22"/>
        </w:rPr>
      </w:pPr>
      <w:r w:rsidRPr="000C48DE">
        <w:rPr>
          <w:rFonts w:ascii="Arial" w:eastAsia="Times" w:hAnsi="Arial" w:cs="Arial"/>
          <w:sz w:val="22"/>
          <w:szCs w:val="22"/>
        </w:rPr>
        <w:lastRenderedPageBreak/>
        <w:t xml:space="preserve">Les activités proposées en classe portent sur l’analyse de séquences du film via des questionnaires, l’examen de différents documents, des discussions-débats et des exposés, la rédaction de chartes citoyennes ou de pétitions à l’attention des autorités, ou encore la réalisation de projets concrets à l’échelle de l’établissement. </w:t>
      </w:r>
    </w:p>
    <w:p w14:paraId="2C3E5F71" w14:textId="77777777" w:rsidR="004C6D6D" w:rsidRPr="000C48DE" w:rsidRDefault="004C6D6D" w:rsidP="004C6D6D">
      <w:pPr>
        <w:spacing w:before="80" w:after="120"/>
        <w:rPr>
          <w:rFonts w:ascii="Arial" w:eastAsia="Times" w:hAnsi="Arial" w:cs="Arial"/>
          <w:sz w:val="22"/>
          <w:szCs w:val="22"/>
        </w:rPr>
      </w:pPr>
      <w:r w:rsidRPr="000C48DE">
        <w:rPr>
          <w:rFonts w:ascii="Arial" w:eastAsia="Times" w:hAnsi="Arial" w:cs="Arial"/>
          <w:sz w:val="22"/>
          <w:szCs w:val="22"/>
        </w:rPr>
        <w:t>Pour chaque séquence, les compétences EDD (éducation en vue d’un développement durable) sont mises en évidence grâce à une grille de lecture développée par éducation21. (</w:t>
      </w:r>
      <w:hyperlink r:id="rId11" w:history="1">
        <w:r w:rsidRPr="000C48DE">
          <w:rPr>
            <w:rStyle w:val="Lienhypertexte"/>
            <w:rFonts w:ascii="Arial" w:eastAsia="Times" w:hAnsi="Arial" w:cs="Arial"/>
            <w:sz w:val="22"/>
            <w:szCs w:val="22"/>
          </w:rPr>
          <w:t>http://www.education21.ch/fr</w:t>
        </w:r>
      </w:hyperlink>
      <w:r w:rsidRPr="000C48DE">
        <w:rPr>
          <w:rFonts w:ascii="Arial" w:eastAsia="Times" w:hAnsi="Arial" w:cs="Arial"/>
          <w:sz w:val="22"/>
          <w:szCs w:val="22"/>
        </w:rPr>
        <w:t xml:space="preserve">). Selon éducation 21, il conviendrait de s’assurer que le sujet travaillé en classe soit mis en lien avec les autres thèmes du film, de manière à renforcer la vision systémique, le changement de perspective et l’esprit critique et ainsi mieux comprendre comment toute une région se mobilise pour participer à un développement durable. </w:t>
      </w:r>
    </w:p>
    <w:p w14:paraId="6FE04DD6" w14:textId="77777777" w:rsidR="004C6D6D" w:rsidRPr="000C48DE" w:rsidRDefault="004C6D6D" w:rsidP="004C6D6D">
      <w:pPr>
        <w:spacing w:before="80" w:after="120"/>
        <w:rPr>
          <w:rFonts w:ascii="Arial" w:eastAsia="Times" w:hAnsi="Arial" w:cs="Arial"/>
          <w:sz w:val="22"/>
          <w:szCs w:val="22"/>
        </w:rPr>
      </w:pPr>
      <w:r w:rsidRPr="000C48DE">
        <w:rPr>
          <w:rFonts w:ascii="Arial" w:eastAsia="Times" w:hAnsi="Arial" w:cs="Arial"/>
          <w:sz w:val="22"/>
          <w:szCs w:val="22"/>
        </w:rPr>
        <w:t>Nous espérons que l’outil pédagogique Demain Genève contribuera à mieux faire comprendre les enjeux du développement durable et donnera l’envie d’agir concrètement à titre individuel ou en classe pour trouver des solutions aux crises auxquelles nous faisons face.</w:t>
      </w:r>
    </w:p>
    <w:p w14:paraId="0B16F824" w14:textId="77777777" w:rsidR="004C6D6D" w:rsidRPr="000C48DE" w:rsidRDefault="004C6D6D" w:rsidP="004C6D6D">
      <w:pPr>
        <w:spacing w:before="80" w:after="120"/>
        <w:rPr>
          <w:rFonts w:ascii="Arial" w:eastAsia="Times" w:hAnsi="Arial" w:cs="Arial"/>
          <w:sz w:val="22"/>
          <w:szCs w:val="22"/>
        </w:rPr>
      </w:pPr>
      <w:r w:rsidRPr="000C48DE">
        <w:rPr>
          <w:rFonts w:ascii="Arial" w:eastAsia="Times" w:hAnsi="Arial" w:cs="Arial"/>
          <w:sz w:val="22"/>
          <w:szCs w:val="22"/>
        </w:rPr>
        <w:t>Bonne lecture!</w:t>
      </w:r>
      <w:r w:rsidRPr="000C48DE">
        <w:rPr>
          <w:rFonts w:ascii="Arial" w:eastAsia="Times" w:hAnsi="Arial" w:cs="Arial"/>
          <w:sz w:val="22"/>
          <w:szCs w:val="22"/>
        </w:rPr>
        <w:br/>
        <w:t>Claudine Dayer Fournet (responsable du développement durable au DIP)</w:t>
      </w:r>
    </w:p>
    <w:p w14:paraId="51CE5DE7" w14:textId="77777777" w:rsidR="00A43EDB" w:rsidRDefault="00A43EDB" w:rsidP="00A43EDB">
      <w:pPr>
        <w:spacing w:before="80" w:after="120"/>
        <w:rPr>
          <w:rFonts w:ascii="Arial" w:eastAsia="Times" w:hAnsi="Arial" w:cs="Arial"/>
          <w:sz w:val="22"/>
          <w:szCs w:val="22"/>
          <w:lang w:val="fr-CH" w:eastAsia="en-US"/>
        </w:rPr>
      </w:pPr>
    </w:p>
    <w:p w14:paraId="16E9F13D" w14:textId="77777777" w:rsidR="009F24B3" w:rsidRPr="008E3831" w:rsidRDefault="009F24B3" w:rsidP="00A43EDB">
      <w:pPr>
        <w:spacing w:before="80" w:after="120"/>
        <w:jc w:val="center"/>
        <w:rPr>
          <w:rFonts w:ascii="Arial" w:eastAsia="Times" w:hAnsi="Arial" w:cs="Arial"/>
          <w:sz w:val="22"/>
          <w:szCs w:val="22"/>
          <w:lang w:val="fr-CH" w:eastAsia="en-US"/>
        </w:rPr>
      </w:pPr>
    </w:p>
    <w:p w14:paraId="0B3A380D" w14:textId="77777777" w:rsidR="004C6D6D" w:rsidRPr="000C48DE" w:rsidRDefault="004C6D6D" w:rsidP="004C6D6D">
      <w:pPr>
        <w:spacing w:before="80" w:after="120"/>
        <w:rPr>
          <w:rFonts w:ascii="Arial" w:eastAsia="Times" w:hAnsi="Arial" w:cs="Arial"/>
          <w:sz w:val="22"/>
          <w:szCs w:val="22"/>
        </w:rPr>
      </w:pPr>
    </w:p>
    <w:p w14:paraId="5384FC53" w14:textId="77777777" w:rsidR="004C6D6D" w:rsidRPr="000C48DE" w:rsidRDefault="004C6D6D" w:rsidP="004C6D6D">
      <w:pPr>
        <w:spacing w:before="80" w:after="120"/>
        <w:rPr>
          <w:rFonts w:ascii="Arial" w:eastAsia="Times" w:hAnsi="Arial" w:cs="Arial"/>
          <w:b/>
          <w:bCs/>
          <w:sz w:val="22"/>
          <w:szCs w:val="22"/>
        </w:rPr>
      </w:pPr>
      <w:r w:rsidRPr="000C48DE">
        <w:rPr>
          <w:rFonts w:ascii="Arial" w:eastAsia="Times" w:hAnsi="Arial" w:cs="Arial"/>
          <w:b/>
          <w:bCs/>
          <w:sz w:val="22"/>
          <w:szCs w:val="22"/>
        </w:rPr>
        <w:t>Message des co-réalisateurs du documentaire</w:t>
      </w:r>
    </w:p>
    <w:p w14:paraId="2FD0DF6F" w14:textId="77777777" w:rsidR="004C6D6D" w:rsidRPr="000C48DE" w:rsidRDefault="004C6D6D" w:rsidP="004C6D6D">
      <w:pPr>
        <w:spacing w:before="80" w:after="120"/>
        <w:rPr>
          <w:rFonts w:ascii="Arial" w:eastAsia="Times" w:hAnsi="Arial" w:cs="Arial"/>
          <w:sz w:val="22"/>
          <w:szCs w:val="22"/>
        </w:rPr>
      </w:pPr>
      <w:r w:rsidRPr="000C48DE">
        <w:rPr>
          <w:rFonts w:ascii="Arial" w:eastAsia="Times" w:hAnsi="Arial" w:cs="Arial"/>
          <w:sz w:val="22"/>
          <w:szCs w:val="22"/>
        </w:rPr>
        <w:t xml:space="preserve">Le documentaire « Demain Genève » a été une formidable aventure humaine. Nous avons fait la rencontre de personnes passionnantes, probablement parce qu’elles sont passionnées et qu’elles avaient à cœur de partager leur quotidien et leur projet. </w:t>
      </w:r>
    </w:p>
    <w:p w14:paraId="7B1872A6" w14:textId="77777777" w:rsidR="004C6D6D" w:rsidRPr="000C48DE" w:rsidRDefault="004C6D6D" w:rsidP="004C6D6D">
      <w:pPr>
        <w:spacing w:before="80" w:after="120"/>
        <w:rPr>
          <w:rFonts w:ascii="Arial" w:eastAsia="Times" w:hAnsi="Arial" w:cs="Arial"/>
          <w:sz w:val="22"/>
          <w:szCs w:val="22"/>
        </w:rPr>
      </w:pPr>
      <w:r w:rsidRPr="000C48DE">
        <w:rPr>
          <w:rFonts w:ascii="Arial" w:eastAsia="Times" w:hAnsi="Arial" w:cs="Arial"/>
          <w:sz w:val="22"/>
          <w:szCs w:val="22"/>
        </w:rPr>
        <w:t xml:space="preserve">Nous sommes particulièrement reconnaissants du travail effectué par le groupe d’enseignants qui permet, aujourd’hui, de faire le trait d’union entre notre film et les plus jeunes générations. Ceci d’autant plus que nous sommes profondément convaincus que la transition dépend avant tout de nos enfants. </w:t>
      </w:r>
    </w:p>
    <w:p w14:paraId="73F33586" w14:textId="77777777" w:rsidR="004C6D6D" w:rsidRPr="000C48DE" w:rsidRDefault="004C6D6D" w:rsidP="004C6D6D">
      <w:pPr>
        <w:spacing w:before="80" w:after="120"/>
        <w:rPr>
          <w:rFonts w:ascii="Arial" w:eastAsia="Times" w:hAnsi="Arial" w:cs="Arial"/>
          <w:sz w:val="22"/>
          <w:szCs w:val="22"/>
        </w:rPr>
      </w:pPr>
      <w:r w:rsidRPr="000C48DE">
        <w:rPr>
          <w:rFonts w:ascii="Arial" w:eastAsia="Times" w:hAnsi="Arial" w:cs="Arial"/>
          <w:sz w:val="22"/>
          <w:szCs w:val="22"/>
        </w:rPr>
        <w:t>Merci à vous enseignants de donner vie à ce travail et contribuer, à votre manière, à répondre aux défis environnementaux, économiques et sociaux de notre siècle.</w:t>
      </w:r>
    </w:p>
    <w:p w14:paraId="5459532F" w14:textId="4ACABD2C" w:rsidR="004C6D6D" w:rsidRDefault="004C6D6D" w:rsidP="004C6D6D">
      <w:pPr>
        <w:spacing w:before="80" w:after="120"/>
        <w:rPr>
          <w:rFonts w:ascii="Arial" w:eastAsia="Times" w:hAnsi="Arial" w:cs="Arial"/>
          <w:sz w:val="22"/>
          <w:szCs w:val="22"/>
        </w:rPr>
      </w:pPr>
      <w:r w:rsidRPr="000C48DE">
        <w:rPr>
          <w:rFonts w:ascii="Arial" w:eastAsia="Times" w:hAnsi="Arial" w:cs="Arial"/>
          <w:sz w:val="22"/>
          <w:szCs w:val="22"/>
        </w:rPr>
        <w:t>Elisabete Fernandes et Gregory Chollet</w:t>
      </w:r>
    </w:p>
    <w:p w14:paraId="5EC8180D" w14:textId="27D879EB" w:rsidR="00551EDB" w:rsidRDefault="00551EDB" w:rsidP="004C6D6D">
      <w:pPr>
        <w:spacing w:before="80" w:after="120"/>
        <w:rPr>
          <w:rFonts w:ascii="Arial" w:eastAsia="Times" w:hAnsi="Arial" w:cs="Arial"/>
          <w:sz w:val="22"/>
          <w:szCs w:val="22"/>
        </w:rPr>
      </w:pPr>
    </w:p>
    <w:p w14:paraId="36C9EE29" w14:textId="7BC260CD" w:rsidR="009F24B3" w:rsidRDefault="009F24B3" w:rsidP="004C6D6D">
      <w:pPr>
        <w:spacing w:before="80" w:after="120"/>
        <w:rPr>
          <w:rFonts w:ascii="Arial" w:eastAsia="Times" w:hAnsi="Arial" w:cs="Arial"/>
          <w:sz w:val="22"/>
          <w:szCs w:val="22"/>
        </w:rPr>
      </w:pPr>
    </w:p>
    <w:p w14:paraId="6B08845E" w14:textId="77777777" w:rsidR="009F24B3" w:rsidRDefault="009F24B3" w:rsidP="004C6D6D">
      <w:pPr>
        <w:spacing w:before="80" w:after="120"/>
        <w:rPr>
          <w:rFonts w:ascii="Arial" w:eastAsia="Times" w:hAnsi="Arial" w:cs="Arial"/>
          <w:sz w:val="22"/>
          <w:szCs w:val="22"/>
        </w:rPr>
      </w:pPr>
    </w:p>
    <w:p w14:paraId="0AEC0239" w14:textId="77777777" w:rsidR="00551EDB" w:rsidRPr="005D6A1E" w:rsidRDefault="00551EDB" w:rsidP="00551EDB">
      <w:pPr>
        <w:pStyle w:val="SOUS-TITRE"/>
      </w:pPr>
      <w:r>
        <w:t>lE</w:t>
      </w:r>
      <w:r w:rsidRPr="005D6A1E">
        <w:t xml:space="preserve"> film</w:t>
      </w:r>
    </w:p>
    <w:p w14:paraId="1B1DF94F" w14:textId="77777777" w:rsidR="00551EDB" w:rsidRPr="00C44547" w:rsidRDefault="00551EDB" w:rsidP="00551EDB">
      <w:pPr>
        <w:rPr>
          <w:rFonts w:ascii="Arial" w:hAnsi="Arial" w:cs="Arial"/>
          <w:b/>
          <w:sz w:val="22"/>
          <w:szCs w:val="22"/>
          <w:lang w:val="fr-CH"/>
        </w:rPr>
      </w:pPr>
    </w:p>
    <w:p w14:paraId="67F212CE" w14:textId="77777777" w:rsidR="00551EDB" w:rsidRPr="00842474" w:rsidRDefault="00551EDB" w:rsidP="00551EDB">
      <w:pPr>
        <w:rPr>
          <w:rFonts w:ascii="Arial" w:hAnsi="Arial" w:cs="Arial"/>
          <w:i/>
          <w:color w:val="000000"/>
          <w:sz w:val="16"/>
          <w:szCs w:val="21"/>
          <w:shd w:val="clear" w:color="auto" w:fill="FFFFFF"/>
          <w:lang w:val="fr-CH"/>
        </w:rPr>
      </w:pPr>
      <w:r>
        <w:rPr>
          <w:rFonts w:ascii="Arial" w:hAnsi="Arial" w:cs="Arial"/>
          <w:i/>
          <w:color w:val="000000"/>
          <w:sz w:val="16"/>
          <w:szCs w:val="21"/>
          <w:shd w:val="clear" w:color="auto" w:fill="FFFFFF"/>
          <w:lang w:val="fr-CH"/>
        </w:rPr>
        <w:t xml:space="preserve"> </w:t>
      </w:r>
    </w:p>
    <w:tbl>
      <w:tblPr>
        <w:tblStyle w:val="Grilledutableau"/>
        <w:tblW w:w="9180"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05"/>
        <w:gridCol w:w="5375"/>
      </w:tblGrid>
      <w:tr w:rsidR="00551EDB" w:rsidRPr="00C44547" w14:paraId="57672C1B" w14:textId="77777777" w:rsidTr="00DD1CEC">
        <w:trPr>
          <w:trHeight w:val="1111"/>
        </w:trPr>
        <w:tc>
          <w:tcPr>
            <w:tcW w:w="3805" w:type="dxa"/>
          </w:tcPr>
          <w:p w14:paraId="4CC85123" w14:textId="77777777" w:rsidR="00551EDB" w:rsidRDefault="00551EDB" w:rsidP="00DD1CEC">
            <w:pPr>
              <w:rPr>
                <w:rFonts w:ascii="Arial" w:hAnsi="Arial" w:cs="Arial"/>
                <w:b/>
                <w:sz w:val="21"/>
                <w:szCs w:val="21"/>
                <w:lang w:val="fr-CH"/>
              </w:rPr>
            </w:pPr>
            <w:r>
              <w:rPr>
                <w:rFonts w:ascii="Arial" w:hAnsi="Arial" w:cs="Arial"/>
                <w:b/>
                <w:sz w:val="21"/>
                <w:szCs w:val="21"/>
                <w:lang w:val="fr-CH"/>
              </w:rPr>
              <w:t xml:space="preserve"> </w:t>
            </w:r>
            <w:r>
              <w:rPr>
                <w:rFonts w:ascii="Arial" w:hAnsi="Arial" w:cs="Arial"/>
                <w:b/>
                <w:sz w:val="21"/>
                <w:szCs w:val="21"/>
              </w:rPr>
              <w:t xml:space="preserve"> </w:t>
            </w:r>
            <w:r>
              <w:rPr>
                <w:rFonts w:ascii="Arial" w:hAnsi="Arial" w:cs="Arial"/>
                <w:b/>
                <w:sz w:val="21"/>
                <w:szCs w:val="21"/>
                <w:lang w:val="fr-CH"/>
              </w:rPr>
              <w:t>Lien de visionnage du film </w:t>
            </w:r>
          </w:p>
          <w:p w14:paraId="3BDD7F8F" w14:textId="77777777" w:rsidR="00551EDB" w:rsidRPr="00C44547" w:rsidRDefault="00551EDB" w:rsidP="00DD1CEC">
            <w:pPr>
              <w:rPr>
                <w:rFonts w:ascii="Arial" w:hAnsi="Arial" w:cs="Arial"/>
                <w:b/>
                <w:sz w:val="21"/>
                <w:szCs w:val="21"/>
                <w:lang w:val="fr-CH"/>
              </w:rPr>
            </w:pPr>
          </w:p>
        </w:tc>
        <w:tc>
          <w:tcPr>
            <w:tcW w:w="5375" w:type="dxa"/>
          </w:tcPr>
          <w:p w14:paraId="3B73749B" w14:textId="77777777" w:rsidR="00551EDB" w:rsidRDefault="00740FB2" w:rsidP="00DD1CEC">
            <w:pPr>
              <w:rPr>
                <w:rFonts w:ascii="Arial" w:hAnsi="Arial" w:cs="Arial"/>
                <w:sz w:val="21"/>
                <w:szCs w:val="21"/>
                <w:lang w:val="fr-CH"/>
              </w:rPr>
            </w:pPr>
            <w:hyperlink r:id="rId12" w:history="1">
              <w:r w:rsidR="00551EDB" w:rsidRPr="00A229B6">
                <w:rPr>
                  <w:rStyle w:val="Lienhypertexte"/>
                  <w:rFonts w:ascii="Arial" w:hAnsi="Arial" w:cs="Arial"/>
                  <w:sz w:val="21"/>
                  <w:szCs w:val="21"/>
                  <w:lang w:val="fr-CH"/>
                </w:rPr>
                <w:t>www.laplattform.ch</w:t>
              </w:r>
            </w:hyperlink>
            <w:r w:rsidR="00551EDB">
              <w:rPr>
                <w:rFonts w:ascii="Arial" w:hAnsi="Arial" w:cs="Arial"/>
                <w:sz w:val="21"/>
                <w:szCs w:val="21"/>
                <w:lang w:val="fr-CH"/>
              </w:rPr>
              <w:t xml:space="preserve"> </w:t>
            </w:r>
          </w:p>
          <w:p w14:paraId="574D281D" w14:textId="77777777" w:rsidR="00551EDB" w:rsidRDefault="00551EDB" w:rsidP="00DD1CEC">
            <w:pPr>
              <w:rPr>
                <w:rFonts w:ascii="Arial" w:hAnsi="Arial" w:cs="Arial"/>
                <w:sz w:val="21"/>
                <w:szCs w:val="21"/>
                <w:lang w:val="fr-CH"/>
              </w:rPr>
            </w:pPr>
            <w:r>
              <w:rPr>
                <w:rFonts w:ascii="Arial" w:hAnsi="Arial" w:cs="Arial"/>
                <w:sz w:val="21"/>
                <w:szCs w:val="21"/>
                <w:lang w:val="fr-CH"/>
              </w:rPr>
              <w:t>ou</w:t>
            </w:r>
          </w:p>
          <w:p w14:paraId="4608B727" w14:textId="77777777" w:rsidR="00551EDB" w:rsidRPr="00C44547" w:rsidRDefault="00740FB2" w:rsidP="00DD1CEC">
            <w:pPr>
              <w:rPr>
                <w:rFonts w:ascii="Arial" w:hAnsi="Arial" w:cs="Arial"/>
                <w:sz w:val="21"/>
                <w:szCs w:val="21"/>
                <w:lang w:val="fr-CH"/>
              </w:rPr>
            </w:pPr>
            <w:hyperlink r:id="rId13" w:history="1">
              <w:r w:rsidR="00551EDB" w:rsidRPr="003D03DB">
                <w:rPr>
                  <w:rStyle w:val="Lienhypertexte"/>
                  <w:rFonts w:ascii="Arial" w:hAnsi="Arial" w:cs="Arial"/>
                  <w:sz w:val="21"/>
                  <w:szCs w:val="21"/>
                  <w:lang w:val="fr-CH"/>
                </w:rPr>
                <w:t>https://www.youtube.com/watch?v=UUj5CKrSOZQ&amp;t=0</w:t>
              </w:r>
            </w:hyperlink>
            <w:r w:rsidR="00551EDB">
              <w:rPr>
                <w:rFonts w:ascii="Arial" w:hAnsi="Arial" w:cs="Arial"/>
                <w:sz w:val="21"/>
                <w:szCs w:val="21"/>
                <w:lang w:val="fr-CH"/>
              </w:rPr>
              <w:t xml:space="preserve"> </w:t>
            </w:r>
          </w:p>
        </w:tc>
      </w:tr>
    </w:tbl>
    <w:p w14:paraId="2C13F8F4" w14:textId="77777777" w:rsidR="00551EDB" w:rsidRDefault="00551EDB" w:rsidP="00551EDB">
      <w:pPr>
        <w:rPr>
          <w:rFonts w:ascii="Arial" w:hAnsi="Arial" w:cs="Arial"/>
          <w:b/>
          <w:color w:val="000000"/>
          <w:sz w:val="21"/>
          <w:szCs w:val="21"/>
          <w:shd w:val="clear" w:color="auto" w:fill="FFFFFF"/>
          <w:lang w:val="fr-CH"/>
        </w:rPr>
      </w:pPr>
    </w:p>
    <w:p w14:paraId="0BDB9E69" w14:textId="77777777" w:rsidR="00C3284D" w:rsidRDefault="00551EDB" w:rsidP="00551EDB">
      <w:pPr>
        <w:rPr>
          <w:rFonts w:ascii="Arial" w:hAnsi="Arial" w:cs="Arial"/>
          <w:b/>
          <w:color w:val="000000"/>
          <w:sz w:val="21"/>
          <w:szCs w:val="21"/>
          <w:shd w:val="clear" w:color="auto" w:fill="FFFFFF"/>
          <w:lang w:val="fr-CH"/>
        </w:rPr>
      </w:pPr>
      <w:r>
        <w:rPr>
          <w:rFonts w:ascii="Arial" w:hAnsi="Arial" w:cs="Arial"/>
          <w:b/>
          <w:color w:val="000000"/>
          <w:sz w:val="21"/>
          <w:szCs w:val="21"/>
          <w:shd w:val="clear" w:color="auto" w:fill="FFFFFF"/>
          <w:lang w:val="fr-CH"/>
        </w:rPr>
        <w:t xml:space="preserve"> </w:t>
      </w:r>
    </w:p>
    <w:p w14:paraId="03C87243" w14:textId="77777777" w:rsidR="00C3284D" w:rsidRDefault="00C3284D">
      <w:pPr>
        <w:rPr>
          <w:rFonts w:ascii="Arial" w:hAnsi="Arial" w:cs="Arial"/>
          <w:b/>
          <w:color w:val="000000"/>
          <w:sz w:val="21"/>
          <w:szCs w:val="21"/>
          <w:shd w:val="clear" w:color="auto" w:fill="FFFFFF"/>
          <w:lang w:val="fr-CH"/>
        </w:rPr>
      </w:pPr>
      <w:r>
        <w:rPr>
          <w:rFonts w:ascii="Arial" w:hAnsi="Arial" w:cs="Arial"/>
          <w:b/>
          <w:color w:val="000000"/>
          <w:sz w:val="21"/>
          <w:szCs w:val="21"/>
          <w:shd w:val="clear" w:color="auto" w:fill="FFFFFF"/>
          <w:lang w:val="fr-CH"/>
        </w:rPr>
        <w:br w:type="page"/>
      </w:r>
    </w:p>
    <w:p w14:paraId="154266C2" w14:textId="0358E150" w:rsidR="00551EDB" w:rsidRPr="000A4092" w:rsidRDefault="00551EDB" w:rsidP="00551EDB">
      <w:pPr>
        <w:rPr>
          <w:rFonts w:ascii="Arial" w:hAnsi="Arial" w:cs="Arial"/>
          <w:b/>
          <w:color w:val="000000"/>
          <w:sz w:val="21"/>
          <w:szCs w:val="21"/>
          <w:shd w:val="clear" w:color="auto" w:fill="FFFFFF"/>
          <w:lang w:val="fr-CH"/>
        </w:rPr>
      </w:pPr>
      <w:r w:rsidRPr="000A4092">
        <w:rPr>
          <w:rFonts w:ascii="Arial" w:hAnsi="Arial" w:cs="Arial"/>
          <w:b/>
          <w:color w:val="000000"/>
          <w:sz w:val="21"/>
          <w:szCs w:val="21"/>
          <w:shd w:val="clear" w:color="auto" w:fill="FFFFFF"/>
          <w:lang w:val="fr-CH"/>
        </w:rPr>
        <w:lastRenderedPageBreak/>
        <w:t>Table des matières du film</w:t>
      </w:r>
    </w:p>
    <w:p w14:paraId="2F6CEA35" w14:textId="77777777" w:rsidR="00551EDB" w:rsidRPr="000805AF" w:rsidRDefault="00551EDB" w:rsidP="00551EDB">
      <w:pPr>
        <w:rPr>
          <w:rFonts w:ascii="Arial" w:hAnsi="Arial" w:cs="Arial"/>
          <w:color w:val="000000"/>
          <w:sz w:val="21"/>
          <w:szCs w:val="21"/>
          <w:shd w:val="clear" w:color="auto" w:fill="FFFFFF"/>
          <w:lang w:val="fr-CH"/>
        </w:rPr>
      </w:pPr>
      <w:r>
        <w:rPr>
          <w:rFonts w:ascii="Arial" w:hAnsi="Arial" w:cs="Arial"/>
          <w:color w:val="000000"/>
          <w:sz w:val="21"/>
          <w:szCs w:val="21"/>
          <w:shd w:val="clear" w:color="auto" w:fill="FFFFFF"/>
          <w:lang w:val="fr-CH"/>
        </w:rPr>
        <w:t xml:space="preserve"> Après l'introduction, le film développe six thèmes (minutage entre parenthèses) :</w:t>
      </w:r>
    </w:p>
    <w:p w14:paraId="0061C2E8" w14:textId="77777777" w:rsidR="00551EDB" w:rsidRDefault="00551EDB" w:rsidP="00551EDB">
      <w:pPr>
        <w:rPr>
          <w:rFonts w:ascii="Arial" w:hAnsi="Arial" w:cs="Arial"/>
          <w:color w:val="000000"/>
          <w:sz w:val="21"/>
          <w:szCs w:val="21"/>
          <w:shd w:val="clear" w:color="auto" w:fill="FFFFFF"/>
          <w:lang w:val="fr-CH"/>
        </w:rPr>
      </w:pPr>
    </w:p>
    <w:tbl>
      <w:tblPr>
        <w:tblStyle w:val="Grilledutableau"/>
        <w:tblW w:w="9043"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73"/>
        <w:gridCol w:w="5670"/>
      </w:tblGrid>
      <w:tr w:rsidR="00551EDB" w:rsidRPr="006D3D23" w14:paraId="2A8E6FE1" w14:textId="77777777" w:rsidTr="00DD1CEC">
        <w:trPr>
          <w:trHeight w:val="483"/>
        </w:trPr>
        <w:tc>
          <w:tcPr>
            <w:tcW w:w="3373" w:type="dxa"/>
            <w:shd w:val="clear" w:color="auto" w:fill="EAF1DD" w:themeFill="accent3" w:themeFillTint="33"/>
          </w:tcPr>
          <w:p w14:paraId="417EF4FB" w14:textId="77777777" w:rsidR="00551EDB" w:rsidRPr="003C5CE8" w:rsidRDefault="00551EDB" w:rsidP="00DD1CEC">
            <w:pPr>
              <w:rPr>
                <w:rFonts w:ascii="Arial" w:hAnsi="Arial" w:cs="Arial"/>
                <w:b/>
                <w:color w:val="000000"/>
                <w:sz w:val="21"/>
                <w:szCs w:val="21"/>
                <w:shd w:val="clear" w:color="auto" w:fill="FFFFFF"/>
                <w:lang w:val="fr-CH"/>
              </w:rPr>
            </w:pPr>
            <w:r w:rsidRPr="003C5CE8">
              <w:rPr>
                <w:rFonts w:ascii="Arial" w:hAnsi="Arial" w:cs="Arial"/>
                <w:sz w:val="21"/>
                <w:szCs w:val="21"/>
              </w:rPr>
              <w:t>Chapitres</w:t>
            </w:r>
          </w:p>
        </w:tc>
        <w:tc>
          <w:tcPr>
            <w:tcW w:w="5670" w:type="dxa"/>
            <w:shd w:val="clear" w:color="auto" w:fill="EAF1DD" w:themeFill="accent3" w:themeFillTint="33"/>
          </w:tcPr>
          <w:p w14:paraId="3E890B97" w14:textId="77777777" w:rsidR="00551EDB" w:rsidRPr="003C5CE8" w:rsidRDefault="00551EDB" w:rsidP="00DD1CEC">
            <w:pPr>
              <w:rPr>
                <w:rFonts w:ascii="Arial" w:hAnsi="Arial" w:cs="Arial"/>
                <w:color w:val="000000"/>
                <w:sz w:val="21"/>
                <w:szCs w:val="21"/>
                <w:shd w:val="clear" w:color="auto" w:fill="FFFFFF"/>
              </w:rPr>
            </w:pPr>
            <w:r w:rsidRPr="003C5CE8">
              <w:rPr>
                <w:rFonts w:ascii="Arial" w:hAnsi="Arial" w:cs="Arial"/>
                <w:sz w:val="21"/>
                <w:szCs w:val="21"/>
              </w:rPr>
              <w:t>Acteurs présentés  et  minutage avec lien actif sur le chapitre concerné du film en ligne</w:t>
            </w:r>
          </w:p>
        </w:tc>
      </w:tr>
      <w:tr w:rsidR="00551EDB" w:rsidRPr="006D3D23" w14:paraId="2C793665" w14:textId="77777777" w:rsidTr="00DD1CEC">
        <w:trPr>
          <w:trHeight w:val="379"/>
        </w:trPr>
        <w:tc>
          <w:tcPr>
            <w:tcW w:w="3373" w:type="dxa"/>
          </w:tcPr>
          <w:p w14:paraId="3566E447" w14:textId="77777777" w:rsidR="00551EDB" w:rsidRDefault="00551EDB" w:rsidP="00DD1CEC">
            <w:pPr>
              <w:rPr>
                <w:rFonts w:ascii="Arial" w:hAnsi="Arial" w:cs="Arial"/>
                <w:b/>
                <w:color w:val="000000"/>
                <w:sz w:val="21"/>
                <w:szCs w:val="21"/>
                <w:shd w:val="clear" w:color="auto" w:fill="FFFFFF"/>
                <w:lang w:val="fr-CH"/>
              </w:rPr>
            </w:pPr>
          </w:p>
          <w:p w14:paraId="475053F4" w14:textId="77777777" w:rsidR="00551EDB" w:rsidRDefault="00551EDB" w:rsidP="00DD1CEC">
            <w:pPr>
              <w:rPr>
                <w:rFonts w:ascii="Arial" w:hAnsi="Arial" w:cs="Arial"/>
                <w:color w:val="000000"/>
                <w:sz w:val="21"/>
                <w:szCs w:val="21"/>
                <w:shd w:val="clear" w:color="auto" w:fill="FFFFFF"/>
              </w:rPr>
            </w:pPr>
            <w:r>
              <w:rPr>
                <w:rFonts w:ascii="Arial" w:hAnsi="Arial" w:cs="Arial"/>
                <w:b/>
                <w:color w:val="000000"/>
                <w:sz w:val="21"/>
                <w:szCs w:val="21"/>
                <w:shd w:val="clear" w:color="auto" w:fill="FFFFFF"/>
                <w:lang w:val="fr-CH"/>
              </w:rPr>
              <w:t>INTRODUCTION</w:t>
            </w:r>
            <w:r w:rsidRPr="00D46416">
              <w:rPr>
                <w:rFonts w:ascii="Arial" w:hAnsi="Arial" w:cs="Arial"/>
                <w:color w:val="000000"/>
                <w:sz w:val="21"/>
                <w:szCs w:val="21"/>
                <w:shd w:val="clear" w:color="auto" w:fill="FFFFFF"/>
              </w:rPr>
              <w:t xml:space="preserve"> (</w:t>
            </w:r>
            <w:hyperlink r:id="rId14" w:history="1">
              <w:r w:rsidRPr="00D46416">
                <w:rPr>
                  <w:rStyle w:val="Lienhypertexte"/>
                  <w:rFonts w:ascii="Arial" w:hAnsi="Arial" w:cs="Arial"/>
                  <w:sz w:val="21"/>
                  <w:szCs w:val="21"/>
                  <w:shd w:val="clear" w:color="auto" w:fill="FFFFFF"/>
                </w:rPr>
                <w:t>00:00</w:t>
              </w:r>
            </w:hyperlink>
            <w:r w:rsidRPr="00D46416">
              <w:rPr>
                <w:rFonts w:ascii="Arial" w:hAnsi="Arial" w:cs="Arial"/>
                <w:color w:val="000000"/>
                <w:sz w:val="21"/>
                <w:szCs w:val="21"/>
                <w:shd w:val="clear" w:color="auto" w:fill="FFFFFF"/>
              </w:rPr>
              <w:t xml:space="preserve">) </w:t>
            </w:r>
          </w:p>
          <w:p w14:paraId="6FB1A183" w14:textId="77777777" w:rsidR="00551EDB" w:rsidRPr="006D3D23" w:rsidRDefault="00551EDB" w:rsidP="00DD1CEC">
            <w:pPr>
              <w:rPr>
                <w:rFonts w:ascii="Arial" w:hAnsi="Arial" w:cs="Arial"/>
                <w:b/>
                <w:color w:val="000000"/>
                <w:sz w:val="21"/>
                <w:szCs w:val="21"/>
                <w:shd w:val="clear" w:color="auto" w:fill="FFFFFF"/>
                <w:lang w:val="fr-CH"/>
              </w:rPr>
            </w:pPr>
          </w:p>
        </w:tc>
        <w:tc>
          <w:tcPr>
            <w:tcW w:w="5670" w:type="dxa"/>
          </w:tcPr>
          <w:p w14:paraId="0C8E11AF" w14:textId="77777777" w:rsidR="00551EDB" w:rsidRDefault="00551EDB" w:rsidP="00DD1CEC"/>
          <w:p w14:paraId="41491A0D" w14:textId="77777777" w:rsidR="00551EDB" w:rsidRDefault="00740FB2" w:rsidP="00DD1CEC">
            <w:pPr>
              <w:rPr>
                <w:rFonts w:ascii="Arial" w:hAnsi="Arial" w:cs="Arial"/>
                <w:color w:val="000000"/>
                <w:sz w:val="21"/>
                <w:szCs w:val="21"/>
                <w:shd w:val="clear" w:color="auto" w:fill="FFFFFF"/>
                <w:lang w:val="fr-CH"/>
              </w:rPr>
            </w:pPr>
            <w:hyperlink r:id="rId15" w:history="1">
              <w:r w:rsidR="00551EDB" w:rsidRPr="00D46416">
                <w:rPr>
                  <w:rStyle w:val="Lienhypertexte"/>
                  <w:rFonts w:ascii="Arial" w:hAnsi="Arial" w:cs="Arial"/>
                  <w:sz w:val="21"/>
                  <w:szCs w:val="21"/>
                  <w:shd w:val="clear" w:color="auto" w:fill="FFFFFF"/>
                </w:rPr>
                <w:t>02:39</w:t>
              </w:r>
            </w:hyperlink>
            <w:r w:rsidR="00551EDB" w:rsidRPr="00D46416">
              <w:rPr>
                <w:rFonts w:ascii="Arial" w:hAnsi="Arial" w:cs="Arial"/>
                <w:color w:val="000000"/>
                <w:sz w:val="21"/>
                <w:szCs w:val="21"/>
                <w:shd w:val="clear" w:color="auto" w:fill="FFFFFF"/>
              </w:rPr>
              <w:t xml:space="preserve"> Interview Dominique Bourg et Martin Beniston</w:t>
            </w:r>
          </w:p>
        </w:tc>
      </w:tr>
      <w:tr w:rsidR="00551EDB" w:rsidRPr="006D3D23" w14:paraId="4D5DA15F" w14:textId="77777777" w:rsidTr="00DD1CEC">
        <w:trPr>
          <w:trHeight w:val="1365"/>
        </w:trPr>
        <w:tc>
          <w:tcPr>
            <w:tcW w:w="3373" w:type="dxa"/>
          </w:tcPr>
          <w:p w14:paraId="41289A15" w14:textId="77777777" w:rsidR="00551EDB" w:rsidRDefault="00551EDB" w:rsidP="00DD1CEC">
            <w:pPr>
              <w:rPr>
                <w:rFonts w:ascii="Arial" w:hAnsi="Arial" w:cs="Arial"/>
                <w:b/>
                <w:color w:val="000000"/>
                <w:sz w:val="21"/>
                <w:szCs w:val="21"/>
                <w:shd w:val="clear" w:color="auto" w:fill="FFFFFF"/>
                <w:lang w:val="fr-CH"/>
              </w:rPr>
            </w:pPr>
            <w:r w:rsidRPr="006D3D23">
              <w:rPr>
                <w:rFonts w:ascii="Arial" w:hAnsi="Arial" w:cs="Arial"/>
                <w:b/>
                <w:color w:val="000000"/>
                <w:sz w:val="21"/>
                <w:szCs w:val="21"/>
                <w:shd w:val="clear" w:color="auto" w:fill="FFFFFF"/>
                <w:lang w:val="fr-CH"/>
              </w:rPr>
              <w:t xml:space="preserve">AGRICULTURE </w:t>
            </w:r>
          </w:p>
          <w:p w14:paraId="4DABE5DB" w14:textId="77777777" w:rsidR="00551EDB" w:rsidRPr="006D3D23" w:rsidRDefault="00551EDB" w:rsidP="00DD1CEC">
            <w:pPr>
              <w:rPr>
                <w:rFonts w:ascii="Arial" w:hAnsi="Arial" w:cs="Arial"/>
                <w:color w:val="000000"/>
                <w:sz w:val="21"/>
                <w:szCs w:val="21"/>
                <w:shd w:val="clear" w:color="auto" w:fill="FFFFFF"/>
                <w:lang w:val="fr-CH"/>
              </w:rPr>
            </w:pPr>
            <w:r w:rsidRPr="006D3D23">
              <w:rPr>
                <w:rFonts w:ascii="Arial" w:hAnsi="Arial" w:cs="Arial"/>
                <w:color w:val="000000"/>
                <w:sz w:val="21"/>
                <w:szCs w:val="21"/>
                <w:shd w:val="clear" w:color="auto" w:fill="FFFFFF"/>
                <w:lang w:val="fr-CH"/>
              </w:rPr>
              <w:t xml:space="preserve">(À partir de </w:t>
            </w:r>
            <w:hyperlink r:id="rId16" w:history="1">
              <w:r w:rsidRPr="00D46416">
                <w:rPr>
                  <w:rStyle w:val="Lienhypertexte"/>
                  <w:rFonts w:ascii="Arial" w:hAnsi="Arial" w:cs="Arial"/>
                  <w:sz w:val="21"/>
                  <w:szCs w:val="21"/>
                  <w:shd w:val="clear" w:color="auto" w:fill="FFFFFF"/>
                </w:rPr>
                <w:t>05:14</w:t>
              </w:r>
            </w:hyperlink>
            <w:r w:rsidRPr="00D46416">
              <w:rPr>
                <w:rFonts w:ascii="Arial" w:hAnsi="Arial" w:cs="Arial"/>
                <w:color w:val="000000"/>
                <w:sz w:val="21"/>
                <w:szCs w:val="21"/>
                <w:shd w:val="clear" w:color="auto" w:fill="FFFFFF"/>
              </w:rPr>
              <w:t>)</w:t>
            </w:r>
          </w:p>
          <w:p w14:paraId="569DCE4F" w14:textId="77777777" w:rsidR="00551EDB" w:rsidRPr="006D3D23" w:rsidRDefault="00551EDB" w:rsidP="00DD1CEC">
            <w:pPr>
              <w:rPr>
                <w:rFonts w:ascii="Arial" w:hAnsi="Arial" w:cs="Arial"/>
                <w:b/>
                <w:color w:val="000000"/>
                <w:sz w:val="21"/>
                <w:szCs w:val="21"/>
                <w:shd w:val="clear" w:color="auto" w:fill="FFFFFF"/>
                <w:lang w:val="fr-CH"/>
              </w:rPr>
            </w:pPr>
            <w:r w:rsidRPr="006D3D23">
              <w:rPr>
                <w:rFonts w:ascii="Arial" w:hAnsi="Arial" w:cs="Arial"/>
                <w:noProof/>
                <w:color w:val="000000"/>
                <w:sz w:val="21"/>
                <w:szCs w:val="21"/>
                <w:shd w:val="clear" w:color="auto" w:fill="FFFFFF"/>
                <w:lang w:val="fr-CH" w:eastAsia="fr-CH"/>
              </w:rPr>
              <w:drawing>
                <wp:inline distT="0" distB="0" distL="0" distR="0" wp14:anchorId="5158A15B" wp14:editId="5033022D">
                  <wp:extent cx="429904" cy="444395"/>
                  <wp:effectExtent l="0" t="0" r="8255" b="0"/>
                  <wp:docPr id="5" name="Image 5"/>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17" cstate="email">
                            <a:extLst>
                              <a:ext uri="{28A0092B-C50C-407E-A947-70E740481C1C}">
                                <a14:useLocalDpi xmlns:a14="http://schemas.microsoft.com/office/drawing/2010/main"/>
                              </a:ext>
                            </a:extLst>
                          </a:blip>
                          <a:stretch>
                            <a:fillRect/>
                          </a:stretch>
                        </pic:blipFill>
                        <pic:spPr>
                          <a:xfrm>
                            <a:off x="0" y="0"/>
                            <a:ext cx="434664" cy="449316"/>
                          </a:xfrm>
                          <a:prstGeom prst="rect">
                            <a:avLst/>
                          </a:prstGeom>
                        </pic:spPr>
                      </pic:pic>
                    </a:graphicData>
                  </a:graphic>
                </wp:inline>
              </w:drawing>
            </w:r>
          </w:p>
        </w:tc>
        <w:tc>
          <w:tcPr>
            <w:tcW w:w="5670" w:type="dxa"/>
          </w:tcPr>
          <w:p w14:paraId="7F009F09" w14:textId="77777777" w:rsidR="00551EDB" w:rsidRDefault="00740FB2" w:rsidP="00DD1CEC">
            <w:pPr>
              <w:rPr>
                <w:rFonts w:ascii="Arial" w:hAnsi="Arial" w:cs="Arial"/>
                <w:color w:val="000000"/>
                <w:sz w:val="21"/>
                <w:szCs w:val="21"/>
                <w:shd w:val="clear" w:color="auto" w:fill="FFFFFF"/>
              </w:rPr>
            </w:pPr>
            <w:hyperlink r:id="rId18" w:history="1">
              <w:r w:rsidR="00551EDB" w:rsidRPr="00D46416">
                <w:rPr>
                  <w:rStyle w:val="Lienhypertexte"/>
                  <w:rFonts w:ascii="Arial" w:hAnsi="Arial" w:cs="Arial"/>
                  <w:sz w:val="21"/>
                  <w:szCs w:val="21"/>
                  <w:shd w:val="clear" w:color="auto" w:fill="FFFFFF"/>
                </w:rPr>
                <w:t>05:55</w:t>
              </w:r>
            </w:hyperlink>
            <w:r w:rsidR="00551EDB">
              <w:rPr>
                <w:rFonts w:ascii="Arial" w:hAnsi="Arial" w:cs="Arial"/>
                <w:color w:val="000000"/>
                <w:sz w:val="21"/>
                <w:szCs w:val="21"/>
                <w:shd w:val="clear" w:color="auto" w:fill="FFFFFF"/>
              </w:rPr>
              <w:t xml:space="preserve"> - Affaire TourneRê</w:t>
            </w:r>
            <w:r w:rsidR="00551EDB" w:rsidRPr="00D46416">
              <w:rPr>
                <w:rFonts w:ascii="Arial" w:hAnsi="Arial" w:cs="Arial"/>
                <w:color w:val="000000"/>
                <w:sz w:val="21"/>
                <w:szCs w:val="21"/>
                <w:shd w:val="clear" w:color="auto" w:fill="FFFFFF"/>
              </w:rPr>
              <w:t xml:space="preserve">ve </w:t>
            </w:r>
          </w:p>
          <w:p w14:paraId="55E22384" w14:textId="77777777" w:rsidR="00551EDB" w:rsidRDefault="00740FB2" w:rsidP="00DD1CEC">
            <w:pPr>
              <w:rPr>
                <w:rFonts w:ascii="Arial" w:hAnsi="Arial" w:cs="Arial"/>
                <w:color w:val="000000"/>
                <w:sz w:val="21"/>
                <w:szCs w:val="21"/>
                <w:shd w:val="clear" w:color="auto" w:fill="FFFFFF"/>
              </w:rPr>
            </w:pPr>
            <w:hyperlink r:id="rId19" w:history="1">
              <w:r w:rsidR="00551EDB" w:rsidRPr="00D46416">
                <w:rPr>
                  <w:rStyle w:val="Lienhypertexte"/>
                  <w:rFonts w:ascii="Arial" w:hAnsi="Arial" w:cs="Arial"/>
                  <w:sz w:val="21"/>
                  <w:szCs w:val="21"/>
                  <w:shd w:val="clear" w:color="auto" w:fill="FFFFFF"/>
                </w:rPr>
                <w:t>08:25</w:t>
              </w:r>
            </w:hyperlink>
            <w:r w:rsidR="00551EDB" w:rsidRPr="00D46416">
              <w:rPr>
                <w:rFonts w:ascii="Arial" w:hAnsi="Arial" w:cs="Arial"/>
                <w:color w:val="000000"/>
                <w:sz w:val="21"/>
                <w:szCs w:val="21"/>
                <w:shd w:val="clear" w:color="auto" w:fill="FFFFFF"/>
              </w:rPr>
              <w:t xml:space="preserve"> - Jardins de Cocagne </w:t>
            </w:r>
          </w:p>
          <w:p w14:paraId="5F79538C" w14:textId="77777777" w:rsidR="00551EDB" w:rsidRDefault="00740FB2" w:rsidP="00DD1CEC">
            <w:pPr>
              <w:rPr>
                <w:rFonts w:ascii="Arial" w:hAnsi="Arial" w:cs="Arial"/>
                <w:color w:val="000000"/>
                <w:sz w:val="21"/>
                <w:szCs w:val="21"/>
                <w:shd w:val="clear" w:color="auto" w:fill="FFFFFF"/>
              </w:rPr>
            </w:pPr>
            <w:hyperlink r:id="rId20" w:history="1">
              <w:r w:rsidR="00551EDB" w:rsidRPr="00D46416">
                <w:rPr>
                  <w:rStyle w:val="Lienhypertexte"/>
                  <w:rFonts w:ascii="Arial" w:hAnsi="Arial" w:cs="Arial"/>
                  <w:sz w:val="21"/>
                  <w:szCs w:val="21"/>
                  <w:shd w:val="clear" w:color="auto" w:fill="FFFFFF"/>
                </w:rPr>
                <w:t>11:02</w:t>
              </w:r>
            </w:hyperlink>
            <w:r w:rsidR="00551EDB" w:rsidRPr="00D46416">
              <w:rPr>
                <w:rFonts w:ascii="Arial" w:hAnsi="Arial" w:cs="Arial"/>
                <w:color w:val="000000"/>
                <w:sz w:val="21"/>
                <w:szCs w:val="21"/>
                <w:shd w:val="clear" w:color="auto" w:fill="FFFFFF"/>
              </w:rPr>
              <w:t xml:space="preserve"> - La ferme de la Touvière </w:t>
            </w:r>
          </w:p>
          <w:p w14:paraId="4C86FE78" w14:textId="77777777" w:rsidR="00551EDB" w:rsidRDefault="00740FB2" w:rsidP="00DD1CEC">
            <w:pPr>
              <w:rPr>
                <w:rFonts w:ascii="Arial" w:hAnsi="Arial" w:cs="Arial"/>
                <w:color w:val="000000"/>
                <w:sz w:val="21"/>
                <w:szCs w:val="21"/>
                <w:shd w:val="clear" w:color="auto" w:fill="FFFFFF"/>
              </w:rPr>
            </w:pPr>
            <w:hyperlink r:id="rId21" w:history="1">
              <w:r w:rsidR="00551EDB" w:rsidRPr="00D46416">
                <w:rPr>
                  <w:rStyle w:val="Lienhypertexte"/>
                  <w:rFonts w:ascii="Arial" w:hAnsi="Arial" w:cs="Arial"/>
                  <w:sz w:val="21"/>
                  <w:szCs w:val="21"/>
                  <w:shd w:val="clear" w:color="auto" w:fill="FFFFFF"/>
                </w:rPr>
                <w:t>15:02</w:t>
              </w:r>
            </w:hyperlink>
            <w:r w:rsidR="00551EDB" w:rsidRPr="00D46416">
              <w:rPr>
                <w:rFonts w:ascii="Arial" w:hAnsi="Arial" w:cs="Arial"/>
                <w:color w:val="000000"/>
                <w:sz w:val="21"/>
                <w:szCs w:val="21"/>
                <w:shd w:val="clear" w:color="auto" w:fill="FFFFFF"/>
              </w:rPr>
              <w:t xml:space="preserve"> - Bees4you </w:t>
            </w:r>
          </w:p>
          <w:p w14:paraId="71DD2EE9" w14:textId="77777777" w:rsidR="00551EDB" w:rsidRPr="00D46416" w:rsidRDefault="00740FB2" w:rsidP="00DD1CEC">
            <w:pPr>
              <w:rPr>
                <w:rFonts w:ascii="Arial" w:hAnsi="Arial" w:cs="Arial"/>
                <w:color w:val="000000"/>
                <w:sz w:val="21"/>
                <w:szCs w:val="21"/>
                <w:shd w:val="clear" w:color="auto" w:fill="FFFFFF"/>
              </w:rPr>
            </w:pPr>
            <w:hyperlink r:id="rId22" w:history="1">
              <w:r w:rsidR="00551EDB" w:rsidRPr="00D46416">
                <w:rPr>
                  <w:rStyle w:val="Lienhypertexte"/>
                  <w:rFonts w:ascii="Arial" w:hAnsi="Arial" w:cs="Arial"/>
                  <w:sz w:val="21"/>
                  <w:szCs w:val="21"/>
                  <w:shd w:val="clear" w:color="auto" w:fill="FFFFFF"/>
                </w:rPr>
                <w:t>18:14</w:t>
              </w:r>
            </w:hyperlink>
            <w:r w:rsidR="00551EDB">
              <w:rPr>
                <w:rFonts w:ascii="Arial" w:hAnsi="Arial" w:cs="Arial"/>
                <w:color w:val="000000"/>
                <w:sz w:val="21"/>
                <w:szCs w:val="21"/>
                <w:shd w:val="clear" w:color="auto" w:fill="FFFFFF"/>
              </w:rPr>
              <w:t xml:space="preserve"> - La ferme de Bud</w:t>
            </w:r>
            <w:r w:rsidR="00551EDB" w:rsidRPr="00D46416">
              <w:rPr>
                <w:rFonts w:ascii="Arial" w:hAnsi="Arial" w:cs="Arial"/>
                <w:color w:val="000000"/>
                <w:sz w:val="21"/>
                <w:szCs w:val="21"/>
                <w:shd w:val="clear" w:color="auto" w:fill="FFFFFF"/>
              </w:rPr>
              <w:t xml:space="preserve">é </w:t>
            </w:r>
          </w:p>
        </w:tc>
      </w:tr>
      <w:tr w:rsidR="00551EDB" w:rsidRPr="006D3D23" w14:paraId="5D8C5C76" w14:textId="77777777" w:rsidTr="00DD1CEC">
        <w:trPr>
          <w:trHeight w:val="1559"/>
        </w:trPr>
        <w:tc>
          <w:tcPr>
            <w:tcW w:w="3373" w:type="dxa"/>
          </w:tcPr>
          <w:p w14:paraId="1C0495C0" w14:textId="77777777" w:rsidR="00551EDB" w:rsidRPr="006D3D23" w:rsidRDefault="00551EDB" w:rsidP="00DD1CEC">
            <w:pPr>
              <w:rPr>
                <w:rFonts w:ascii="Arial" w:hAnsi="Arial" w:cs="Arial"/>
                <w:b/>
                <w:color w:val="000000"/>
                <w:sz w:val="21"/>
                <w:szCs w:val="21"/>
                <w:shd w:val="clear" w:color="auto" w:fill="FFFFFF"/>
                <w:lang w:val="fr-CH"/>
              </w:rPr>
            </w:pPr>
            <w:r w:rsidRPr="006D3D23">
              <w:rPr>
                <w:rFonts w:ascii="Arial" w:hAnsi="Arial" w:cs="Arial"/>
                <w:b/>
                <w:color w:val="000000"/>
                <w:sz w:val="21"/>
                <w:szCs w:val="21"/>
                <w:shd w:val="clear" w:color="auto" w:fill="FFFFFF"/>
                <w:lang w:val="fr-CH"/>
              </w:rPr>
              <w:t>ÉNERGIE</w:t>
            </w:r>
          </w:p>
          <w:p w14:paraId="76F1B13A" w14:textId="77777777" w:rsidR="00551EDB" w:rsidRPr="006D3D23" w:rsidRDefault="00551EDB" w:rsidP="00DD1CEC">
            <w:pPr>
              <w:rPr>
                <w:rFonts w:ascii="Arial" w:hAnsi="Arial" w:cs="Arial"/>
                <w:color w:val="000000"/>
                <w:sz w:val="21"/>
                <w:szCs w:val="21"/>
                <w:shd w:val="clear" w:color="auto" w:fill="FFFFFF"/>
                <w:lang w:val="fr-CH"/>
              </w:rPr>
            </w:pPr>
            <w:r w:rsidRPr="006D3D23">
              <w:rPr>
                <w:rFonts w:ascii="Arial" w:hAnsi="Arial" w:cs="Arial"/>
                <w:color w:val="000000"/>
                <w:sz w:val="21"/>
                <w:szCs w:val="21"/>
                <w:shd w:val="clear" w:color="auto" w:fill="FFFFFF"/>
                <w:lang w:val="fr-CH"/>
              </w:rPr>
              <w:t xml:space="preserve">(À partir de </w:t>
            </w:r>
            <w:hyperlink r:id="rId23" w:history="1">
              <w:r w:rsidRPr="00D46416">
                <w:rPr>
                  <w:rStyle w:val="Lienhypertexte"/>
                  <w:rFonts w:ascii="Arial" w:hAnsi="Arial" w:cs="Arial"/>
                  <w:sz w:val="21"/>
                  <w:szCs w:val="21"/>
                  <w:shd w:val="clear" w:color="auto" w:fill="FFFFFF"/>
                </w:rPr>
                <w:t>22:15</w:t>
              </w:r>
            </w:hyperlink>
            <w:r w:rsidRPr="00D46416">
              <w:rPr>
                <w:rFonts w:ascii="Arial" w:hAnsi="Arial" w:cs="Arial"/>
                <w:color w:val="000000"/>
                <w:sz w:val="21"/>
                <w:szCs w:val="21"/>
                <w:shd w:val="clear" w:color="auto" w:fill="FFFFFF"/>
              </w:rPr>
              <w:t>)</w:t>
            </w:r>
            <w:r w:rsidRPr="006D3D23">
              <w:rPr>
                <w:rFonts w:ascii="Arial" w:hAnsi="Arial" w:cs="Arial"/>
                <w:color w:val="000000"/>
                <w:sz w:val="21"/>
                <w:szCs w:val="21"/>
                <w:shd w:val="clear" w:color="auto" w:fill="FFFFFF"/>
                <w:lang w:val="fr-CH"/>
              </w:rPr>
              <w:br/>
            </w:r>
            <w:r w:rsidRPr="006D3D23">
              <w:rPr>
                <w:rFonts w:ascii="Arial" w:hAnsi="Arial" w:cs="Arial"/>
                <w:noProof/>
                <w:color w:val="000000"/>
                <w:sz w:val="21"/>
                <w:szCs w:val="21"/>
                <w:shd w:val="clear" w:color="auto" w:fill="FFFFFF"/>
                <w:lang w:val="fr-CH" w:eastAsia="fr-CH"/>
              </w:rPr>
              <w:drawing>
                <wp:inline distT="0" distB="0" distL="0" distR="0" wp14:anchorId="4FE75FE6" wp14:editId="7A56D571">
                  <wp:extent cx="459105" cy="542925"/>
                  <wp:effectExtent l="0" t="0" r="0" b="9525"/>
                  <wp:docPr id="53" name="Image 5"/>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24" cstate="email">
                            <a:extLst>
                              <a:ext uri="{28A0092B-C50C-407E-A947-70E740481C1C}">
                                <a14:useLocalDpi xmlns:a14="http://schemas.microsoft.com/office/drawing/2010/main"/>
                              </a:ext>
                            </a:extLst>
                          </a:blip>
                          <a:stretch>
                            <a:fillRect/>
                          </a:stretch>
                        </pic:blipFill>
                        <pic:spPr>
                          <a:xfrm>
                            <a:off x="0" y="0"/>
                            <a:ext cx="463463" cy="548079"/>
                          </a:xfrm>
                          <a:prstGeom prst="rect">
                            <a:avLst/>
                          </a:prstGeom>
                        </pic:spPr>
                      </pic:pic>
                    </a:graphicData>
                  </a:graphic>
                </wp:inline>
              </w:drawing>
            </w:r>
          </w:p>
        </w:tc>
        <w:tc>
          <w:tcPr>
            <w:tcW w:w="5670" w:type="dxa"/>
          </w:tcPr>
          <w:p w14:paraId="3128ED0A" w14:textId="77777777" w:rsidR="00551EDB" w:rsidRDefault="00740FB2" w:rsidP="00DD1CEC">
            <w:pPr>
              <w:rPr>
                <w:rFonts w:ascii="Arial" w:hAnsi="Arial" w:cs="Arial"/>
                <w:color w:val="000000"/>
                <w:sz w:val="21"/>
                <w:szCs w:val="21"/>
                <w:shd w:val="clear" w:color="auto" w:fill="FFFFFF"/>
              </w:rPr>
            </w:pPr>
            <w:hyperlink r:id="rId25" w:history="1">
              <w:r w:rsidR="00551EDB" w:rsidRPr="00D46416">
                <w:rPr>
                  <w:rStyle w:val="Lienhypertexte"/>
                  <w:rFonts w:ascii="Arial" w:hAnsi="Arial" w:cs="Arial"/>
                  <w:sz w:val="21"/>
                  <w:szCs w:val="21"/>
                  <w:shd w:val="clear" w:color="auto" w:fill="FFFFFF"/>
                </w:rPr>
                <w:t>22:24</w:t>
              </w:r>
            </w:hyperlink>
            <w:r w:rsidR="00551EDB" w:rsidRPr="00D46416">
              <w:rPr>
                <w:rFonts w:ascii="Arial" w:hAnsi="Arial" w:cs="Arial"/>
                <w:color w:val="000000"/>
                <w:sz w:val="21"/>
                <w:szCs w:val="21"/>
                <w:shd w:val="clear" w:color="auto" w:fill="FFFFFF"/>
              </w:rPr>
              <w:t xml:space="preserve"> - Genilac </w:t>
            </w:r>
          </w:p>
          <w:p w14:paraId="0A1A72ED" w14:textId="77777777" w:rsidR="00551EDB" w:rsidRDefault="00740FB2" w:rsidP="00DD1CEC">
            <w:pPr>
              <w:rPr>
                <w:rFonts w:ascii="Arial" w:hAnsi="Arial" w:cs="Arial"/>
                <w:color w:val="000000"/>
                <w:sz w:val="21"/>
                <w:szCs w:val="21"/>
                <w:shd w:val="clear" w:color="auto" w:fill="FFFFFF"/>
              </w:rPr>
            </w:pPr>
            <w:hyperlink r:id="rId26" w:history="1">
              <w:r w:rsidR="00551EDB" w:rsidRPr="00D46416">
                <w:rPr>
                  <w:rStyle w:val="Lienhypertexte"/>
                  <w:rFonts w:ascii="Arial" w:hAnsi="Arial" w:cs="Arial"/>
                  <w:sz w:val="21"/>
                  <w:szCs w:val="21"/>
                  <w:shd w:val="clear" w:color="auto" w:fill="FFFFFF"/>
                </w:rPr>
                <w:t>24:42</w:t>
              </w:r>
            </w:hyperlink>
            <w:r w:rsidR="00551EDB" w:rsidRPr="00D46416">
              <w:rPr>
                <w:rFonts w:ascii="Arial" w:hAnsi="Arial" w:cs="Arial"/>
                <w:color w:val="000000"/>
                <w:sz w:val="21"/>
                <w:szCs w:val="21"/>
                <w:shd w:val="clear" w:color="auto" w:fill="FFFFFF"/>
              </w:rPr>
              <w:t xml:space="preserve"> - YellowPrint </w:t>
            </w:r>
          </w:p>
          <w:p w14:paraId="33B79CDB" w14:textId="77777777" w:rsidR="00551EDB" w:rsidRDefault="00740FB2" w:rsidP="00DD1CEC">
            <w:pPr>
              <w:rPr>
                <w:rFonts w:ascii="Arial" w:hAnsi="Arial" w:cs="Arial"/>
                <w:color w:val="000000"/>
                <w:sz w:val="21"/>
                <w:szCs w:val="21"/>
                <w:shd w:val="clear" w:color="auto" w:fill="FFFFFF"/>
              </w:rPr>
            </w:pPr>
            <w:hyperlink r:id="rId27" w:history="1">
              <w:r w:rsidR="00551EDB" w:rsidRPr="00D46416">
                <w:rPr>
                  <w:rStyle w:val="Lienhypertexte"/>
                  <w:rFonts w:ascii="Arial" w:hAnsi="Arial" w:cs="Arial"/>
                  <w:sz w:val="21"/>
                  <w:szCs w:val="21"/>
                  <w:shd w:val="clear" w:color="auto" w:fill="FFFFFF"/>
                </w:rPr>
                <w:t>27:20</w:t>
              </w:r>
            </w:hyperlink>
            <w:r w:rsidR="00551EDB" w:rsidRPr="00D46416">
              <w:rPr>
                <w:rFonts w:ascii="Arial" w:hAnsi="Arial" w:cs="Arial"/>
                <w:color w:val="000000"/>
                <w:sz w:val="21"/>
                <w:szCs w:val="21"/>
                <w:shd w:val="clear" w:color="auto" w:fill="FFFFFF"/>
              </w:rPr>
              <w:t xml:space="preserve"> - Eco21 - Action Durables </w:t>
            </w:r>
          </w:p>
          <w:p w14:paraId="26093E39" w14:textId="77777777" w:rsidR="00551EDB" w:rsidRDefault="00740FB2" w:rsidP="00DD1CEC">
            <w:pPr>
              <w:rPr>
                <w:rFonts w:ascii="Arial" w:hAnsi="Arial" w:cs="Arial"/>
                <w:color w:val="000000"/>
                <w:sz w:val="21"/>
                <w:szCs w:val="21"/>
                <w:shd w:val="clear" w:color="auto" w:fill="FFFFFF"/>
              </w:rPr>
            </w:pPr>
            <w:hyperlink r:id="rId28" w:history="1">
              <w:r w:rsidR="00551EDB" w:rsidRPr="00D46416">
                <w:rPr>
                  <w:rStyle w:val="Lienhypertexte"/>
                  <w:rFonts w:ascii="Arial" w:hAnsi="Arial" w:cs="Arial"/>
                  <w:sz w:val="21"/>
                  <w:szCs w:val="21"/>
                  <w:shd w:val="clear" w:color="auto" w:fill="FFFFFF"/>
                </w:rPr>
                <w:t>28:55</w:t>
              </w:r>
            </w:hyperlink>
            <w:r w:rsidR="00551EDB" w:rsidRPr="00D46416">
              <w:rPr>
                <w:rFonts w:ascii="Arial" w:hAnsi="Arial" w:cs="Arial"/>
                <w:color w:val="000000"/>
                <w:sz w:val="21"/>
                <w:szCs w:val="21"/>
                <w:shd w:val="clear" w:color="auto" w:fill="FFFFFF"/>
              </w:rPr>
              <w:t xml:space="preserve"> - Zero Waste Switzerland </w:t>
            </w:r>
          </w:p>
          <w:p w14:paraId="4BA4E12E" w14:textId="77777777" w:rsidR="00551EDB" w:rsidRDefault="00740FB2" w:rsidP="00DD1CEC">
            <w:pPr>
              <w:rPr>
                <w:rFonts w:ascii="Arial" w:hAnsi="Arial" w:cs="Arial"/>
                <w:color w:val="000000"/>
                <w:sz w:val="21"/>
                <w:szCs w:val="21"/>
                <w:shd w:val="clear" w:color="auto" w:fill="FFFFFF"/>
              </w:rPr>
            </w:pPr>
            <w:hyperlink r:id="rId29" w:history="1">
              <w:r w:rsidR="00551EDB" w:rsidRPr="00D46416">
                <w:rPr>
                  <w:rStyle w:val="Lienhypertexte"/>
                  <w:rFonts w:ascii="Arial" w:hAnsi="Arial" w:cs="Arial"/>
                  <w:sz w:val="21"/>
                  <w:szCs w:val="21"/>
                  <w:shd w:val="clear" w:color="auto" w:fill="FFFFFF"/>
                </w:rPr>
                <w:t>32:26</w:t>
              </w:r>
            </w:hyperlink>
            <w:r w:rsidR="00551EDB">
              <w:rPr>
                <w:rFonts w:ascii="Arial" w:hAnsi="Arial" w:cs="Arial"/>
                <w:color w:val="000000"/>
                <w:sz w:val="21"/>
                <w:szCs w:val="21"/>
                <w:shd w:val="clear" w:color="auto" w:fill="FFFFFF"/>
              </w:rPr>
              <w:t xml:space="preserve"> - Ateliers de la FOJ </w:t>
            </w:r>
            <w:r w:rsidR="00551EDB" w:rsidRPr="00D46416">
              <w:rPr>
                <w:rFonts w:ascii="Arial" w:hAnsi="Arial" w:cs="Arial"/>
                <w:color w:val="000000"/>
                <w:sz w:val="21"/>
                <w:szCs w:val="21"/>
                <w:shd w:val="clear" w:color="auto" w:fill="FFFFFF"/>
              </w:rPr>
              <w:t xml:space="preserve">Hippomobile </w:t>
            </w:r>
          </w:p>
          <w:p w14:paraId="0F5F7EB3" w14:textId="77777777" w:rsidR="00551EDB" w:rsidRPr="006D3D23" w:rsidRDefault="00551EDB" w:rsidP="00DD1CEC">
            <w:pPr>
              <w:rPr>
                <w:rFonts w:ascii="Arial" w:hAnsi="Arial" w:cs="Arial"/>
                <w:color w:val="000000"/>
                <w:sz w:val="21"/>
                <w:szCs w:val="21"/>
                <w:shd w:val="clear" w:color="auto" w:fill="FFFFFF"/>
                <w:lang w:val="fr-CH"/>
              </w:rPr>
            </w:pPr>
          </w:p>
        </w:tc>
      </w:tr>
      <w:tr w:rsidR="00551EDB" w:rsidRPr="006D3D23" w14:paraId="3DEFEE90" w14:textId="77777777" w:rsidTr="00DD1CEC">
        <w:trPr>
          <w:trHeight w:val="2359"/>
        </w:trPr>
        <w:tc>
          <w:tcPr>
            <w:tcW w:w="3373" w:type="dxa"/>
          </w:tcPr>
          <w:p w14:paraId="6CC406FC" w14:textId="77777777" w:rsidR="00551EDB" w:rsidRPr="006D3D23" w:rsidRDefault="00551EDB" w:rsidP="00DD1CEC">
            <w:pPr>
              <w:rPr>
                <w:rFonts w:ascii="Arial" w:hAnsi="Arial" w:cs="Arial"/>
                <w:b/>
                <w:color w:val="000000"/>
                <w:sz w:val="21"/>
                <w:szCs w:val="21"/>
                <w:shd w:val="clear" w:color="auto" w:fill="FFFFFF"/>
                <w:lang w:val="fr-CH"/>
              </w:rPr>
            </w:pPr>
            <w:r w:rsidRPr="006D3D23">
              <w:rPr>
                <w:rFonts w:ascii="Arial" w:hAnsi="Arial" w:cs="Arial"/>
                <w:b/>
                <w:color w:val="000000"/>
                <w:sz w:val="21"/>
                <w:szCs w:val="21"/>
                <w:shd w:val="clear" w:color="auto" w:fill="FFFFFF"/>
                <w:lang w:val="fr-CH"/>
              </w:rPr>
              <w:t>ÉCONOMIE</w:t>
            </w:r>
          </w:p>
          <w:p w14:paraId="374CF5DF" w14:textId="77777777" w:rsidR="00551EDB" w:rsidRPr="006D3D23" w:rsidRDefault="00551EDB" w:rsidP="00DD1CEC">
            <w:pPr>
              <w:rPr>
                <w:rFonts w:ascii="Arial" w:hAnsi="Arial" w:cs="Arial"/>
                <w:color w:val="000000"/>
                <w:sz w:val="21"/>
                <w:szCs w:val="21"/>
                <w:shd w:val="clear" w:color="auto" w:fill="FFFFFF"/>
                <w:lang w:val="fr-CH"/>
              </w:rPr>
            </w:pPr>
            <w:r w:rsidRPr="006D3D23">
              <w:rPr>
                <w:rFonts w:ascii="Arial" w:hAnsi="Arial" w:cs="Arial"/>
                <w:color w:val="000000"/>
                <w:sz w:val="21"/>
                <w:szCs w:val="21"/>
                <w:shd w:val="clear" w:color="auto" w:fill="FFFFFF"/>
                <w:lang w:val="fr-CH"/>
              </w:rPr>
              <w:t xml:space="preserve">(À partir de </w:t>
            </w:r>
            <w:hyperlink r:id="rId30" w:history="1">
              <w:r w:rsidRPr="00D46416">
                <w:rPr>
                  <w:rStyle w:val="Lienhypertexte"/>
                  <w:rFonts w:ascii="Arial" w:hAnsi="Arial" w:cs="Arial"/>
                  <w:sz w:val="21"/>
                  <w:szCs w:val="21"/>
                  <w:shd w:val="clear" w:color="auto" w:fill="FFFFFF"/>
                </w:rPr>
                <w:t>33:57</w:t>
              </w:r>
            </w:hyperlink>
            <w:r w:rsidRPr="00D46416">
              <w:rPr>
                <w:rFonts w:ascii="Arial" w:hAnsi="Arial" w:cs="Arial"/>
                <w:color w:val="000000"/>
                <w:sz w:val="21"/>
                <w:szCs w:val="21"/>
                <w:shd w:val="clear" w:color="auto" w:fill="FFFFFF"/>
              </w:rPr>
              <w:t>)</w:t>
            </w:r>
            <w:r w:rsidRPr="006D3D23">
              <w:rPr>
                <w:rFonts w:ascii="Arial" w:hAnsi="Arial" w:cs="Arial"/>
                <w:color w:val="000000"/>
                <w:sz w:val="21"/>
                <w:szCs w:val="21"/>
                <w:shd w:val="clear" w:color="auto" w:fill="FFFFFF"/>
                <w:lang w:val="fr-CH"/>
              </w:rPr>
              <w:br/>
            </w:r>
          </w:p>
          <w:p w14:paraId="1E813D76" w14:textId="77777777" w:rsidR="00551EDB" w:rsidRPr="006D3D23" w:rsidRDefault="00551EDB" w:rsidP="00DD1CEC">
            <w:pPr>
              <w:rPr>
                <w:rFonts w:ascii="Arial" w:hAnsi="Arial" w:cs="Arial"/>
                <w:b/>
                <w:color w:val="000000"/>
                <w:sz w:val="21"/>
                <w:szCs w:val="21"/>
                <w:shd w:val="clear" w:color="auto" w:fill="FFFFFF"/>
                <w:lang w:val="fr-CH"/>
              </w:rPr>
            </w:pPr>
            <w:r w:rsidRPr="006D3D23">
              <w:rPr>
                <w:rFonts w:ascii="Arial" w:hAnsi="Arial" w:cs="Arial"/>
                <w:noProof/>
                <w:color w:val="000000"/>
                <w:sz w:val="21"/>
                <w:szCs w:val="21"/>
                <w:shd w:val="clear" w:color="auto" w:fill="FFFFFF"/>
                <w:lang w:val="fr-CH" w:eastAsia="fr-CH"/>
              </w:rPr>
              <w:drawing>
                <wp:inline distT="0" distB="0" distL="0" distR="0" wp14:anchorId="7047368D" wp14:editId="7704ABA4">
                  <wp:extent cx="459179" cy="459180"/>
                  <wp:effectExtent l="0" t="0" r="0" b="0"/>
                  <wp:docPr id="54" name="Image 7"/>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31" cstate="email">
                            <a:extLst>
                              <a:ext uri="{28A0092B-C50C-407E-A947-70E740481C1C}">
                                <a14:useLocalDpi xmlns:a14="http://schemas.microsoft.com/office/drawing/2010/main"/>
                              </a:ext>
                            </a:extLst>
                          </a:blip>
                          <a:stretch>
                            <a:fillRect/>
                          </a:stretch>
                        </pic:blipFill>
                        <pic:spPr>
                          <a:xfrm>
                            <a:off x="0" y="0"/>
                            <a:ext cx="469386" cy="469387"/>
                          </a:xfrm>
                          <a:prstGeom prst="rect">
                            <a:avLst/>
                          </a:prstGeom>
                        </pic:spPr>
                      </pic:pic>
                    </a:graphicData>
                  </a:graphic>
                </wp:inline>
              </w:drawing>
            </w:r>
          </w:p>
        </w:tc>
        <w:tc>
          <w:tcPr>
            <w:tcW w:w="5670" w:type="dxa"/>
          </w:tcPr>
          <w:p w14:paraId="5F1F9C5A" w14:textId="77777777" w:rsidR="00551EDB" w:rsidRDefault="00740FB2" w:rsidP="00DD1CEC">
            <w:pPr>
              <w:rPr>
                <w:rFonts w:ascii="Arial" w:hAnsi="Arial" w:cs="Arial"/>
                <w:color w:val="000000"/>
                <w:sz w:val="21"/>
                <w:szCs w:val="21"/>
                <w:shd w:val="clear" w:color="auto" w:fill="FFFFFF"/>
              </w:rPr>
            </w:pPr>
            <w:hyperlink r:id="rId32" w:history="1">
              <w:r w:rsidR="00551EDB" w:rsidRPr="00D46416">
                <w:rPr>
                  <w:rStyle w:val="Lienhypertexte"/>
                  <w:rFonts w:ascii="Arial" w:hAnsi="Arial" w:cs="Arial"/>
                  <w:sz w:val="21"/>
                  <w:szCs w:val="21"/>
                  <w:shd w:val="clear" w:color="auto" w:fill="FFFFFF"/>
                </w:rPr>
                <w:t>34:20</w:t>
              </w:r>
            </w:hyperlink>
            <w:r w:rsidR="00551EDB" w:rsidRPr="00D46416">
              <w:rPr>
                <w:rFonts w:ascii="Arial" w:hAnsi="Arial" w:cs="Arial"/>
                <w:color w:val="000000"/>
                <w:sz w:val="21"/>
                <w:szCs w:val="21"/>
                <w:shd w:val="clear" w:color="auto" w:fill="FFFFFF"/>
              </w:rPr>
              <w:t xml:space="preserve"> - Interview Sophie Swaton </w:t>
            </w:r>
          </w:p>
          <w:p w14:paraId="5ABE0348" w14:textId="77777777" w:rsidR="00551EDB" w:rsidRDefault="00740FB2" w:rsidP="00DD1CEC">
            <w:pPr>
              <w:rPr>
                <w:rFonts w:ascii="Arial" w:hAnsi="Arial" w:cs="Arial"/>
                <w:color w:val="000000"/>
                <w:sz w:val="21"/>
                <w:szCs w:val="21"/>
                <w:shd w:val="clear" w:color="auto" w:fill="FFFFFF"/>
              </w:rPr>
            </w:pPr>
            <w:hyperlink r:id="rId33" w:history="1">
              <w:r w:rsidR="00551EDB" w:rsidRPr="00D46416">
                <w:rPr>
                  <w:rStyle w:val="Lienhypertexte"/>
                  <w:rFonts w:ascii="Arial" w:hAnsi="Arial" w:cs="Arial"/>
                  <w:sz w:val="21"/>
                  <w:szCs w:val="21"/>
                  <w:shd w:val="clear" w:color="auto" w:fill="FFFFFF"/>
                </w:rPr>
                <w:t>35:11</w:t>
              </w:r>
            </w:hyperlink>
            <w:r w:rsidR="00551EDB" w:rsidRPr="00D46416">
              <w:rPr>
                <w:rFonts w:ascii="Arial" w:hAnsi="Arial" w:cs="Arial"/>
                <w:color w:val="000000"/>
                <w:sz w:val="21"/>
                <w:szCs w:val="21"/>
                <w:shd w:val="clear" w:color="auto" w:fill="FFFFFF"/>
              </w:rPr>
              <w:t xml:space="preserve"> - Matériuum </w:t>
            </w:r>
          </w:p>
          <w:p w14:paraId="4690D226" w14:textId="77777777" w:rsidR="00551EDB" w:rsidRDefault="00740FB2" w:rsidP="00DD1CEC">
            <w:pPr>
              <w:rPr>
                <w:rFonts w:ascii="Arial" w:hAnsi="Arial" w:cs="Arial"/>
                <w:color w:val="000000"/>
                <w:sz w:val="21"/>
                <w:szCs w:val="21"/>
                <w:shd w:val="clear" w:color="auto" w:fill="FFFFFF"/>
              </w:rPr>
            </w:pPr>
            <w:hyperlink r:id="rId34" w:history="1">
              <w:r w:rsidR="00551EDB" w:rsidRPr="00D46416">
                <w:rPr>
                  <w:rStyle w:val="Lienhypertexte"/>
                  <w:rFonts w:ascii="Arial" w:hAnsi="Arial" w:cs="Arial"/>
                  <w:sz w:val="21"/>
                  <w:szCs w:val="21"/>
                  <w:shd w:val="clear" w:color="auto" w:fill="FFFFFF"/>
                </w:rPr>
                <w:t>36:36</w:t>
              </w:r>
            </w:hyperlink>
            <w:r w:rsidR="00551EDB" w:rsidRPr="00D46416">
              <w:rPr>
                <w:rFonts w:ascii="Arial" w:hAnsi="Arial" w:cs="Arial"/>
                <w:color w:val="000000"/>
                <w:sz w:val="21"/>
                <w:szCs w:val="21"/>
                <w:shd w:val="clear" w:color="auto" w:fill="FFFFFF"/>
              </w:rPr>
              <w:t xml:space="preserve"> - Creatures </w:t>
            </w:r>
          </w:p>
          <w:p w14:paraId="3CDAD259" w14:textId="77777777" w:rsidR="00551EDB" w:rsidRDefault="00740FB2" w:rsidP="00DD1CEC">
            <w:pPr>
              <w:rPr>
                <w:rFonts w:ascii="Arial" w:hAnsi="Arial" w:cs="Arial"/>
                <w:color w:val="000000"/>
                <w:sz w:val="21"/>
                <w:szCs w:val="21"/>
                <w:shd w:val="clear" w:color="auto" w:fill="FFFFFF"/>
              </w:rPr>
            </w:pPr>
            <w:hyperlink r:id="rId35" w:history="1">
              <w:r w:rsidR="00551EDB" w:rsidRPr="00D46416">
                <w:rPr>
                  <w:rStyle w:val="Lienhypertexte"/>
                  <w:rFonts w:ascii="Arial" w:hAnsi="Arial" w:cs="Arial"/>
                  <w:sz w:val="21"/>
                  <w:szCs w:val="21"/>
                  <w:shd w:val="clear" w:color="auto" w:fill="FFFFFF"/>
                </w:rPr>
                <w:t>37:32</w:t>
              </w:r>
            </w:hyperlink>
            <w:r w:rsidR="00551EDB" w:rsidRPr="00D46416">
              <w:rPr>
                <w:rFonts w:ascii="Arial" w:hAnsi="Arial" w:cs="Arial"/>
                <w:color w:val="000000"/>
                <w:sz w:val="21"/>
                <w:szCs w:val="21"/>
                <w:shd w:val="clear" w:color="auto" w:fill="FFFFFF"/>
              </w:rPr>
              <w:t xml:space="preserve"> - Terrabloc </w:t>
            </w:r>
          </w:p>
          <w:p w14:paraId="31C4724E" w14:textId="77777777" w:rsidR="00551EDB" w:rsidRDefault="00740FB2" w:rsidP="00DD1CEC">
            <w:pPr>
              <w:rPr>
                <w:rFonts w:ascii="Arial" w:hAnsi="Arial" w:cs="Arial"/>
                <w:color w:val="000000"/>
                <w:sz w:val="21"/>
                <w:szCs w:val="21"/>
                <w:shd w:val="clear" w:color="auto" w:fill="FFFFFF"/>
              </w:rPr>
            </w:pPr>
            <w:hyperlink r:id="rId36" w:history="1">
              <w:r w:rsidR="00551EDB" w:rsidRPr="00D46416">
                <w:rPr>
                  <w:rStyle w:val="Lienhypertexte"/>
                  <w:rFonts w:ascii="Arial" w:hAnsi="Arial" w:cs="Arial"/>
                  <w:sz w:val="21"/>
                  <w:szCs w:val="21"/>
                  <w:shd w:val="clear" w:color="auto" w:fill="FFFFFF"/>
                </w:rPr>
                <w:t>39:33</w:t>
              </w:r>
            </w:hyperlink>
            <w:r w:rsidR="00551EDB" w:rsidRPr="00D46416">
              <w:rPr>
                <w:rFonts w:ascii="Arial" w:hAnsi="Arial" w:cs="Arial"/>
                <w:color w:val="000000"/>
                <w:sz w:val="21"/>
                <w:szCs w:val="21"/>
                <w:shd w:val="clear" w:color="auto" w:fill="FFFFFF"/>
              </w:rPr>
              <w:t xml:space="preserve"> - Finance durable </w:t>
            </w:r>
          </w:p>
          <w:p w14:paraId="5861E93C" w14:textId="77777777" w:rsidR="00551EDB" w:rsidRDefault="00740FB2" w:rsidP="00DD1CEC">
            <w:pPr>
              <w:rPr>
                <w:rFonts w:ascii="Arial" w:hAnsi="Arial" w:cs="Arial"/>
                <w:color w:val="000000"/>
                <w:sz w:val="21"/>
                <w:szCs w:val="21"/>
                <w:shd w:val="clear" w:color="auto" w:fill="FFFFFF"/>
              </w:rPr>
            </w:pPr>
            <w:hyperlink r:id="rId37" w:history="1">
              <w:r w:rsidR="00551EDB" w:rsidRPr="00D46416">
                <w:rPr>
                  <w:rStyle w:val="Lienhypertexte"/>
                  <w:rFonts w:ascii="Arial" w:hAnsi="Arial" w:cs="Arial"/>
                  <w:sz w:val="21"/>
                  <w:szCs w:val="21"/>
                  <w:shd w:val="clear" w:color="auto" w:fill="FFFFFF"/>
                </w:rPr>
                <w:t>40:48</w:t>
              </w:r>
            </w:hyperlink>
            <w:r w:rsidR="00551EDB" w:rsidRPr="00D46416">
              <w:rPr>
                <w:rFonts w:ascii="Arial" w:hAnsi="Arial" w:cs="Arial"/>
                <w:color w:val="000000"/>
                <w:sz w:val="21"/>
                <w:szCs w:val="21"/>
                <w:shd w:val="clear" w:color="auto" w:fill="FFFFFF"/>
              </w:rPr>
              <w:t xml:space="preserve"> - Banque Alternative Suisse (BAS) </w:t>
            </w:r>
          </w:p>
          <w:p w14:paraId="3F3D86E7" w14:textId="77777777" w:rsidR="00551EDB" w:rsidRDefault="00740FB2" w:rsidP="00DD1CEC">
            <w:pPr>
              <w:rPr>
                <w:rFonts w:ascii="Arial" w:hAnsi="Arial" w:cs="Arial"/>
                <w:color w:val="000000"/>
                <w:sz w:val="21"/>
                <w:szCs w:val="21"/>
                <w:shd w:val="clear" w:color="auto" w:fill="FFFFFF"/>
              </w:rPr>
            </w:pPr>
            <w:hyperlink r:id="rId38" w:history="1">
              <w:r w:rsidR="00551EDB" w:rsidRPr="00D46416">
                <w:rPr>
                  <w:rStyle w:val="Lienhypertexte"/>
                  <w:rFonts w:ascii="Arial" w:hAnsi="Arial" w:cs="Arial"/>
                  <w:sz w:val="21"/>
                  <w:szCs w:val="21"/>
                  <w:shd w:val="clear" w:color="auto" w:fill="FFFFFF"/>
                </w:rPr>
                <w:t>41:54</w:t>
              </w:r>
            </w:hyperlink>
            <w:r w:rsidR="00551EDB" w:rsidRPr="00D46416">
              <w:rPr>
                <w:rFonts w:ascii="Arial" w:hAnsi="Arial" w:cs="Arial"/>
                <w:color w:val="000000"/>
                <w:sz w:val="21"/>
                <w:szCs w:val="21"/>
                <w:shd w:val="clear" w:color="auto" w:fill="FFFFFF"/>
              </w:rPr>
              <w:t xml:space="preserve"> - Client BAS Ecoservices </w:t>
            </w:r>
          </w:p>
          <w:p w14:paraId="366D192C" w14:textId="77777777" w:rsidR="00551EDB" w:rsidRDefault="00740FB2" w:rsidP="00DD1CEC">
            <w:pPr>
              <w:rPr>
                <w:rFonts w:ascii="Arial" w:hAnsi="Arial" w:cs="Arial"/>
                <w:color w:val="000000"/>
                <w:sz w:val="21"/>
                <w:szCs w:val="21"/>
                <w:shd w:val="clear" w:color="auto" w:fill="FFFFFF"/>
              </w:rPr>
            </w:pPr>
            <w:hyperlink r:id="rId39" w:history="1">
              <w:r w:rsidR="00551EDB" w:rsidRPr="00D46416">
                <w:rPr>
                  <w:rStyle w:val="Lienhypertexte"/>
                  <w:rFonts w:ascii="Arial" w:hAnsi="Arial" w:cs="Arial"/>
                  <w:sz w:val="21"/>
                  <w:szCs w:val="21"/>
                  <w:shd w:val="clear" w:color="auto" w:fill="FFFFFF"/>
                </w:rPr>
                <w:t>43:10</w:t>
              </w:r>
            </w:hyperlink>
            <w:r w:rsidR="00551EDB" w:rsidRPr="00D46416">
              <w:rPr>
                <w:rFonts w:ascii="Arial" w:hAnsi="Arial" w:cs="Arial"/>
                <w:color w:val="000000"/>
                <w:sz w:val="21"/>
                <w:szCs w:val="21"/>
                <w:shd w:val="clear" w:color="auto" w:fill="FFFFFF"/>
              </w:rPr>
              <w:t xml:space="preserve"> - Monnaie Léman </w:t>
            </w:r>
          </w:p>
          <w:p w14:paraId="126B6AE1" w14:textId="77777777" w:rsidR="00551EDB" w:rsidRPr="006D3D23" w:rsidRDefault="00740FB2" w:rsidP="00DD1CEC">
            <w:pPr>
              <w:rPr>
                <w:rFonts w:ascii="Arial" w:hAnsi="Arial" w:cs="Arial"/>
                <w:color w:val="000000"/>
                <w:sz w:val="21"/>
                <w:szCs w:val="21"/>
                <w:shd w:val="clear" w:color="auto" w:fill="FFFFFF"/>
                <w:lang w:val="fr-CH"/>
              </w:rPr>
            </w:pPr>
            <w:hyperlink r:id="rId40" w:history="1">
              <w:r w:rsidR="00551EDB" w:rsidRPr="00D46416">
                <w:rPr>
                  <w:rStyle w:val="Lienhypertexte"/>
                  <w:rFonts w:ascii="Arial" w:hAnsi="Arial" w:cs="Arial"/>
                  <w:sz w:val="21"/>
                  <w:szCs w:val="21"/>
                  <w:shd w:val="clear" w:color="auto" w:fill="FFFFFF"/>
                </w:rPr>
                <w:t>44:26</w:t>
              </w:r>
            </w:hyperlink>
            <w:r w:rsidR="00551EDB" w:rsidRPr="00D46416">
              <w:rPr>
                <w:rFonts w:ascii="Arial" w:hAnsi="Arial" w:cs="Arial"/>
                <w:color w:val="000000"/>
                <w:sz w:val="21"/>
                <w:szCs w:val="21"/>
                <w:shd w:val="clear" w:color="auto" w:fill="FFFFFF"/>
              </w:rPr>
              <w:t xml:space="preserve"> - Restaurant Au Grütli </w:t>
            </w:r>
          </w:p>
        </w:tc>
      </w:tr>
      <w:tr w:rsidR="00551EDB" w:rsidRPr="006D3D23" w14:paraId="24C1F903" w14:textId="77777777" w:rsidTr="00DD1CEC">
        <w:trPr>
          <w:trHeight w:val="2130"/>
        </w:trPr>
        <w:tc>
          <w:tcPr>
            <w:tcW w:w="3373" w:type="dxa"/>
          </w:tcPr>
          <w:p w14:paraId="389FE653" w14:textId="77777777" w:rsidR="00551EDB" w:rsidRPr="006D3D23" w:rsidRDefault="00551EDB" w:rsidP="00DD1CEC">
            <w:pPr>
              <w:rPr>
                <w:rFonts w:ascii="Arial" w:hAnsi="Arial" w:cs="Arial"/>
                <w:b/>
                <w:color w:val="000000"/>
                <w:sz w:val="21"/>
                <w:szCs w:val="21"/>
                <w:shd w:val="clear" w:color="auto" w:fill="FFFFFF"/>
                <w:lang w:val="fr-CH"/>
              </w:rPr>
            </w:pPr>
            <w:r w:rsidRPr="006D3D23">
              <w:rPr>
                <w:rFonts w:ascii="Arial" w:hAnsi="Arial" w:cs="Arial"/>
                <w:b/>
                <w:color w:val="000000"/>
                <w:sz w:val="21"/>
                <w:szCs w:val="21"/>
                <w:shd w:val="clear" w:color="auto" w:fill="FFFFFF"/>
                <w:lang w:val="fr-CH"/>
              </w:rPr>
              <w:t>HABITAT &amp; URBANISME</w:t>
            </w:r>
          </w:p>
          <w:p w14:paraId="6953DA16" w14:textId="77777777" w:rsidR="00551EDB" w:rsidRPr="006D3D23" w:rsidRDefault="00551EDB" w:rsidP="00DD1CEC">
            <w:pPr>
              <w:rPr>
                <w:rFonts w:ascii="Arial" w:hAnsi="Arial" w:cs="Arial"/>
                <w:color w:val="000000"/>
                <w:sz w:val="21"/>
                <w:szCs w:val="21"/>
                <w:shd w:val="clear" w:color="auto" w:fill="FFFFFF"/>
                <w:lang w:val="fr-CH"/>
              </w:rPr>
            </w:pPr>
            <w:r w:rsidRPr="006D3D23">
              <w:rPr>
                <w:rFonts w:ascii="Arial" w:hAnsi="Arial" w:cs="Arial"/>
                <w:noProof/>
                <w:color w:val="000000"/>
                <w:sz w:val="21"/>
                <w:szCs w:val="21"/>
                <w:shd w:val="clear" w:color="auto" w:fill="FFFFFF"/>
                <w:lang w:val="fr-CH" w:eastAsia="fr-CH"/>
              </w:rPr>
              <w:drawing>
                <wp:anchor distT="0" distB="0" distL="114300" distR="114300" simplePos="0" relativeHeight="251751424" behindDoc="0" locked="0" layoutInCell="1" allowOverlap="1" wp14:anchorId="0939AC7D" wp14:editId="049AFF45">
                  <wp:simplePos x="0" y="0"/>
                  <wp:positionH relativeFrom="column">
                    <wp:posOffset>3810</wp:posOffset>
                  </wp:positionH>
                  <wp:positionV relativeFrom="paragraph">
                    <wp:posOffset>194310</wp:posOffset>
                  </wp:positionV>
                  <wp:extent cx="530860" cy="530860"/>
                  <wp:effectExtent l="0" t="0" r="2540" b="0"/>
                  <wp:wrapSquare wrapText="bothSides"/>
                  <wp:docPr id="55" name="Image 55"/>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41" cstate="email">
                            <a:extLst>
                              <a:ext uri="{28A0092B-C50C-407E-A947-70E740481C1C}">
                                <a14:useLocalDpi xmlns:a14="http://schemas.microsoft.com/office/drawing/2010/main"/>
                              </a:ext>
                            </a:extLst>
                          </a:blip>
                          <a:stretch>
                            <a:fillRect/>
                          </a:stretch>
                        </pic:blipFill>
                        <pic:spPr>
                          <a:xfrm>
                            <a:off x="0" y="0"/>
                            <a:ext cx="530860" cy="530860"/>
                          </a:xfrm>
                          <a:prstGeom prst="rect">
                            <a:avLst/>
                          </a:prstGeom>
                        </pic:spPr>
                      </pic:pic>
                    </a:graphicData>
                  </a:graphic>
                  <wp14:sizeRelH relativeFrom="margin">
                    <wp14:pctWidth>0</wp14:pctWidth>
                  </wp14:sizeRelH>
                  <wp14:sizeRelV relativeFrom="margin">
                    <wp14:pctHeight>0</wp14:pctHeight>
                  </wp14:sizeRelV>
                </wp:anchor>
              </w:drawing>
            </w:r>
            <w:r w:rsidRPr="006D3D23">
              <w:rPr>
                <w:rFonts w:ascii="Arial" w:hAnsi="Arial" w:cs="Arial"/>
                <w:color w:val="000000"/>
                <w:sz w:val="21"/>
                <w:szCs w:val="21"/>
                <w:shd w:val="clear" w:color="auto" w:fill="FFFFFF"/>
                <w:lang w:val="fr-CH"/>
              </w:rPr>
              <w:t xml:space="preserve">(À partir de </w:t>
            </w:r>
            <w:hyperlink r:id="rId42" w:history="1">
              <w:r w:rsidRPr="00376F84">
                <w:rPr>
                  <w:rStyle w:val="Lienhypertexte"/>
                  <w:rFonts w:ascii="Arial" w:hAnsi="Arial" w:cs="Arial"/>
                  <w:sz w:val="21"/>
                  <w:szCs w:val="21"/>
                  <w:shd w:val="clear" w:color="auto" w:fill="FFFFFF"/>
                </w:rPr>
                <w:t>48:30</w:t>
              </w:r>
            </w:hyperlink>
            <w:r w:rsidRPr="006D3D23">
              <w:rPr>
                <w:rFonts w:ascii="Arial" w:hAnsi="Arial" w:cs="Arial"/>
                <w:color w:val="000000"/>
                <w:sz w:val="21"/>
                <w:szCs w:val="21"/>
                <w:shd w:val="clear" w:color="auto" w:fill="FFFFFF"/>
                <w:lang w:val="fr-CH"/>
              </w:rPr>
              <w:t>)</w:t>
            </w:r>
          </w:p>
        </w:tc>
        <w:tc>
          <w:tcPr>
            <w:tcW w:w="5670" w:type="dxa"/>
          </w:tcPr>
          <w:p w14:paraId="50E27953" w14:textId="77777777" w:rsidR="00551EDB" w:rsidRDefault="00740FB2" w:rsidP="00DD1CEC">
            <w:pPr>
              <w:rPr>
                <w:rFonts w:ascii="Arial" w:hAnsi="Arial" w:cs="Arial"/>
                <w:color w:val="000000"/>
                <w:sz w:val="21"/>
                <w:szCs w:val="21"/>
                <w:shd w:val="clear" w:color="auto" w:fill="FFFFFF"/>
              </w:rPr>
            </w:pPr>
            <w:hyperlink r:id="rId43" w:history="1">
              <w:r w:rsidR="00551EDB" w:rsidRPr="00376F84">
                <w:rPr>
                  <w:rStyle w:val="Lienhypertexte"/>
                  <w:rFonts w:ascii="Arial" w:hAnsi="Arial" w:cs="Arial"/>
                  <w:sz w:val="21"/>
                  <w:szCs w:val="21"/>
                  <w:shd w:val="clear" w:color="auto" w:fill="FFFFFF"/>
                </w:rPr>
                <w:t>49:02</w:t>
              </w:r>
            </w:hyperlink>
            <w:r w:rsidR="00551EDB" w:rsidRPr="00376F84">
              <w:rPr>
                <w:rFonts w:ascii="Arial" w:hAnsi="Arial" w:cs="Arial"/>
                <w:color w:val="000000"/>
                <w:sz w:val="21"/>
                <w:szCs w:val="21"/>
                <w:shd w:val="clear" w:color="auto" w:fill="FFFFFF"/>
              </w:rPr>
              <w:t xml:space="preserve"> - Coopérative Equilibre </w:t>
            </w:r>
          </w:p>
          <w:p w14:paraId="1B553E3F" w14:textId="77777777" w:rsidR="00551EDB" w:rsidRDefault="00740FB2" w:rsidP="00DD1CEC">
            <w:pPr>
              <w:rPr>
                <w:rFonts w:ascii="Arial" w:hAnsi="Arial" w:cs="Arial"/>
                <w:color w:val="000000"/>
                <w:sz w:val="21"/>
                <w:szCs w:val="21"/>
                <w:shd w:val="clear" w:color="auto" w:fill="FFFFFF"/>
              </w:rPr>
            </w:pPr>
            <w:hyperlink r:id="rId44" w:history="1">
              <w:r w:rsidR="00551EDB" w:rsidRPr="00376F84">
                <w:rPr>
                  <w:rStyle w:val="Lienhypertexte"/>
                  <w:rFonts w:ascii="Arial" w:hAnsi="Arial" w:cs="Arial"/>
                  <w:sz w:val="21"/>
                  <w:szCs w:val="21"/>
                  <w:shd w:val="clear" w:color="auto" w:fill="FFFFFF"/>
                </w:rPr>
                <w:t>51:54</w:t>
              </w:r>
            </w:hyperlink>
            <w:r w:rsidR="00551EDB" w:rsidRPr="00376F84">
              <w:rPr>
                <w:rFonts w:ascii="Arial" w:hAnsi="Arial" w:cs="Arial"/>
                <w:color w:val="000000"/>
                <w:sz w:val="21"/>
                <w:szCs w:val="21"/>
                <w:shd w:val="clear" w:color="auto" w:fill="FFFFFF"/>
              </w:rPr>
              <w:t xml:space="preserve"> - Interview - Vincent Kaufmann (1ère partie) </w:t>
            </w:r>
          </w:p>
          <w:p w14:paraId="3041A93D" w14:textId="77777777" w:rsidR="00551EDB" w:rsidRDefault="00740FB2" w:rsidP="00DD1CEC">
            <w:pPr>
              <w:rPr>
                <w:rFonts w:ascii="Arial" w:hAnsi="Arial" w:cs="Arial"/>
                <w:color w:val="000000"/>
                <w:sz w:val="21"/>
                <w:szCs w:val="21"/>
                <w:shd w:val="clear" w:color="auto" w:fill="FFFFFF"/>
              </w:rPr>
            </w:pPr>
            <w:hyperlink r:id="rId45" w:history="1">
              <w:r w:rsidR="00551EDB" w:rsidRPr="00376F84">
                <w:rPr>
                  <w:rStyle w:val="Lienhypertexte"/>
                  <w:rFonts w:ascii="Arial" w:hAnsi="Arial" w:cs="Arial"/>
                  <w:sz w:val="21"/>
                  <w:szCs w:val="21"/>
                  <w:shd w:val="clear" w:color="auto" w:fill="FFFFFF"/>
                </w:rPr>
                <w:t>52:46</w:t>
              </w:r>
            </w:hyperlink>
            <w:r w:rsidR="00551EDB" w:rsidRPr="00376F84">
              <w:rPr>
                <w:rFonts w:ascii="Arial" w:hAnsi="Arial" w:cs="Arial"/>
                <w:color w:val="000000"/>
                <w:sz w:val="21"/>
                <w:szCs w:val="21"/>
                <w:shd w:val="clear" w:color="auto" w:fill="FFFFFF"/>
              </w:rPr>
              <w:t xml:space="preserve"> - Catch a car </w:t>
            </w:r>
          </w:p>
          <w:p w14:paraId="62066565" w14:textId="77777777" w:rsidR="00551EDB" w:rsidRDefault="00740FB2" w:rsidP="00DD1CEC">
            <w:pPr>
              <w:rPr>
                <w:rFonts w:ascii="Arial" w:hAnsi="Arial" w:cs="Arial"/>
                <w:color w:val="000000"/>
                <w:sz w:val="21"/>
                <w:szCs w:val="21"/>
                <w:shd w:val="clear" w:color="auto" w:fill="FFFFFF"/>
              </w:rPr>
            </w:pPr>
            <w:hyperlink r:id="rId46" w:history="1">
              <w:r w:rsidR="00551EDB" w:rsidRPr="00376F84">
                <w:rPr>
                  <w:rStyle w:val="Lienhypertexte"/>
                  <w:rFonts w:ascii="Arial" w:hAnsi="Arial" w:cs="Arial"/>
                  <w:sz w:val="21"/>
                  <w:szCs w:val="21"/>
                  <w:shd w:val="clear" w:color="auto" w:fill="FFFFFF"/>
                </w:rPr>
                <w:t>53:16</w:t>
              </w:r>
            </w:hyperlink>
            <w:r w:rsidR="00551EDB" w:rsidRPr="00376F84">
              <w:rPr>
                <w:rFonts w:ascii="Arial" w:hAnsi="Arial" w:cs="Arial"/>
                <w:color w:val="000000"/>
                <w:sz w:val="21"/>
                <w:szCs w:val="21"/>
                <w:shd w:val="clear" w:color="auto" w:fill="FFFFFF"/>
              </w:rPr>
              <w:t xml:space="preserve"> - Interview - Vincent Kaufmann (2ème partie) </w:t>
            </w:r>
          </w:p>
          <w:p w14:paraId="2A6CC489" w14:textId="77777777" w:rsidR="00551EDB" w:rsidRDefault="00740FB2" w:rsidP="00DD1CEC">
            <w:pPr>
              <w:rPr>
                <w:rFonts w:ascii="Arial" w:hAnsi="Arial" w:cs="Arial"/>
                <w:color w:val="000000"/>
                <w:sz w:val="21"/>
                <w:szCs w:val="21"/>
                <w:shd w:val="clear" w:color="auto" w:fill="FFFFFF"/>
              </w:rPr>
            </w:pPr>
            <w:hyperlink r:id="rId47" w:history="1">
              <w:r w:rsidR="00551EDB" w:rsidRPr="00376F84">
                <w:rPr>
                  <w:rStyle w:val="Lienhypertexte"/>
                  <w:rFonts w:ascii="Arial" w:hAnsi="Arial" w:cs="Arial"/>
                  <w:sz w:val="21"/>
                  <w:szCs w:val="21"/>
                  <w:shd w:val="clear" w:color="auto" w:fill="FFFFFF"/>
                </w:rPr>
                <w:t>54:20</w:t>
              </w:r>
            </w:hyperlink>
            <w:r w:rsidR="00551EDB" w:rsidRPr="00376F84">
              <w:rPr>
                <w:rFonts w:ascii="Arial" w:hAnsi="Arial" w:cs="Arial"/>
                <w:color w:val="000000"/>
                <w:sz w:val="21"/>
                <w:szCs w:val="21"/>
                <w:shd w:val="clear" w:color="auto" w:fill="FFFFFF"/>
              </w:rPr>
              <w:t xml:space="preserve"> - Ecoquartier les Vergers </w:t>
            </w:r>
          </w:p>
          <w:p w14:paraId="29BC8460" w14:textId="77777777" w:rsidR="00551EDB" w:rsidRDefault="00740FB2" w:rsidP="00DD1CEC">
            <w:pPr>
              <w:rPr>
                <w:rFonts w:ascii="Arial" w:hAnsi="Arial" w:cs="Arial"/>
                <w:color w:val="000000"/>
                <w:sz w:val="21"/>
                <w:szCs w:val="21"/>
                <w:shd w:val="clear" w:color="auto" w:fill="FFFFFF"/>
              </w:rPr>
            </w:pPr>
            <w:hyperlink r:id="rId48" w:history="1">
              <w:r w:rsidR="00551EDB" w:rsidRPr="00376F84">
                <w:rPr>
                  <w:rStyle w:val="Lienhypertexte"/>
                  <w:rFonts w:ascii="Arial" w:hAnsi="Arial" w:cs="Arial"/>
                  <w:sz w:val="21"/>
                  <w:szCs w:val="21"/>
                  <w:shd w:val="clear" w:color="auto" w:fill="FFFFFF"/>
                </w:rPr>
                <w:t>55:00</w:t>
              </w:r>
            </w:hyperlink>
            <w:r w:rsidR="00551EDB" w:rsidRPr="00376F84">
              <w:rPr>
                <w:rFonts w:ascii="Arial" w:hAnsi="Arial" w:cs="Arial"/>
                <w:color w:val="000000"/>
                <w:sz w:val="21"/>
                <w:szCs w:val="21"/>
                <w:shd w:val="clear" w:color="auto" w:fill="FFFFFF"/>
              </w:rPr>
              <w:t xml:space="preserve"> - GenèveRoule! </w:t>
            </w:r>
          </w:p>
          <w:p w14:paraId="402F3117" w14:textId="77777777" w:rsidR="00551EDB" w:rsidRDefault="00740FB2" w:rsidP="00DD1CEC">
            <w:pPr>
              <w:rPr>
                <w:rFonts w:ascii="Arial" w:hAnsi="Arial" w:cs="Arial"/>
                <w:color w:val="000000"/>
                <w:sz w:val="21"/>
                <w:szCs w:val="21"/>
                <w:shd w:val="clear" w:color="auto" w:fill="FFFFFF"/>
              </w:rPr>
            </w:pPr>
            <w:hyperlink r:id="rId49" w:history="1">
              <w:r w:rsidR="00551EDB" w:rsidRPr="00376F84">
                <w:rPr>
                  <w:rStyle w:val="Lienhypertexte"/>
                  <w:rFonts w:ascii="Arial" w:hAnsi="Arial" w:cs="Arial"/>
                  <w:sz w:val="21"/>
                  <w:szCs w:val="21"/>
                  <w:shd w:val="clear" w:color="auto" w:fill="FFFFFF"/>
                </w:rPr>
                <w:t>55:55</w:t>
              </w:r>
            </w:hyperlink>
            <w:r w:rsidR="00551EDB" w:rsidRPr="00376F84">
              <w:rPr>
                <w:rFonts w:ascii="Arial" w:hAnsi="Arial" w:cs="Arial"/>
                <w:color w:val="000000"/>
                <w:sz w:val="21"/>
                <w:szCs w:val="21"/>
                <w:shd w:val="clear" w:color="auto" w:fill="FFFFFF"/>
              </w:rPr>
              <w:t xml:space="preserve"> - Interview Dan Acher </w:t>
            </w:r>
          </w:p>
          <w:p w14:paraId="6D7B0D81" w14:textId="77777777" w:rsidR="00551EDB" w:rsidRPr="006D3D23" w:rsidRDefault="00740FB2" w:rsidP="00DD1CEC">
            <w:pPr>
              <w:rPr>
                <w:rFonts w:ascii="Arial" w:hAnsi="Arial" w:cs="Arial"/>
                <w:color w:val="000000"/>
                <w:sz w:val="21"/>
                <w:szCs w:val="21"/>
                <w:shd w:val="clear" w:color="auto" w:fill="FFFFFF"/>
                <w:lang w:val="fr-CH"/>
              </w:rPr>
            </w:pPr>
            <w:hyperlink r:id="rId50" w:history="1">
              <w:r w:rsidR="00551EDB" w:rsidRPr="00376F84">
                <w:rPr>
                  <w:rStyle w:val="Lienhypertexte"/>
                  <w:rFonts w:ascii="Arial" w:hAnsi="Arial" w:cs="Arial"/>
                  <w:sz w:val="21"/>
                  <w:szCs w:val="21"/>
                  <w:shd w:val="clear" w:color="auto" w:fill="FFFFFF"/>
                </w:rPr>
                <w:t>57:35</w:t>
              </w:r>
            </w:hyperlink>
            <w:r w:rsidR="00551EDB" w:rsidRPr="00376F84">
              <w:rPr>
                <w:rFonts w:ascii="Arial" w:hAnsi="Arial" w:cs="Arial"/>
                <w:color w:val="000000"/>
                <w:sz w:val="21"/>
                <w:szCs w:val="21"/>
                <w:shd w:val="clear" w:color="auto" w:fill="FFFFFF"/>
              </w:rPr>
              <w:t xml:space="preserve"> - Collectif Beaulieu</w:t>
            </w:r>
          </w:p>
        </w:tc>
      </w:tr>
      <w:tr w:rsidR="00551EDB" w:rsidRPr="006D3D23" w14:paraId="130411C6" w14:textId="77777777" w:rsidTr="00DD1CEC">
        <w:trPr>
          <w:trHeight w:val="1281"/>
        </w:trPr>
        <w:tc>
          <w:tcPr>
            <w:tcW w:w="3373" w:type="dxa"/>
          </w:tcPr>
          <w:p w14:paraId="407AB857" w14:textId="77777777" w:rsidR="00551EDB" w:rsidRDefault="00551EDB" w:rsidP="00DD1CEC">
            <w:pPr>
              <w:rPr>
                <w:rFonts w:ascii="Arial" w:hAnsi="Arial" w:cs="Arial"/>
                <w:b/>
                <w:color w:val="000000"/>
                <w:sz w:val="21"/>
                <w:szCs w:val="21"/>
                <w:shd w:val="clear" w:color="auto" w:fill="FFFFFF"/>
                <w:lang w:val="fr-CH"/>
              </w:rPr>
            </w:pPr>
            <w:r w:rsidRPr="006D3D23">
              <w:rPr>
                <w:rFonts w:ascii="Arial" w:hAnsi="Arial" w:cs="Arial"/>
                <w:noProof/>
                <w:color w:val="000000"/>
                <w:sz w:val="21"/>
                <w:szCs w:val="21"/>
                <w:shd w:val="clear" w:color="auto" w:fill="FFFFFF"/>
                <w:lang w:val="fr-CH" w:eastAsia="fr-CH"/>
              </w:rPr>
              <w:drawing>
                <wp:anchor distT="0" distB="0" distL="114300" distR="114300" simplePos="0" relativeHeight="251752448" behindDoc="1" locked="0" layoutInCell="1" allowOverlap="1" wp14:anchorId="493FB4F6" wp14:editId="2C0E125E">
                  <wp:simplePos x="0" y="0"/>
                  <wp:positionH relativeFrom="column">
                    <wp:posOffset>1429385</wp:posOffset>
                  </wp:positionH>
                  <wp:positionV relativeFrom="paragraph">
                    <wp:posOffset>30480</wp:posOffset>
                  </wp:positionV>
                  <wp:extent cx="470535" cy="394335"/>
                  <wp:effectExtent l="0" t="0" r="5715" b="5715"/>
                  <wp:wrapTight wrapText="bothSides">
                    <wp:wrapPolygon edited="0">
                      <wp:start x="5247" y="0"/>
                      <wp:lineTo x="2623" y="5217"/>
                      <wp:lineTo x="874" y="16696"/>
                      <wp:lineTo x="874" y="17739"/>
                      <wp:lineTo x="5247" y="20870"/>
                      <wp:lineTo x="6121" y="20870"/>
                      <wp:lineTo x="20988" y="20870"/>
                      <wp:lineTo x="20988" y="12522"/>
                      <wp:lineTo x="19239" y="9391"/>
                      <wp:lineTo x="11368" y="0"/>
                      <wp:lineTo x="5247" y="0"/>
                    </wp:wrapPolygon>
                  </wp:wrapTight>
                  <wp:docPr id="56" name="Image 8"/>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51" cstate="email">
                            <a:extLst>
                              <a:ext uri="{28A0092B-C50C-407E-A947-70E740481C1C}">
                                <a14:useLocalDpi xmlns:a14="http://schemas.microsoft.com/office/drawing/2010/main" val="0"/>
                              </a:ext>
                            </a:extLst>
                          </a:blip>
                          <a:stretch>
                            <a:fillRect/>
                          </a:stretch>
                        </pic:blipFill>
                        <pic:spPr>
                          <a:xfrm>
                            <a:off x="0" y="0"/>
                            <a:ext cx="470535" cy="394335"/>
                          </a:xfrm>
                          <a:prstGeom prst="rect">
                            <a:avLst/>
                          </a:prstGeom>
                        </pic:spPr>
                      </pic:pic>
                    </a:graphicData>
                  </a:graphic>
                  <wp14:sizeRelH relativeFrom="page">
                    <wp14:pctWidth>0</wp14:pctWidth>
                  </wp14:sizeRelH>
                  <wp14:sizeRelV relativeFrom="page">
                    <wp14:pctHeight>0</wp14:pctHeight>
                  </wp14:sizeRelV>
                </wp:anchor>
              </w:drawing>
            </w:r>
            <w:r w:rsidRPr="006D3D23">
              <w:rPr>
                <w:rFonts w:ascii="Arial" w:hAnsi="Arial" w:cs="Arial"/>
                <w:b/>
                <w:color w:val="000000"/>
                <w:sz w:val="21"/>
                <w:szCs w:val="21"/>
                <w:shd w:val="clear" w:color="auto" w:fill="FFFFFF"/>
                <w:lang w:val="fr-CH"/>
              </w:rPr>
              <w:t xml:space="preserve">DÉMOCRATIE &amp; GOUVERNANCE </w:t>
            </w:r>
          </w:p>
          <w:p w14:paraId="3EFEA9B0" w14:textId="77777777" w:rsidR="00551EDB" w:rsidRDefault="00551EDB" w:rsidP="00DD1CEC">
            <w:pPr>
              <w:rPr>
                <w:rFonts w:ascii="Arial" w:hAnsi="Arial" w:cs="Arial"/>
                <w:color w:val="000000"/>
                <w:sz w:val="21"/>
                <w:szCs w:val="21"/>
                <w:shd w:val="clear" w:color="auto" w:fill="FFFFFF"/>
              </w:rPr>
            </w:pPr>
            <w:r w:rsidRPr="006D3D23">
              <w:rPr>
                <w:rFonts w:ascii="Arial" w:hAnsi="Arial" w:cs="Arial"/>
                <w:color w:val="000000"/>
                <w:sz w:val="21"/>
                <w:szCs w:val="21"/>
                <w:shd w:val="clear" w:color="auto" w:fill="FFFFFF"/>
                <w:lang w:val="fr-CH"/>
              </w:rPr>
              <w:t xml:space="preserve">(À partir de </w:t>
            </w:r>
            <w:hyperlink r:id="rId52" w:history="1">
              <w:r w:rsidRPr="00376F84">
                <w:rPr>
                  <w:rStyle w:val="Lienhypertexte"/>
                  <w:rFonts w:ascii="Arial" w:hAnsi="Arial" w:cs="Arial"/>
                  <w:sz w:val="21"/>
                  <w:szCs w:val="21"/>
                  <w:shd w:val="clear" w:color="auto" w:fill="FFFFFF"/>
                </w:rPr>
                <w:t>1:01:04</w:t>
              </w:r>
            </w:hyperlink>
            <w:r w:rsidRPr="00376F84">
              <w:rPr>
                <w:rFonts w:ascii="Arial" w:hAnsi="Arial" w:cs="Arial"/>
                <w:color w:val="000000"/>
                <w:sz w:val="21"/>
                <w:szCs w:val="21"/>
                <w:shd w:val="clear" w:color="auto" w:fill="FFFFFF"/>
              </w:rPr>
              <w:t>)</w:t>
            </w:r>
          </w:p>
          <w:p w14:paraId="4AC094BC" w14:textId="77777777" w:rsidR="00551EDB" w:rsidRPr="006D3D23" w:rsidRDefault="00551EDB" w:rsidP="00DD1CEC">
            <w:pPr>
              <w:rPr>
                <w:rFonts w:ascii="Arial" w:hAnsi="Arial" w:cs="Arial"/>
                <w:b/>
                <w:color w:val="000000"/>
                <w:sz w:val="21"/>
                <w:szCs w:val="21"/>
                <w:shd w:val="clear" w:color="auto" w:fill="FFFFFF"/>
                <w:lang w:val="fr-CH"/>
              </w:rPr>
            </w:pPr>
          </w:p>
        </w:tc>
        <w:tc>
          <w:tcPr>
            <w:tcW w:w="5670" w:type="dxa"/>
          </w:tcPr>
          <w:p w14:paraId="5916DB4B" w14:textId="77777777" w:rsidR="00551EDB" w:rsidRDefault="00740FB2" w:rsidP="00DD1CEC">
            <w:pPr>
              <w:rPr>
                <w:rFonts w:ascii="Arial" w:hAnsi="Arial" w:cs="Arial"/>
                <w:color w:val="000000"/>
                <w:sz w:val="21"/>
                <w:szCs w:val="21"/>
                <w:shd w:val="clear" w:color="auto" w:fill="FFFFFF"/>
              </w:rPr>
            </w:pPr>
            <w:hyperlink r:id="rId53" w:history="1">
              <w:r w:rsidR="00551EDB" w:rsidRPr="00376F84">
                <w:rPr>
                  <w:rStyle w:val="Lienhypertexte"/>
                  <w:rFonts w:ascii="Arial" w:hAnsi="Arial" w:cs="Arial"/>
                  <w:sz w:val="21"/>
                  <w:szCs w:val="21"/>
                  <w:shd w:val="clear" w:color="auto" w:fill="FFFFFF"/>
                </w:rPr>
                <w:t>1:01:29</w:t>
              </w:r>
            </w:hyperlink>
            <w:r w:rsidR="00551EDB" w:rsidRPr="00376F84">
              <w:rPr>
                <w:rFonts w:ascii="Arial" w:hAnsi="Arial" w:cs="Arial"/>
                <w:color w:val="000000"/>
                <w:sz w:val="21"/>
                <w:szCs w:val="21"/>
                <w:shd w:val="clear" w:color="auto" w:fill="FFFFFF"/>
              </w:rPr>
              <w:t xml:space="preserve"> - Interview Anja Wyden Guelpa </w:t>
            </w:r>
          </w:p>
          <w:p w14:paraId="5CE7B4C5" w14:textId="77777777" w:rsidR="00551EDB" w:rsidRDefault="00740FB2" w:rsidP="00DD1CEC">
            <w:pPr>
              <w:rPr>
                <w:rFonts w:ascii="Arial" w:hAnsi="Arial" w:cs="Arial"/>
                <w:color w:val="000000"/>
                <w:sz w:val="21"/>
                <w:szCs w:val="21"/>
                <w:shd w:val="clear" w:color="auto" w:fill="FFFFFF"/>
              </w:rPr>
            </w:pPr>
            <w:hyperlink r:id="rId54" w:history="1">
              <w:r w:rsidR="00551EDB" w:rsidRPr="00376F84">
                <w:rPr>
                  <w:rStyle w:val="Lienhypertexte"/>
                  <w:rFonts w:ascii="Arial" w:hAnsi="Arial" w:cs="Arial"/>
                  <w:sz w:val="21"/>
                  <w:szCs w:val="21"/>
                  <w:shd w:val="clear" w:color="auto" w:fill="FFFFFF"/>
                </w:rPr>
                <w:t>1:03:05</w:t>
              </w:r>
            </w:hyperlink>
            <w:r w:rsidR="00551EDB" w:rsidRPr="00376F84">
              <w:rPr>
                <w:rFonts w:ascii="Arial" w:hAnsi="Arial" w:cs="Arial"/>
                <w:color w:val="000000"/>
                <w:sz w:val="21"/>
                <w:szCs w:val="21"/>
                <w:shd w:val="clear" w:color="auto" w:fill="FFFFFF"/>
              </w:rPr>
              <w:t xml:space="preserve"> - Coopérative Equilibre </w:t>
            </w:r>
          </w:p>
          <w:p w14:paraId="400ED251" w14:textId="77777777" w:rsidR="00551EDB" w:rsidRDefault="00740FB2" w:rsidP="00DD1CEC">
            <w:pPr>
              <w:rPr>
                <w:rFonts w:ascii="Arial" w:hAnsi="Arial" w:cs="Arial"/>
                <w:color w:val="000000"/>
                <w:sz w:val="21"/>
                <w:szCs w:val="21"/>
                <w:shd w:val="clear" w:color="auto" w:fill="FFFFFF"/>
              </w:rPr>
            </w:pPr>
            <w:hyperlink r:id="rId55" w:history="1">
              <w:r w:rsidR="00551EDB" w:rsidRPr="00376F84">
                <w:rPr>
                  <w:rStyle w:val="Lienhypertexte"/>
                  <w:rFonts w:ascii="Arial" w:hAnsi="Arial" w:cs="Arial"/>
                  <w:sz w:val="21"/>
                  <w:szCs w:val="21"/>
                  <w:shd w:val="clear" w:color="auto" w:fill="FFFFFF"/>
                </w:rPr>
                <w:t>1:05:42</w:t>
              </w:r>
            </w:hyperlink>
            <w:r w:rsidR="00551EDB" w:rsidRPr="00376F84">
              <w:rPr>
                <w:rFonts w:ascii="Arial" w:hAnsi="Arial" w:cs="Arial"/>
                <w:color w:val="000000"/>
                <w:sz w:val="21"/>
                <w:szCs w:val="21"/>
                <w:shd w:val="clear" w:color="auto" w:fill="FFFFFF"/>
              </w:rPr>
              <w:t xml:space="preserve"> - Fondation Trajets </w:t>
            </w:r>
          </w:p>
          <w:p w14:paraId="13A744B8" w14:textId="77777777" w:rsidR="00551EDB" w:rsidRPr="006D3D23" w:rsidRDefault="00740FB2" w:rsidP="00DD1CEC">
            <w:pPr>
              <w:rPr>
                <w:rFonts w:ascii="Arial" w:hAnsi="Arial" w:cs="Arial"/>
                <w:color w:val="000000"/>
                <w:sz w:val="21"/>
                <w:szCs w:val="21"/>
                <w:shd w:val="clear" w:color="auto" w:fill="FFFFFF"/>
                <w:lang w:val="fr-CH"/>
              </w:rPr>
            </w:pPr>
            <w:hyperlink r:id="rId56" w:history="1">
              <w:r w:rsidR="00551EDB" w:rsidRPr="00376F84">
                <w:rPr>
                  <w:rStyle w:val="Lienhypertexte"/>
                  <w:rFonts w:ascii="Arial" w:hAnsi="Arial" w:cs="Arial"/>
                  <w:sz w:val="21"/>
                  <w:szCs w:val="21"/>
                  <w:shd w:val="clear" w:color="auto" w:fill="FFFFFF"/>
                </w:rPr>
                <w:t>1:08:48</w:t>
              </w:r>
            </w:hyperlink>
            <w:r w:rsidR="00551EDB" w:rsidRPr="00376F84">
              <w:rPr>
                <w:rFonts w:ascii="Arial" w:hAnsi="Arial" w:cs="Arial"/>
                <w:color w:val="000000"/>
                <w:sz w:val="21"/>
                <w:szCs w:val="21"/>
                <w:shd w:val="clear" w:color="auto" w:fill="FFFFFF"/>
              </w:rPr>
              <w:t xml:space="preserve"> - Ecoquartier les Vergers</w:t>
            </w:r>
          </w:p>
        </w:tc>
      </w:tr>
      <w:tr w:rsidR="00551EDB" w:rsidRPr="006D3D23" w14:paraId="60F76DC4" w14:textId="77777777" w:rsidTr="00DD1CEC">
        <w:trPr>
          <w:trHeight w:val="1293"/>
        </w:trPr>
        <w:tc>
          <w:tcPr>
            <w:tcW w:w="3373" w:type="dxa"/>
          </w:tcPr>
          <w:p w14:paraId="1E2AA4FC" w14:textId="77777777" w:rsidR="00551EDB" w:rsidRPr="006D3D23" w:rsidRDefault="00551EDB" w:rsidP="00DD1CEC">
            <w:pPr>
              <w:rPr>
                <w:rFonts w:ascii="Arial" w:hAnsi="Arial" w:cs="Arial"/>
                <w:b/>
                <w:color w:val="000000"/>
                <w:sz w:val="21"/>
                <w:szCs w:val="21"/>
                <w:shd w:val="clear" w:color="auto" w:fill="FFFFFF"/>
                <w:lang w:val="fr-CH"/>
              </w:rPr>
            </w:pPr>
            <w:r w:rsidRPr="006D3D23">
              <w:rPr>
                <w:rFonts w:ascii="Arial" w:hAnsi="Arial" w:cs="Arial"/>
                <w:noProof/>
                <w:color w:val="000000"/>
                <w:sz w:val="21"/>
                <w:szCs w:val="21"/>
                <w:shd w:val="clear" w:color="auto" w:fill="FFFFFF"/>
                <w:lang w:val="fr-CH" w:eastAsia="fr-CH"/>
              </w:rPr>
              <w:drawing>
                <wp:anchor distT="0" distB="0" distL="114300" distR="114300" simplePos="0" relativeHeight="251750400" behindDoc="1" locked="0" layoutInCell="1" allowOverlap="1" wp14:anchorId="32E36130" wp14:editId="58143B63">
                  <wp:simplePos x="0" y="0"/>
                  <wp:positionH relativeFrom="column">
                    <wp:posOffset>1367155</wp:posOffset>
                  </wp:positionH>
                  <wp:positionV relativeFrom="paragraph">
                    <wp:posOffset>114935</wp:posOffset>
                  </wp:positionV>
                  <wp:extent cx="525780" cy="409575"/>
                  <wp:effectExtent l="0" t="0" r="0" b="9525"/>
                  <wp:wrapTight wrapText="bothSides">
                    <wp:wrapPolygon edited="0">
                      <wp:start x="3130" y="0"/>
                      <wp:lineTo x="3130" y="17079"/>
                      <wp:lineTo x="8609" y="21098"/>
                      <wp:lineTo x="10957" y="21098"/>
                      <wp:lineTo x="17217" y="21098"/>
                      <wp:lineTo x="19565" y="16074"/>
                      <wp:lineTo x="19565" y="0"/>
                      <wp:lineTo x="3130" y="0"/>
                    </wp:wrapPolygon>
                  </wp:wrapTight>
                  <wp:docPr id="57" name="Image 57"/>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57" cstate="email">
                            <a:extLst>
                              <a:ext uri="{28A0092B-C50C-407E-A947-70E740481C1C}">
                                <a14:useLocalDpi xmlns:a14="http://schemas.microsoft.com/office/drawing/2010/main"/>
                              </a:ext>
                            </a:extLst>
                          </a:blip>
                          <a:stretch>
                            <a:fillRect/>
                          </a:stretch>
                        </pic:blipFill>
                        <pic:spPr>
                          <a:xfrm>
                            <a:off x="0" y="0"/>
                            <a:ext cx="525780" cy="409575"/>
                          </a:xfrm>
                          <a:prstGeom prst="rect">
                            <a:avLst/>
                          </a:prstGeom>
                        </pic:spPr>
                      </pic:pic>
                    </a:graphicData>
                  </a:graphic>
                  <wp14:sizeRelH relativeFrom="margin">
                    <wp14:pctWidth>0</wp14:pctWidth>
                  </wp14:sizeRelH>
                  <wp14:sizeRelV relativeFrom="margin">
                    <wp14:pctHeight>0</wp14:pctHeight>
                  </wp14:sizeRelV>
                </wp:anchor>
              </w:drawing>
            </w:r>
            <w:r w:rsidRPr="006D3D23">
              <w:rPr>
                <w:rFonts w:ascii="Arial" w:hAnsi="Arial" w:cs="Arial"/>
                <w:b/>
                <w:color w:val="000000"/>
                <w:sz w:val="21"/>
                <w:szCs w:val="21"/>
                <w:shd w:val="clear" w:color="auto" w:fill="FFFFFF"/>
                <w:lang w:val="fr-CH"/>
              </w:rPr>
              <w:t>ÉDUCATION</w:t>
            </w:r>
          </w:p>
          <w:p w14:paraId="65081908" w14:textId="77777777" w:rsidR="00551EDB" w:rsidRPr="006D3D23" w:rsidRDefault="00551EDB" w:rsidP="00DD1CEC">
            <w:pPr>
              <w:rPr>
                <w:rFonts w:ascii="Arial" w:hAnsi="Arial" w:cs="Arial"/>
                <w:b/>
                <w:color w:val="000000"/>
                <w:sz w:val="21"/>
                <w:szCs w:val="21"/>
                <w:shd w:val="clear" w:color="auto" w:fill="FFFFFF"/>
                <w:lang w:val="fr-CH"/>
              </w:rPr>
            </w:pPr>
            <w:r w:rsidRPr="006D3D23">
              <w:rPr>
                <w:rFonts w:ascii="Arial" w:hAnsi="Arial" w:cs="Arial"/>
                <w:color w:val="000000"/>
                <w:sz w:val="21"/>
                <w:szCs w:val="21"/>
                <w:shd w:val="clear" w:color="auto" w:fill="FFFFFF"/>
                <w:lang w:val="fr-CH"/>
              </w:rPr>
              <w:t xml:space="preserve">(À partir de </w:t>
            </w:r>
            <w:hyperlink r:id="rId58" w:history="1">
              <w:r w:rsidRPr="00167516">
                <w:rPr>
                  <w:rStyle w:val="Lienhypertexte"/>
                  <w:rFonts w:ascii="Arial" w:hAnsi="Arial" w:cs="Arial"/>
                  <w:sz w:val="21"/>
                  <w:szCs w:val="21"/>
                  <w:shd w:val="clear" w:color="auto" w:fill="FFFFFF"/>
                </w:rPr>
                <w:t>1:12:54</w:t>
              </w:r>
            </w:hyperlink>
            <w:r w:rsidRPr="00167516">
              <w:rPr>
                <w:rFonts w:ascii="Arial" w:hAnsi="Arial" w:cs="Arial"/>
                <w:color w:val="000000"/>
                <w:sz w:val="21"/>
                <w:szCs w:val="21"/>
                <w:shd w:val="clear" w:color="auto" w:fill="FFFFFF"/>
              </w:rPr>
              <w:t xml:space="preserve">) </w:t>
            </w:r>
          </w:p>
          <w:p w14:paraId="02B53EAC" w14:textId="77777777" w:rsidR="00551EDB" w:rsidRPr="006D3D23" w:rsidRDefault="00551EDB" w:rsidP="00DD1CEC">
            <w:pPr>
              <w:rPr>
                <w:rFonts w:ascii="Arial" w:hAnsi="Arial" w:cs="Arial"/>
                <w:b/>
                <w:color w:val="000000"/>
                <w:sz w:val="21"/>
                <w:szCs w:val="21"/>
                <w:shd w:val="clear" w:color="auto" w:fill="FFFFFF"/>
                <w:lang w:val="fr-CH"/>
              </w:rPr>
            </w:pPr>
          </w:p>
        </w:tc>
        <w:tc>
          <w:tcPr>
            <w:tcW w:w="5670" w:type="dxa"/>
          </w:tcPr>
          <w:p w14:paraId="7E31FC23" w14:textId="77777777" w:rsidR="00551EDB" w:rsidRDefault="00740FB2" w:rsidP="00DD1CEC">
            <w:pPr>
              <w:rPr>
                <w:rFonts w:ascii="Arial" w:hAnsi="Arial" w:cs="Arial"/>
                <w:color w:val="000000"/>
                <w:sz w:val="21"/>
                <w:szCs w:val="21"/>
                <w:shd w:val="clear" w:color="auto" w:fill="FFFFFF"/>
              </w:rPr>
            </w:pPr>
            <w:hyperlink r:id="rId59" w:history="1">
              <w:r w:rsidR="00551EDB" w:rsidRPr="00167516">
                <w:rPr>
                  <w:rStyle w:val="Lienhypertexte"/>
                  <w:rFonts w:ascii="Arial" w:hAnsi="Arial" w:cs="Arial"/>
                  <w:sz w:val="21"/>
                  <w:szCs w:val="21"/>
                  <w:shd w:val="clear" w:color="auto" w:fill="FFFFFF"/>
                </w:rPr>
                <w:t>1:13:08</w:t>
              </w:r>
            </w:hyperlink>
            <w:r w:rsidR="00551EDB" w:rsidRPr="00167516">
              <w:rPr>
                <w:rFonts w:ascii="Arial" w:hAnsi="Arial" w:cs="Arial"/>
                <w:color w:val="000000"/>
                <w:sz w:val="21"/>
                <w:szCs w:val="21"/>
                <w:shd w:val="clear" w:color="auto" w:fill="FFFFFF"/>
              </w:rPr>
              <w:t xml:space="preserve"> - Move On </w:t>
            </w:r>
          </w:p>
          <w:p w14:paraId="5EA2B8A3" w14:textId="77777777" w:rsidR="00551EDB" w:rsidRDefault="00740FB2" w:rsidP="00DD1CEC">
            <w:pPr>
              <w:rPr>
                <w:rFonts w:ascii="Arial" w:hAnsi="Arial" w:cs="Arial"/>
                <w:color w:val="000000"/>
                <w:sz w:val="21"/>
                <w:szCs w:val="21"/>
                <w:shd w:val="clear" w:color="auto" w:fill="FFFFFF"/>
              </w:rPr>
            </w:pPr>
            <w:hyperlink r:id="rId60" w:history="1">
              <w:r w:rsidR="00551EDB" w:rsidRPr="00167516">
                <w:rPr>
                  <w:rStyle w:val="Lienhypertexte"/>
                  <w:rFonts w:ascii="Arial" w:hAnsi="Arial" w:cs="Arial"/>
                  <w:sz w:val="21"/>
                  <w:szCs w:val="21"/>
                  <w:shd w:val="clear" w:color="auto" w:fill="FFFFFF"/>
                </w:rPr>
                <w:t>1:14:26</w:t>
              </w:r>
            </w:hyperlink>
            <w:r w:rsidR="00551EDB" w:rsidRPr="00167516">
              <w:rPr>
                <w:rFonts w:ascii="Arial" w:hAnsi="Arial" w:cs="Arial"/>
                <w:color w:val="000000"/>
                <w:sz w:val="21"/>
                <w:szCs w:val="21"/>
                <w:shd w:val="clear" w:color="auto" w:fill="FFFFFF"/>
              </w:rPr>
              <w:t xml:space="preserve"> - Step Into Action </w:t>
            </w:r>
          </w:p>
          <w:p w14:paraId="2392219A" w14:textId="77777777" w:rsidR="00551EDB" w:rsidRDefault="00740FB2" w:rsidP="00DD1CEC">
            <w:pPr>
              <w:rPr>
                <w:rFonts w:ascii="Arial" w:hAnsi="Arial" w:cs="Arial"/>
                <w:color w:val="000000"/>
                <w:sz w:val="21"/>
                <w:szCs w:val="21"/>
                <w:shd w:val="clear" w:color="auto" w:fill="FFFFFF"/>
              </w:rPr>
            </w:pPr>
            <w:hyperlink r:id="rId61" w:history="1">
              <w:r w:rsidR="00551EDB" w:rsidRPr="00167516">
                <w:rPr>
                  <w:rStyle w:val="Lienhypertexte"/>
                  <w:rFonts w:ascii="Arial" w:hAnsi="Arial" w:cs="Arial"/>
                  <w:sz w:val="21"/>
                  <w:szCs w:val="21"/>
                  <w:shd w:val="clear" w:color="auto" w:fill="FFFFFF"/>
                </w:rPr>
                <w:t>1:17:04</w:t>
              </w:r>
            </w:hyperlink>
            <w:r w:rsidR="00551EDB" w:rsidRPr="00167516">
              <w:rPr>
                <w:rFonts w:ascii="Arial" w:hAnsi="Arial" w:cs="Arial"/>
                <w:color w:val="000000"/>
                <w:sz w:val="21"/>
                <w:szCs w:val="21"/>
                <w:shd w:val="clear" w:color="auto" w:fill="FFFFFF"/>
              </w:rPr>
              <w:t xml:space="preserve"> - Ecole à la ferme (Ferme de Budé) </w:t>
            </w:r>
          </w:p>
          <w:p w14:paraId="381FE95D" w14:textId="77777777" w:rsidR="00551EDB" w:rsidRDefault="00740FB2" w:rsidP="00DD1CEC">
            <w:pPr>
              <w:rPr>
                <w:rFonts w:ascii="Arial" w:hAnsi="Arial" w:cs="Arial"/>
                <w:color w:val="000000"/>
                <w:sz w:val="21"/>
                <w:szCs w:val="21"/>
                <w:shd w:val="clear" w:color="auto" w:fill="FFFFFF"/>
              </w:rPr>
            </w:pPr>
            <w:hyperlink r:id="rId62" w:history="1">
              <w:r w:rsidR="00551EDB" w:rsidRPr="00167516">
                <w:rPr>
                  <w:rStyle w:val="Lienhypertexte"/>
                  <w:rFonts w:ascii="Arial" w:hAnsi="Arial" w:cs="Arial"/>
                  <w:sz w:val="21"/>
                  <w:szCs w:val="21"/>
                  <w:shd w:val="clear" w:color="auto" w:fill="FFFFFF"/>
                </w:rPr>
                <w:t>1:18:15</w:t>
              </w:r>
            </w:hyperlink>
            <w:r w:rsidR="00551EDB" w:rsidRPr="00167516">
              <w:rPr>
                <w:rFonts w:ascii="Arial" w:hAnsi="Arial" w:cs="Arial"/>
                <w:color w:val="000000"/>
                <w:sz w:val="21"/>
                <w:szCs w:val="21"/>
                <w:shd w:val="clear" w:color="auto" w:fill="FFFFFF"/>
              </w:rPr>
              <w:t xml:space="preserve"> - Ecole à la ferme (Ferme à Roulettes) </w:t>
            </w:r>
          </w:p>
          <w:p w14:paraId="3B485526" w14:textId="77777777" w:rsidR="00551EDB" w:rsidRPr="00240044" w:rsidRDefault="00740FB2" w:rsidP="00DD1CEC">
            <w:pPr>
              <w:rPr>
                <w:rFonts w:ascii="Arial" w:hAnsi="Arial" w:cs="Arial"/>
                <w:color w:val="000000"/>
                <w:sz w:val="21"/>
                <w:szCs w:val="21"/>
                <w:shd w:val="clear" w:color="auto" w:fill="FFFFFF"/>
              </w:rPr>
            </w:pPr>
            <w:hyperlink r:id="rId63" w:history="1">
              <w:r w:rsidR="00551EDB" w:rsidRPr="00167516">
                <w:rPr>
                  <w:rStyle w:val="Lienhypertexte"/>
                  <w:rFonts w:ascii="Arial" w:hAnsi="Arial" w:cs="Arial"/>
                  <w:sz w:val="21"/>
                  <w:szCs w:val="21"/>
                  <w:shd w:val="clear" w:color="auto" w:fill="FFFFFF"/>
                </w:rPr>
                <w:t>1:20:06</w:t>
              </w:r>
            </w:hyperlink>
            <w:r w:rsidR="00551EDB" w:rsidRPr="00167516">
              <w:rPr>
                <w:rFonts w:ascii="Arial" w:hAnsi="Arial" w:cs="Arial"/>
                <w:color w:val="000000"/>
                <w:sz w:val="21"/>
                <w:szCs w:val="21"/>
                <w:shd w:val="clear" w:color="auto" w:fill="FFFFFF"/>
              </w:rPr>
              <w:t xml:space="preserve"> - Ecocrèche Eveil en Forêt </w:t>
            </w:r>
          </w:p>
        </w:tc>
      </w:tr>
      <w:tr w:rsidR="00551EDB" w:rsidRPr="006D3D23" w14:paraId="015AF5DE" w14:textId="77777777" w:rsidTr="00DD1CEC">
        <w:trPr>
          <w:trHeight w:val="284"/>
        </w:trPr>
        <w:tc>
          <w:tcPr>
            <w:tcW w:w="3373" w:type="dxa"/>
          </w:tcPr>
          <w:p w14:paraId="0F3AE5AD" w14:textId="77777777" w:rsidR="00551EDB" w:rsidRPr="00240044" w:rsidRDefault="00551EDB" w:rsidP="00DD1CEC">
            <w:pPr>
              <w:rPr>
                <w:rFonts w:ascii="Arial" w:hAnsi="Arial" w:cs="Arial"/>
                <w:noProof/>
                <w:color w:val="000000"/>
                <w:sz w:val="21"/>
                <w:szCs w:val="21"/>
                <w:shd w:val="clear" w:color="auto" w:fill="FFFFFF"/>
                <w:lang w:val="fr-CH" w:eastAsia="fr-CH"/>
              </w:rPr>
            </w:pPr>
            <w:r w:rsidRPr="00240044">
              <w:rPr>
                <w:rFonts w:ascii="Arial" w:hAnsi="Arial" w:cs="Arial"/>
                <w:b/>
                <w:sz w:val="21"/>
                <w:szCs w:val="21"/>
              </w:rPr>
              <w:t>CONCLUSION</w:t>
            </w:r>
            <w:r w:rsidRPr="00240044">
              <w:rPr>
                <w:rFonts w:ascii="Arial" w:hAnsi="Arial" w:cs="Arial"/>
                <w:sz w:val="21"/>
                <w:szCs w:val="21"/>
              </w:rPr>
              <w:t xml:space="preserve"> (</w:t>
            </w:r>
            <w:hyperlink r:id="rId64" w:history="1">
              <w:r w:rsidRPr="00240044">
                <w:rPr>
                  <w:rStyle w:val="Lienhypertexte"/>
                  <w:rFonts w:ascii="Arial" w:hAnsi="Arial" w:cs="Arial"/>
                  <w:sz w:val="21"/>
                  <w:szCs w:val="21"/>
                </w:rPr>
                <w:t>1:24:14</w:t>
              </w:r>
            </w:hyperlink>
            <w:r w:rsidRPr="00240044">
              <w:rPr>
                <w:rFonts w:ascii="Arial" w:hAnsi="Arial" w:cs="Arial"/>
                <w:sz w:val="21"/>
                <w:szCs w:val="21"/>
              </w:rPr>
              <w:t>)</w:t>
            </w:r>
          </w:p>
        </w:tc>
        <w:tc>
          <w:tcPr>
            <w:tcW w:w="5670" w:type="dxa"/>
          </w:tcPr>
          <w:p w14:paraId="6189DFC8" w14:textId="77777777" w:rsidR="00551EDB" w:rsidRPr="00167516" w:rsidRDefault="00551EDB" w:rsidP="00DD1CEC">
            <w:pPr>
              <w:rPr>
                <w:rFonts w:ascii="Arial" w:hAnsi="Arial" w:cs="Arial"/>
                <w:color w:val="000000"/>
                <w:sz w:val="21"/>
                <w:szCs w:val="21"/>
                <w:shd w:val="clear" w:color="auto" w:fill="FFFFFF"/>
              </w:rPr>
            </w:pPr>
          </w:p>
        </w:tc>
      </w:tr>
    </w:tbl>
    <w:p w14:paraId="365E9F4E" w14:textId="77777777" w:rsidR="00887ACF" w:rsidRDefault="00887ACF" w:rsidP="00887ACF">
      <w:pPr>
        <w:rPr>
          <w:rFonts w:ascii="Arial" w:hAnsi="Arial" w:cs="Arial"/>
          <w:sz w:val="40"/>
          <w:szCs w:val="40"/>
          <w:lang w:val="fr-CH"/>
        </w:rPr>
      </w:pPr>
    </w:p>
    <w:p w14:paraId="0C42D4E1" w14:textId="77777777" w:rsidR="00887ACF" w:rsidRDefault="00887ACF">
      <w:pPr>
        <w:rPr>
          <w:rFonts w:ascii="Arial" w:hAnsi="Arial" w:cs="Arial"/>
          <w:b/>
          <w:caps/>
          <w:lang w:val="fr-CH"/>
        </w:rPr>
      </w:pPr>
      <w:r>
        <w:br w:type="page"/>
      </w:r>
    </w:p>
    <w:p w14:paraId="67124A7A" w14:textId="318D13F1" w:rsidR="00887ACF" w:rsidRPr="005D6A1E" w:rsidRDefault="00887ACF" w:rsidP="00887ACF">
      <w:pPr>
        <w:pStyle w:val="SOUS-TITRE"/>
      </w:pPr>
      <w:r>
        <w:lastRenderedPageBreak/>
        <w:t>Pour aller plus loin</w:t>
      </w:r>
    </w:p>
    <w:p w14:paraId="43C00DAD" w14:textId="77777777" w:rsidR="00887ACF" w:rsidRDefault="00887ACF" w:rsidP="00887ACF">
      <w:pPr>
        <w:rPr>
          <w:rFonts w:ascii="Arial" w:hAnsi="Arial" w:cs="Arial"/>
          <w:b/>
          <w:sz w:val="22"/>
          <w:szCs w:val="22"/>
          <w:lang w:val="fr-CH"/>
        </w:rPr>
      </w:pPr>
    </w:p>
    <w:p w14:paraId="39D97A25" w14:textId="77777777" w:rsidR="00887ACF" w:rsidRPr="00061F84" w:rsidRDefault="00740FB2" w:rsidP="00887ACF">
      <w:pPr>
        <w:pStyle w:val="Paragraphedeliste"/>
        <w:numPr>
          <w:ilvl w:val="0"/>
          <w:numId w:val="8"/>
        </w:numPr>
        <w:rPr>
          <w:rFonts w:ascii="Arial" w:hAnsi="Arial" w:cs="Arial"/>
        </w:rPr>
      </w:pPr>
      <w:hyperlink r:id="rId65" w:tgtFrame="_blank" w:history="1">
        <w:r w:rsidR="00887ACF" w:rsidRPr="00061F84">
          <w:rPr>
            <w:rFonts w:ascii="Arial" w:hAnsi="Arial" w:cs="Arial"/>
            <w:color w:val="0000FF"/>
            <w:sz w:val="22"/>
            <w:szCs w:val="22"/>
            <w:u w:val="single"/>
          </w:rPr>
          <w:t>DIP21</w:t>
        </w:r>
      </w:hyperlink>
      <w:r w:rsidR="00887ACF" w:rsidRPr="00061F84">
        <w:rPr>
          <w:rFonts w:ascii="Arial" w:hAnsi="Arial" w:cs="Arial"/>
          <w:sz w:val="22"/>
          <w:szCs w:val="22"/>
        </w:rPr>
        <w:t xml:space="preserve"> : </w:t>
      </w:r>
      <w:r w:rsidR="00887ACF">
        <w:rPr>
          <w:rFonts w:ascii="Arial" w:hAnsi="Arial" w:cs="Arial"/>
          <w:sz w:val="22"/>
          <w:szCs w:val="22"/>
        </w:rPr>
        <w:t>L</w:t>
      </w:r>
      <w:r w:rsidR="00887ACF" w:rsidRPr="00061F84">
        <w:rPr>
          <w:rFonts w:ascii="Arial" w:hAnsi="Arial" w:cs="Arial"/>
          <w:sz w:val="22"/>
          <w:szCs w:val="22"/>
        </w:rPr>
        <w:t>e site du DIP en matière d’éducation en vue d’un développement durable</w:t>
      </w:r>
    </w:p>
    <w:p w14:paraId="672F9E2D" w14:textId="77777777" w:rsidR="00887ACF" w:rsidRPr="00061F84" w:rsidRDefault="00740FB2" w:rsidP="00887ACF">
      <w:pPr>
        <w:pStyle w:val="Paragraphedeliste"/>
        <w:numPr>
          <w:ilvl w:val="0"/>
          <w:numId w:val="8"/>
        </w:numPr>
        <w:rPr>
          <w:rFonts w:ascii="Arial" w:hAnsi="Arial" w:cs="Arial"/>
        </w:rPr>
      </w:pPr>
      <w:hyperlink r:id="rId66" w:tgtFrame="_blank" w:history="1">
        <w:r w:rsidR="00887ACF" w:rsidRPr="00061F84">
          <w:rPr>
            <w:rFonts w:ascii="Arial" w:hAnsi="Arial" w:cs="Arial"/>
            <w:color w:val="0000FF"/>
            <w:sz w:val="22"/>
            <w:szCs w:val="22"/>
            <w:u w:val="single"/>
          </w:rPr>
          <w:t>Education 21 </w:t>
        </w:r>
      </w:hyperlink>
      <w:r w:rsidR="00887ACF" w:rsidRPr="00061F84">
        <w:rPr>
          <w:rFonts w:ascii="Arial" w:hAnsi="Arial" w:cs="Arial"/>
          <w:sz w:val="22"/>
          <w:szCs w:val="22"/>
        </w:rPr>
        <w:t xml:space="preserve">: </w:t>
      </w:r>
      <w:r w:rsidR="00887ACF">
        <w:rPr>
          <w:rFonts w:ascii="Arial" w:hAnsi="Arial" w:cs="Arial"/>
          <w:sz w:val="22"/>
          <w:szCs w:val="22"/>
        </w:rPr>
        <w:t>Le c</w:t>
      </w:r>
      <w:r w:rsidR="00887ACF" w:rsidRPr="00061F84">
        <w:rPr>
          <w:rFonts w:ascii="Arial" w:hAnsi="Arial" w:cs="Arial"/>
          <w:sz w:val="22"/>
          <w:szCs w:val="22"/>
        </w:rPr>
        <w:t>entre national de compétences et de prestations pour l’éducation en vue d'un développement durable (EDD) en Suisse</w:t>
      </w:r>
      <w:r w:rsidR="00887ACF" w:rsidRPr="00061F84">
        <w:rPr>
          <w:rFonts w:ascii="Arial" w:hAnsi="Arial" w:cs="Arial"/>
          <w:color w:val="3F3F3F"/>
          <w:sz w:val="22"/>
          <w:szCs w:val="22"/>
        </w:rPr>
        <w:t>. </w:t>
      </w:r>
      <w:r w:rsidR="00887ACF" w:rsidRPr="00061F84">
        <w:rPr>
          <w:rFonts w:ascii="Arial" w:hAnsi="Arial" w:cs="Arial"/>
          <w:color w:val="3F3F3F"/>
          <w:sz w:val="22"/>
          <w:szCs w:val="22"/>
        </w:rPr>
        <w:br/>
      </w:r>
      <w:hyperlink r:id="rId67" w:tgtFrame="_blank" w:history="1">
        <w:r w:rsidR="00887ACF" w:rsidRPr="00061F84">
          <w:rPr>
            <w:rFonts w:ascii="Arial" w:hAnsi="Arial" w:cs="Arial"/>
            <w:color w:val="0000FF"/>
            <w:sz w:val="22"/>
            <w:szCs w:val="22"/>
            <w:u w:val="single"/>
          </w:rPr>
          <w:t xml:space="preserve">Répertoire des visites durables </w:t>
        </w:r>
      </w:hyperlink>
      <w:r w:rsidR="00887ACF" w:rsidRPr="00061F84">
        <w:rPr>
          <w:rFonts w:ascii="Arial" w:hAnsi="Arial" w:cs="Arial"/>
          <w:sz w:val="22"/>
          <w:szCs w:val="22"/>
        </w:rPr>
        <w:t xml:space="preserve">: Plus de 40 possibilités de visites sur le terrain </w:t>
      </w:r>
    </w:p>
    <w:p w14:paraId="28D42227" w14:textId="77777777" w:rsidR="00887ACF" w:rsidRPr="00061F84" w:rsidRDefault="00740FB2" w:rsidP="00887ACF">
      <w:pPr>
        <w:pStyle w:val="Paragraphedeliste"/>
        <w:numPr>
          <w:ilvl w:val="0"/>
          <w:numId w:val="8"/>
        </w:numPr>
        <w:rPr>
          <w:rFonts w:ascii="Arial" w:hAnsi="Arial" w:cs="Arial"/>
        </w:rPr>
      </w:pPr>
      <w:hyperlink r:id="rId68" w:tgtFrame="_blank" w:history="1">
        <w:r w:rsidR="00887ACF" w:rsidRPr="00061F84">
          <w:rPr>
            <w:rFonts w:ascii="Arial" w:hAnsi="Arial" w:cs="Arial"/>
            <w:color w:val="0000FF"/>
            <w:sz w:val="22"/>
            <w:szCs w:val="22"/>
            <w:u w:val="single"/>
          </w:rPr>
          <w:t>A nous de jouer </w:t>
        </w:r>
      </w:hyperlink>
      <w:r w:rsidR="00887ACF" w:rsidRPr="00061F84">
        <w:rPr>
          <w:rFonts w:ascii="Arial" w:hAnsi="Arial" w:cs="Arial"/>
          <w:sz w:val="22"/>
          <w:szCs w:val="22"/>
        </w:rPr>
        <w:t xml:space="preserve">: </w:t>
      </w:r>
      <w:r w:rsidR="00887ACF">
        <w:rPr>
          <w:rFonts w:ascii="Arial" w:hAnsi="Arial" w:cs="Arial"/>
          <w:sz w:val="22"/>
          <w:szCs w:val="22"/>
        </w:rPr>
        <w:t>U</w:t>
      </w:r>
      <w:r w:rsidR="00887ACF" w:rsidRPr="00061F84">
        <w:rPr>
          <w:rFonts w:ascii="Arial" w:hAnsi="Arial" w:cs="Arial"/>
          <w:sz w:val="22"/>
          <w:szCs w:val="22"/>
        </w:rPr>
        <w:t>ne plateforme participative d’entraide et de valorisation des projets et associations de jeunes</w:t>
      </w:r>
    </w:p>
    <w:p w14:paraId="199702F1" w14:textId="77777777" w:rsidR="00551EDB" w:rsidRDefault="00551EDB" w:rsidP="00551EDB">
      <w:pPr>
        <w:pStyle w:val="SOUS-TITRE"/>
      </w:pPr>
    </w:p>
    <w:p w14:paraId="2EFF1597" w14:textId="77777777" w:rsidR="00551EDB" w:rsidRDefault="00551EDB" w:rsidP="004C6D6D">
      <w:pPr>
        <w:spacing w:before="80" w:after="120"/>
        <w:rPr>
          <w:rFonts w:ascii="Arial" w:eastAsia="Times" w:hAnsi="Arial" w:cs="Arial"/>
          <w:sz w:val="22"/>
          <w:szCs w:val="22"/>
        </w:rPr>
      </w:pPr>
    </w:p>
    <w:p w14:paraId="647AC35F" w14:textId="77777777" w:rsidR="004C6D6D" w:rsidRDefault="004C6D6D">
      <w:pPr>
        <w:rPr>
          <w:rFonts w:ascii="Arial" w:eastAsia="Times" w:hAnsi="Arial" w:cs="Arial"/>
          <w:sz w:val="22"/>
          <w:szCs w:val="22"/>
        </w:rPr>
      </w:pPr>
      <w:r>
        <w:rPr>
          <w:rFonts w:ascii="Arial" w:eastAsia="Times" w:hAnsi="Arial" w:cs="Arial"/>
          <w:sz w:val="22"/>
          <w:szCs w:val="22"/>
        </w:rPr>
        <w:br w:type="page"/>
      </w:r>
    </w:p>
    <w:p w14:paraId="542019D6" w14:textId="04FD7913" w:rsidR="00FD4A90" w:rsidRPr="00535247" w:rsidRDefault="005202A3" w:rsidP="00FD4A90">
      <w:pPr>
        <w:rPr>
          <w:rFonts w:ascii="Arial" w:hAnsi="Arial" w:cs="Arial"/>
          <w:sz w:val="40"/>
          <w:szCs w:val="40"/>
          <w:lang w:val="fr-CH"/>
        </w:rPr>
      </w:pPr>
      <w:r>
        <w:rPr>
          <w:noProof/>
          <w:lang w:val="fr-CH" w:eastAsia="fr-CH"/>
        </w:rPr>
        <w:lastRenderedPageBreak/>
        <w:drawing>
          <wp:anchor distT="0" distB="0" distL="114300" distR="114300" simplePos="0" relativeHeight="251670528" behindDoc="0" locked="0" layoutInCell="1" allowOverlap="1" wp14:anchorId="03512F74" wp14:editId="4FC4E8A0">
            <wp:simplePos x="0" y="0"/>
            <wp:positionH relativeFrom="column">
              <wp:posOffset>4931410</wp:posOffset>
            </wp:positionH>
            <wp:positionV relativeFrom="paragraph">
              <wp:posOffset>-378460</wp:posOffset>
            </wp:positionV>
            <wp:extent cx="809625" cy="809625"/>
            <wp:effectExtent l="0" t="0" r="3175" b="0"/>
            <wp:wrapNone/>
            <wp:docPr id="10" name="Image 10"/>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17" cstate="email">
                      <a:extLst>
                        <a:ext uri="{28A0092B-C50C-407E-A947-70E740481C1C}">
                          <a14:useLocalDpi xmlns:a14="http://schemas.microsoft.com/office/drawing/2010/main" val="0"/>
                        </a:ext>
                      </a:extLst>
                    </a:blip>
                    <a:stretch>
                      <a:fillRect/>
                    </a:stretch>
                  </pic:blipFill>
                  <pic:spPr>
                    <a:xfrm>
                      <a:off x="0" y="0"/>
                      <a:ext cx="809625" cy="809625"/>
                    </a:xfrm>
                    <a:prstGeom prst="rect">
                      <a:avLst/>
                    </a:prstGeom>
                  </pic:spPr>
                </pic:pic>
              </a:graphicData>
            </a:graphic>
            <wp14:sizeRelH relativeFrom="page">
              <wp14:pctWidth>0</wp14:pctWidth>
            </wp14:sizeRelH>
            <wp14:sizeRelV relativeFrom="page">
              <wp14:pctHeight>0</wp14:pctHeight>
            </wp14:sizeRelV>
          </wp:anchor>
        </w:drawing>
      </w:r>
      <w:r w:rsidR="003A0B9C">
        <w:rPr>
          <w:rFonts w:ascii="Arial" w:hAnsi="Arial" w:cs="Arial"/>
          <w:sz w:val="40"/>
          <w:szCs w:val="40"/>
          <w:lang w:val="fr-CH"/>
        </w:rPr>
        <w:t>AGRICULTURE</w:t>
      </w:r>
    </w:p>
    <w:p w14:paraId="6E8C18EE" w14:textId="61391770" w:rsidR="00FD4A90" w:rsidRPr="00211298" w:rsidRDefault="00173EA8" w:rsidP="00FD4A90">
      <w:pPr>
        <w:rPr>
          <w:rFonts w:ascii="Arial" w:hAnsi="Arial" w:cs="Arial"/>
          <w:sz w:val="28"/>
          <w:szCs w:val="28"/>
        </w:rPr>
      </w:pPr>
      <w:r w:rsidRPr="00211298">
        <w:rPr>
          <w:rFonts w:ascii="Arial" w:hAnsi="Arial" w:cs="Arial"/>
          <w:sz w:val="28"/>
          <w:szCs w:val="28"/>
        </w:rPr>
        <w:t xml:space="preserve">Version pour </w:t>
      </w:r>
      <w:r w:rsidR="00FD4A90" w:rsidRPr="00211298">
        <w:rPr>
          <w:rFonts w:ascii="Arial" w:hAnsi="Arial" w:cs="Arial"/>
          <w:sz w:val="28"/>
          <w:szCs w:val="28"/>
        </w:rPr>
        <w:t>l’enseignant-e</w:t>
      </w:r>
      <w:r w:rsidRPr="00211298">
        <w:rPr>
          <w:rFonts w:ascii="Arial" w:hAnsi="Arial" w:cs="Arial"/>
          <w:sz w:val="28"/>
          <w:szCs w:val="28"/>
        </w:rPr>
        <w:t xml:space="preserve"> </w:t>
      </w:r>
    </w:p>
    <w:p w14:paraId="0FA55BC6" w14:textId="77777777" w:rsidR="00FD4A90" w:rsidRPr="00211298" w:rsidRDefault="00FD4A90" w:rsidP="00FD4A90">
      <w:pPr>
        <w:jc w:val="right"/>
        <w:rPr>
          <w:rFonts w:ascii="Arial" w:hAnsi="Arial" w:cs="Arial"/>
          <w:b/>
          <w:sz w:val="22"/>
          <w:szCs w:val="22"/>
        </w:rPr>
      </w:pPr>
    </w:p>
    <w:p w14:paraId="31EF4352" w14:textId="01C31450" w:rsidR="00173EA8" w:rsidRPr="00211298" w:rsidRDefault="00173EA8" w:rsidP="00FD4A90">
      <w:pPr>
        <w:rPr>
          <w:rFonts w:ascii="Arial" w:hAnsi="Arial" w:cs="Arial"/>
        </w:rPr>
      </w:pPr>
    </w:p>
    <w:tbl>
      <w:tblPr>
        <w:tblStyle w:val="Grilledutableau"/>
        <w:tblW w:w="0" w:type="auto"/>
        <w:tblLook w:val="04A0" w:firstRow="1" w:lastRow="0" w:firstColumn="1" w:lastColumn="0" w:noHBand="0" w:noVBand="1"/>
      </w:tblPr>
      <w:tblGrid>
        <w:gridCol w:w="2660"/>
        <w:gridCol w:w="6546"/>
      </w:tblGrid>
      <w:tr w:rsidR="00173EA8" w:rsidRPr="00211298" w14:paraId="34AF6338" w14:textId="77777777" w:rsidTr="00173EA8">
        <w:tc>
          <w:tcPr>
            <w:tcW w:w="2660" w:type="dxa"/>
          </w:tcPr>
          <w:p w14:paraId="51A35591" w14:textId="00F08A1C" w:rsidR="00173EA8" w:rsidRPr="00211298" w:rsidRDefault="00173EA8" w:rsidP="00FD4A90">
            <w:pPr>
              <w:rPr>
                <w:rFonts w:ascii="Arial" w:hAnsi="Arial" w:cs="Arial"/>
                <w:b/>
              </w:rPr>
            </w:pPr>
            <w:r w:rsidRPr="00211298">
              <w:rPr>
                <w:rFonts w:ascii="Arial" w:hAnsi="Arial" w:cs="Arial"/>
                <w:b/>
              </w:rPr>
              <w:t xml:space="preserve">Mots-clés : </w:t>
            </w:r>
          </w:p>
        </w:tc>
        <w:tc>
          <w:tcPr>
            <w:tcW w:w="6546" w:type="dxa"/>
          </w:tcPr>
          <w:p w14:paraId="02168315" w14:textId="58503A76" w:rsidR="00173EA8" w:rsidRPr="00810120" w:rsidRDefault="00496D3E" w:rsidP="00FD4A90">
            <w:pPr>
              <w:rPr>
                <w:rFonts w:ascii="Arial" w:hAnsi="Arial" w:cs="Arial"/>
              </w:rPr>
            </w:pPr>
            <w:r>
              <w:rPr>
                <w:rFonts w:ascii="Arial" w:hAnsi="Arial" w:cs="Arial"/>
              </w:rPr>
              <w:t>E</w:t>
            </w:r>
            <w:r w:rsidR="00810120" w:rsidRPr="00810120">
              <w:rPr>
                <w:rFonts w:ascii="Arial" w:hAnsi="Arial" w:cs="Arial"/>
              </w:rPr>
              <w:t>mpreinte carbone, réchauffement climatique, agriculture de proximité, vente directe, agriculture contractuelle de proximité, circuits courts</w:t>
            </w:r>
          </w:p>
        </w:tc>
      </w:tr>
      <w:tr w:rsidR="00173EA8" w:rsidRPr="00211298" w14:paraId="5F465DD0" w14:textId="77777777" w:rsidTr="00173EA8">
        <w:tc>
          <w:tcPr>
            <w:tcW w:w="2660" w:type="dxa"/>
          </w:tcPr>
          <w:p w14:paraId="2137A592" w14:textId="70816D86" w:rsidR="00173EA8" w:rsidRPr="00211298" w:rsidRDefault="00173EA8" w:rsidP="00FD4A90">
            <w:pPr>
              <w:rPr>
                <w:rFonts w:ascii="Arial" w:hAnsi="Arial" w:cs="Arial"/>
                <w:b/>
              </w:rPr>
            </w:pPr>
            <w:r w:rsidRPr="00211298">
              <w:rPr>
                <w:rFonts w:ascii="Arial" w:hAnsi="Arial" w:cs="Arial"/>
                <w:b/>
              </w:rPr>
              <w:t xml:space="preserve">Durée estimée : </w:t>
            </w:r>
          </w:p>
        </w:tc>
        <w:tc>
          <w:tcPr>
            <w:tcW w:w="6546" w:type="dxa"/>
          </w:tcPr>
          <w:p w14:paraId="6ED7939A" w14:textId="4DBE528D" w:rsidR="00173EA8" w:rsidRPr="00810120" w:rsidRDefault="00810120" w:rsidP="00FD4A90">
            <w:pPr>
              <w:rPr>
                <w:rFonts w:ascii="Arial" w:hAnsi="Arial" w:cs="Arial"/>
              </w:rPr>
            </w:pPr>
            <w:r w:rsidRPr="00810120">
              <w:rPr>
                <w:rFonts w:ascii="Arial" w:hAnsi="Arial" w:cs="Arial"/>
              </w:rPr>
              <w:t>2 périodes, 4 périodes avec prolongement</w:t>
            </w:r>
          </w:p>
        </w:tc>
      </w:tr>
      <w:tr w:rsidR="00173EA8" w:rsidRPr="00211298" w14:paraId="7703E0E7" w14:textId="77777777" w:rsidTr="00173EA8">
        <w:tc>
          <w:tcPr>
            <w:tcW w:w="2660" w:type="dxa"/>
          </w:tcPr>
          <w:p w14:paraId="2989D526" w14:textId="647A77E2" w:rsidR="00173EA8" w:rsidRPr="00211298" w:rsidRDefault="00173EA8" w:rsidP="00FD4A90">
            <w:pPr>
              <w:rPr>
                <w:rFonts w:ascii="Arial" w:hAnsi="Arial" w:cs="Arial"/>
                <w:b/>
              </w:rPr>
            </w:pPr>
            <w:r w:rsidRPr="00211298">
              <w:rPr>
                <w:rFonts w:ascii="Arial" w:hAnsi="Arial" w:cs="Arial"/>
                <w:b/>
              </w:rPr>
              <w:t xml:space="preserve">Domaines d’étude : </w:t>
            </w:r>
          </w:p>
        </w:tc>
        <w:tc>
          <w:tcPr>
            <w:tcW w:w="6546" w:type="dxa"/>
          </w:tcPr>
          <w:p w14:paraId="27C2CB74" w14:textId="67A255AF" w:rsidR="00173EA8" w:rsidRPr="00810120" w:rsidRDefault="00810120" w:rsidP="00FD4A90">
            <w:pPr>
              <w:rPr>
                <w:rFonts w:ascii="Arial" w:hAnsi="Arial" w:cs="Arial"/>
              </w:rPr>
            </w:pPr>
            <w:r w:rsidRPr="00810120">
              <w:rPr>
                <w:rFonts w:ascii="Arial" w:hAnsi="Arial" w:cs="Arial"/>
              </w:rPr>
              <w:t>Géographie économique (1Ci, semestres 1 et 2 ; 2CiR, semestres 3 et 4) ; Géographie (2</w:t>
            </w:r>
            <w:r w:rsidRPr="00810120">
              <w:rPr>
                <w:rFonts w:ascii="Arial" w:hAnsi="Arial" w:cs="Arial"/>
                <w:vertAlign w:val="superscript"/>
              </w:rPr>
              <w:t>e</w:t>
            </w:r>
            <w:r w:rsidRPr="00810120">
              <w:rPr>
                <w:rFonts w:ascii="Arial" w:hAnsi="Arial" w:cs="Arial"/>
              </w:rPr>
              <w:t xml:space="preserve"> Collège)</w:t>
            </w:r>
          </w:p>
        </w:tc>
      </w:tr>
      <w:tr w:rsidR="00173EA8" w:rsidRPr="00211298" w14:paraId="6A7EF3C1" w14:textId="77777777" w:rsidTr="00173EA8">
        <w:tc>
          <w:tcPr>
            <w:tcW w:w="2660" w:type="dxa"/>
          </w:tcPr>
          <w:p w14:paraId="6AD7EDDC" w14:textId="33EEF0F1" w:rsidR="00173EA8" w:rsidRPr="00211298" w:rsidRDefault="00173EA8" w:rsidP="00FD4A90">
            <w:pPr>
              <w:rPr>
                <w:rFonts w:ascii="Arial" w:hAnsi="Arial" w:cs="Arial"/>
              </w:rPr>
            </w:pPr>
            <w:r w:rsidRPr="00211298">
              <w:rPr>
                <w:rFonts w:ascii="Arial" w:hAnsi="Arial" w:cs="Arial"/>
                <w:b/>
              </w:rPr>
              <w:t>Compétences EDD :</w:t>
            </w:r>
          </w:p>
        </w:tc>
        <w:tc>
          <w:tcPr>
            <w:tcW w:w="6546" w:type="dxa"/>
          </w:tcPr>
          <w:p w14:paraId="78CCF925" w14:textId="7CA741A2" w:rsidR="00173EA8" w:rsidRPr="00810120" w:rsidRDefault="00810120" w:rsidP="00FD4A90">
            <w:pPr>
              <w:rPr>
                <w:rFonts w:ascii="Arial" w:hAnsi="Arial" w:cs="Arial"/>
              </w:rPr>
            </w:pPr>
            <w:r w:rsidRPr="00810120">
              <w:rPr>
                <w:rFonts w:ascii="Arial" w:hAnsi="Arial" w:cs="Arial"/>
              </w:rPr>
              <w:t>Système, anticipation, responsabilité, perspectives, action</w:t>
            </w:r>
          </w:p>
        </w:tc>
      </w:tr>
    </w:tbl>
    <w:p w14:paraId="47F2212F" w14:textId="77777777" w:rsidR="00C74A59" w:rsidRPr="00211298" w:rsidRDefault="00C74A59" w:rsidP="00173EA8">
      <w:pPr>
        <w:rPr>
          <w:rFonts w:ascii="Arial" w:hAnsi="Arial" w:cs="Arial"/>
          <w:b/>
        </w:rPr>
      </w:pPr>
    </w:p>
    <w:p w14:paraId="577A5DC8" w14:textId="3CD81032" w:rsidR="00173EA8" w:rsidRPr="00211298" w:rsidRDefault="00173EA8" w:rsidP="00173EA8">
      <w:pPr>
        <w:rPr>
          <w:rFonts w:ascii="Arial" w:hAnsi="Arial" w:cs="Arial"/>
          <w:b/>
        </w:rPr>
      </w:pPr>
      <w:r w:rsidRPr="00211298">
        <w:rPr>
          <w:rFonts w:ascii="Arial" w:hAnsi="Arial" w:cs="Arial"/>
          <w:b/>
        </w:rPr>
        <w:t xml:space="preserve">Ressources associées: </w:t>
      </w:r>
    </w:p>
    <w:p w14:paraId="7D7D32E6" w14:textId="77777777" w:rsidR="00C74A59" w:rsidRPr="00211298" w:rsidRDefault="00C74A59" w:rsidP="00173EA8">
      <w:pPr>
        <w:rPr>
          <w:rFonts w:ascii="Arial" w:hAnsi="Arial" w:cs="Arial"/>
          <w:b/>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60"/>
        <w:gridCol w:w="6546"/>
      </w:tblGrid>
      <w:tr w:rsidR="00C74A59" w:rsidRPr="00211298" w14:paraId="70941A30" w14:textId="77777777" w:rsidTr="0057237E">
        <w:tc>
          <w:tcPr>
            <w:tcW w:w="2660" w:type="dxa"/>
          </w:tcPr>
          <w:p w14:paraId="6E984D53" w14:textId="2C931A4C" w:rsidR="00C74A59" w:rsidRPr="00211298" w:rsidRDefault="005E0A87" w:rsidP="00496D3E">
            <w:pPr>
              <w:rPr>
                <w:rFonts w:ascii="Arial" w:hAnsi="Arial" w:cs="Arial"/>
                <w:b/>
                <w:sz w:val="21"/>
                <w:szCs w:val="21"/>
              </w:rPr>
            </w:pPr>
            <w:r>
              <w:rPr>
                <w:rFonts w:ascii="Arial" w:hAnsi="Arial" w:cs="Arial"/>
                <w:b/>
                <w:sz w:val="21"/>
                <w:szCs w:val="21"/>
              </w:rPr>
              <w:t>Articles</w:t>
            </w:r>
            <w:r w:rsidR="00C74A59" w:rsidRPr="00211298">
              <w:rPr>
                <w:rFonts w:ascii="Arial" w:hAnsi="Arial" w:cs="Arial"/>
                <w:b/>
                <w:sz w:val="21"/>
                <w:szCs w:val="21"/>
              </w:rPr>
              <w:t xml:space="preserve"> de presse: </w:t>
            </w:r>
          </w:p>
        </w:tc>
        <w:tc>
          <w:tcPr>
            <w:tcW w:w="6546" w:type="dxa"/>
          </w:tcPr>
          <w:p w14:paraId="3E692C84" w14:textId="6AC6BDCE" w:rsidR="005E0A87" w:rsidRPr="005E0A87" w:rsidRDefault="00740FB2" w:rsidP="005E0A87">
            <w:pPr>
              <w:widowControl w:val="0"/>
              <w:autoSpaceDE w:val="0"/>
              <w:autoSpaceDN w:val="0"/>
              <w:adjustRightInd w:val="0"/>
              <w:rPr>
                <w:rFonts w:ascii="Arial" w:hAnsi="Arial" w:cs="Arial"/>
                <w:bCs/>
                <w:color w:val="131313"/>
                <w:sz w:val="21"/>
                <w:szCs w:val="21"/>
                <w:lang w:eastAsia="ja-JP"/>
              </w:rPr>
            </w:pPr>
            <w:hyperlink r:id="rId69" w:history="1">
              <w:r w:rsidR="005E0A87" w:rsidRPr="005E0A87">
                <w:rPr>
                  <w:rFonts w:ascii="Arial" w:hAnsi="Arial"/>
                  <w:bCs/>
                  <w:color w:val="262626"/>
                  <w:sz w:val="21"/>
                  <w:szCs w:val="21"/>
                  <w:lang w:eastAsia="ja-JP"/>
                </w:rPr>
                <w:t>Pascal Gavillet</w:t>
              </w:r>
            </w:hyperlink>
            <w:r w:rsidR="005E0A87" w:rsidRPr="005E0A87">
              <w:rPr>
                <w:rFonts w:ascii="Arial" w:hAnsi="Arial"/>
                <w:sz w:val="21"/>
                <w:szCs w:val="21"/>
                <w:lang w:eastAsia="ja-JP"/>
              </w:rPr>
              <w:t xml:space="preserve">, </w:t>
            </w:r>
            <w:r w:rsidR="005E0A87" w:rsidRPr="005E0A87">
              <w:rPr>
                <w:rFonts w:ascii="Arial" w:hAnsi="Arial" w:cs="Arial"/>
                <w:bCs/>
                <w:color w:val="131313"/>
                <w:sz w:val="21"/>
                <w:szCs w:val="21"/>
                <w:lang w:eastAsia="ja-JP"/>
              </w:rPr>
              <w:t>«</w:t>
            </w:r>
            <w:r w:rsidR="005E0A87">
              <w:rPr>
                <w:rFonts w:ascii="Arial" w:hAnsi="Arial" w:cs="Arial"/>
                <w:bCs/>
                <w:color w:val="131313"/>
                <w:sz w:val="21"/>
                <w:szCs w:val="21"/>
                <w:lang w:eastAsia="ja-JP"/>
              </w:rPr>
              <w:t> </w:t>
            </w:r>
            <w:r w:rsidR="005E0A87" w:rsidRPr="005E0A87">
              <w:rPr>
                <w:rFonts w:ascii="Arial" w:hAnsi="Arial" w:cs="Arial"/>
                <w:bCs/>
                <w:color w:val="131313"/>
                <w:sz w:val="21"/>
                <w:szCs w:val="21"/>
                <w:lang w:eastAsia="ja-JP"/>
              </w:rPr>
              <w:t>Demain Genève</w:t>
            </w:r>
            <w:r w:rsidR="005E0A87">
              <w:rPr>
                <w:rFonts w:ascii="Arial" w:hAnsi="Arial" w:cs="Arial"/>
                <w:bCs/>
                <w:color w:val="131313"/>
                <w:sz w:val="21"/>
                <w:szCs w:val="21"/>
                <w:lang w:eastAsia="ja-JP"/>
              </w:rPr>
              <w:t> </w:t>
            </w:r>
            <w:r w:rsidR="005E0A87" w:rsidRPr="005E0A87">
              <w:rPr>
                <w:rFonts w:ascii="Arial" w:hAnsi="Arial" w:cs="Arial"/>
                <w:bCs/>
                <w:color w:val="131313"/>
                <w:sz w:val="21"/>
                <w:szCs w:val="21"/>
                <w:lang w:eastAsia="ja-JP"/>
              </w:rPr>
              <w:t>», un phénomène qui s’installe</w:t>
            </w:r>
          </w:p>
          <w:p w14:paraId="63DB568C" w14:textId="51886287" w:rsidR="00C74A59" w:rsidRPr="00211298" w:rsidRDefault="005E0A87" w:rsidP="005E0A87">
            <w:pPr>
              <w:rPr>
                <w:rFonts w:ascii="Arial" w:hAnsi="Arial" w:cs="Arial"/>
                <w:sz w:val="21"/>
                <w:szCs w:val="21"/>
              </w:rPr>
            </w:pPr>
            <w:r>
              <w:rPr>
                <w:rFonts w:ascii="Arial" w:hAnsi="Arial"/>
                <w:sz w:val="21"/>
                <w:szCs w:val="21"/>
                <w:lang w:eastAsia="ja-JP"/>
              </w:rPr>
              <w:t>Tribune de Genève,</w:t>
            </w:r>
            <w:r w:rsidRPr="005E0A87">
              <w:rPr>
                <w:rFonts w:ascii="Arial" w:hAnsi="Arial"/>
                <w:sz w:val="21"/>
                <w:szCs w:val="21"/>
                <w:lang w:eastAsia="ja-JP"/>
              </w:rPr>
              <w:t xml:space="preserve"> 23.04.2018</w:t>
            </w:r>
            <w:r>
              <w:rPr>
                <w:rFonts w:ascii="Arial" w:hAnsi="Arial"/>
                <w:sz w:val="21"/>
                <w:szCs w:val="21"/>
                <w:lang w:eastAsia="ja-JP"/>
              </w:rPr>
              <w:t xml:space="preserve"> ; série « Cultiver la proximité », Le Courrier, du 17.07.2017 au </w:t>
            </w:r>
            <w:r w:rsidR="006735AF">
              <w:rPr>
                <w:rFonts w:ascii="Arial" w:hAnsi="Arial"/>
                <w:sz w:val="21"/>
                <w:szCs w:val="21"/>
                <w:lang w:eastAsia="ja-JP"/>
              </w:rPr>
              <w:t>22.08.</w:t>
            </w:r>
            <w:r>
              <w:rPr>
                <w:rFonts w:ascii="Arial" w:hAnsi="Arial"/>
                <w:sz w:val="21"/>
                <w:szCs w:val="21"/>
                <w:lang w:eastAsia="ja-JP"/>
              </w:rPr>
              <w:t>2017</w:t>
            </w:r>
          </w:p>
        </w:tc>
      </w:tr>
      <w:tr w:rsidR="00C74A59" w:rsidRPr="00211298" w14:paraId="79225A1C" w14:textId="77777777" w:rsidTr="0057237E">
        <w:tc>
          <w:tcPr>
            <w:tcW w:w="2660" w:type="dxa"/>
          </w:tcPr>
          <w:p w14:paraId="08016C64" w14:textId="49B3DF3A" w:rsidR="00C74A59" w:rsidRPr="00211298" w:rsidRDefault="00C74A59" w:rsidP="00496D3E">
            <w:pPr>
              <w:rPr>
                <w:rFonts w:ascii="Arial" w:hAnsi="Arial" w:cs="Arial"/>
                <w:b/>
                <w:sz w:val="21"/>
                <w:szCs w:val="21"/>
              </w:rPr>
            </w:pPr>
            <w:r w:rsidRPr="00211298">
              <w:rPr>
                <w:rFonts w:ascii="Arial" w:hAnsi="Arial" w:cs="Arial"/>
                <w:b/>
                <w:sz w:val="21"/>
                <w:szCs w:val="21"/>
              </w:rPr>
              <w:t>Liv</w:t>
            </w:r>
            <w:r w:rsidR="005E0A87">
              <w:rPr>
                <w:rFonts w:ascii="Arial" w:hAnsi="Arial" w:cs="Arial"/>
                <w:b/>
                <w:sz w:val="21"/>
                <w:szCs w:val="21"/>
              </w:rPr>
              <w:t>re</w:t>
            </w:r>
            <w:r w:rsidRPr="00211298">
              <w:rPr>
                <w:rFonts w:ascii="Arial" w:hAnsi="Arial" w:cs="Arial"/>
                <w:b/>
                <w:sz w:val="21"/>
                <w:szCs w:val="21"/>
              </w:rPr>
              <w:t xml:space="preserve"> : </w:t>
            </w:r>
          </w:p>
        </w:tc>
        <w:tc>
          <w:tcPr>
            <w:tcW w:w="6546" w:type="dxa"/>
          </w:tcPr>
          <w:p w14:paraId="39A7E5A9" w14:textId="09687593" w:rsidR="00C74A59" w:rsidRPr="00496D3E" w:rsidRDefault="00496D3E" w:rsidP="00496D3E">
            <w:pPr>
              <w:rPr>
                <w:rFonts w:ascii="Arial" w:hAnsi="Arial" w:cs="Arial"/>
                <w:sz w:val="21"/>
                <w:szCs w:val="21"/>
              </w:rPr>
            </w:pPr>
            <w:r w:rsidRPr="00496D3E">
              <w:rPr>
                <w:rFonts w:ascii="Arial" w:hAnsi="Arial" w:cs="Arial"/>
                <w:sz w:val="21"/>
                <w:szCs w:val="21"/>
              </w:rPr>
              <w:t xml:space="preserve">Charles Hussy, </w:t>
            </w:r>
            <w:r w:rsidRPr="00496D3E">
              <w:rPr>
                <w:rFonts w:ascii="Arial" w:hAnsi="Arial" w:cs="Arial"/>
                <w:i/>
                <w:sz w:val="21"/>
                <w:szCs w:val="21"/>
              </w:rPr>
              <w:t>Atlas du Grand Genève</w:t>
            </w:r>
            <w:r w:rsidRPr="00496D3E">
              <w:rPr>
                <w:rFonts w:ascii="Arial" w:hAnsi="Arial" w:cs="Arial"/>
                <w:sz w:val="21"/>
                <w:szCs w:val="21"/>
              </w:rPr>
              <w:t>, Slatkine, 2016</w:t>
            </w:r>
          </w:p>
        </w:tc>
      </w:tr>
      <w:tr w:rsidR="00C74A59" w:rsidRPr="00211298" w14:paraId="033FF173" w14:textId="77777777" w:rsidTr="0057237E">
        <w:tc>
          <w:tcPr>
            <w:tcW w:w="2660" w:type="dxa"/>
          </w:tcPr>
          <w:p w14:paraId="45DB492B" w14:textId="068DA3CF" w:rsidR="00C74A59" w:rsidRPr="00211298" w:rsidRDefault="00C74A59" w:rsidP="005E0A87">
            <w:pPr>
              <w:rPr>
                <w:rFonts w:ascii="Arial" w:hAnsi="Arial" w:cs="Arial"/>
                <w:b/>
                <w:sz w:val="21"/>
                <w:szCs w:val="21"/>
              </w:rPr>
            </w:pPr>
            <w:r w:rsidRPr="00211298">
              <w:rPr>
                <w:rFonts w:ascii="Arial" w:hAnsi="Arial" w:cs="Arial"/>
                <w:b/>
                <w:sz w:val="21"/>
                <w:szCs w:val="21"/>
              </w:rPr>
              <w:t xml:space="preserve">Lien </w:t>
            </w:r>
            <w:r w:rsidR="005E0A87">
              <w:rPr>
                <w:rFonts w:ascii="Arial" w:hAnsi="Arial" w:cs="Arial"/>
                <w:b/>
                <w:sz w:val="21"/>
                <w:szCs w:val="21"/>
              </w:rPr>
              <w:t>vers le</w:t>
            </w:r>
            <w:r w:rsidRPr="00211298">
              <w:rPr>
                <w:rFonts w:ascii="Arial" w:hAnsi="Arial" w:cs="Arial"/>
                <w:b/>
                <w:sz w:val="21"/>
                <w:szCs w:val="21"/>
              </w:rPr>
              <w:t xml:space="preserve"> film :</w:t>
            </w:r>
          </w:p>
        </w:tc>
        <w:tc>
          <w:tcPr>
            <w:tcW w:w="6546" w:type="dxa"/>
          </w:tcPr>
          <w:p w14:paraId="0892CFF0" w14:textId="2A1B2472" w:rsidR="00C74A59" w:rsidRPr="00211298" w:rsidRDefault="000730C7" w:rsidP="00496D3E">
            <w:pPr>
              <w:rPr>
                <w:rFonts w:ascii="Arial" w:hAnsi="Arial" w:cs="Arial"/>
                <w:sz w:val="21"/>
                <w:szCs w:val="21"/>
              </w:rPr>
            </w:pPr>
            <w:r w:rsidRPr="00211298">
              <w:rPr>
                <w:rFonts w:ascii="Arial" w:hAnsi="Arial" w:cs="Arial"/>
                <w:sz w:val="21"/>
                <w:szCs w:val="21"/>
              </w:rPr>
              <w:t>www.laplattform.ch.</w:t>
            </w:r>
          </w:p>
        </w:tc>
      </w:tr>
    </w:tbl>
    <w:p w14:paraId="4100017E" w14:textId="77777777" w:rsidR="00173EA8" w:rsidRPr="00211298" w:rsidRDefault="00173EA8" w:rsidP="00173EA8">
      <w:pPr>
        <w:rPr>
          <w:rFonts w:ascii="Arial" w:hAnsi="Arial" w:cs="Arial"/>
          <w:b/>
          <w:sz w:val="22"/>
          <w:szCs w:val="22"/>
          <w:lang w:val="fr-CH"/>
        </w:rPr>
      </w:pPr>
    </w:p>
    <w:p w14:paraId="300AB584" w14:textId="5868882E" w:rsidR="00173EA8" w:rsidRPr="00211298" w:rsidRDefault="00173EA8" w:rsidP="00173EA8">
      <w:pPr>
        <w:rPr>
          <w:rFonts w:ascii="Arial" w:hAnsi="Arial" w:cs="Arial"/>
          <w:caps/>
          <w:lang w:val="fr-CH"/>
        </w:rPr>
      </w:pPr>
      <w:r w:rsidRPr="00211298">
        <w:rPr>
          <w:rFonts w:ascii="Arial" w:hAnsi="Arial" w:cs="Arial"/>
          <w:caps/>
          <w:lang w:val="fr-CH"/>
        </w:rPr>
        <w:t>Introduction</w:t>
      </w:r>
    </w:p>
    <w:p w14:paraId="3091FF13" w14:textId="77777777" w:rsidR="00173EA8" w:rsidRPr="00211298" w:rsidRDefault="00173EA8" w:rsidP="00CC05F2">
      <w:pPr>
        <w:jc w:val="both"/>
        <w:rPr>
          <w:rFonts w:ascii="Arial" w:hAnsi="Arial" w:cs="Arial"/>
          <w:sz w:val="22"/>
          <w:szCs w:val="22"/>
          <w:lang w:val="fr-CH"/>
        </w:rPr>
      </w:pPr>
    </w:p>
    <w:p w14:paraId="5B0871EE" w14:textId="6ED6CEE1" w:rsidR="00496D3E" w:rsidRPr="00496D3E" w:rsidRDefault="00496D3E" w:rsidP="00496D3E">
      <w:pPr>
        <w:jc w:val="both"/>
        <w:rPr>
          <w:rFonts w:ascii="Arial" w:hAnsi="Arial"/>
          <w:sz w:val="21"/>
          <w:szCs w:val="21"/>
        </w:rPr>
      </w:pPr>
      <w:r w:rsidRPr="00496D3E">
        <w:rPr>
          <w:rFonts w:ascii="Arial" w:hAnsi="Arial"/>
          <w:sz w:val="21"/>
          <w:szCs w:val="21"/>
        </w:rPr>
        <w:t>Le volet agricole du dossier pédagogique Demain Genève a pour objectif de sensibiliser les élèves à l’agriculture de proximité. Il démarre par le visionnement du chapitre Agriculture du film d’Elisabete Fernandez et de Gregory Chollet et permet d’introduire les notions de vente directe, de circuits courts et d’agriculture durable. Un prolongement peut être envisagé sous la forme d’une réflexion sur textes, voire se substituer à la partie sur l’empreinte écologique.</w:t>
      </w:r>
    </w:p>
    <w:p w14:paraId="7A1A1853" w14:textId="77777777" w:rsidR="00173EA8" w:rsidRPr="00496D3E" w:rsidRDefault="00173EA8">
      <w:pPr>
        <w:rPr>
          <w:rFonts w:ascii="Arial" w:hAnsi="Arial" w:cs="Arial"/>
          <w:sz w:val="21"/>
          <w:szCs w:val="21"/>
        </w:rPr>
      </w:pPr>
    </w:p>
    <w:p w14:paraId="7491F8D7" w14:textId="2D9F4447" w:rsidR="00DB6EF8" w:rsidRPr="00211298" w:rsidRDefault="00412B57">
      <w:pPr>
        <w:rPr>
          <w:rFonts w:ascii="Arial" w:hAnsi="Arial" w:cs="Arial"/>
          <w:b/>
          <w:sz w:val="22"/>
          <w:szCs w:val="22"/>
        </w:rPr>
      </w:pPr>
      <w:r w:rsidRPr="00211298">
        <w:rPr>
          <w:rFonts w:ascii="Arial" w:hAnsi="Arial" w:cs="Arial"/>
          <w:b/>
          <w:sz w:val="22"/>
          <w:szCs w:val="22"/>
        </w:rPr>
        <w:t>Déroulement de la séquence</w:t>
      </w:r>
      <w:r w:rsidR="00BD2095" w:rsidRPr="00211298">
        <w:rPr>
          <w:rFonts w:ascii="Arial" w:hAnsi="Arial" w:cs="Arial"/>
          <w:b/>
          <w:sz w:val="22"/>
          <w:szCs w:val="22"/>
        </w:rPr>
        <w:t xml:space="preserve"> pédagogique</w:t>
      </w:r>
    </w:p>
    <w:p w14:paraId="5CD45BDA" w14:textId="77777777" w:rsidR="00837FEF" w:rsidRPr="00496D3E" w:rsidRDefault="00837FEF">
      <w:pPr>
        <w:rPr>
          <w:rFonts w:ascii="Arial" w:hAnsi="Arial" w:cs="Arial"/>
          <w:sz w:val="21"/>
          <w:szCs w:val="21"/>
        </w:rPr>
      </w:pPr>
    </w:p>
    <w:p w14:paraId="0476591A" w14:textId="41CB78F6" w:rsidR="00496D3E" w:rsidRPr="00496D3E" w:rsidRDefault="00496D3E" w:rsidP="00496D3E">
      <w:pPr>
        <w:jc w:val="both"/>
        <w:rPr>
          <w:rFonts w:ascii="Arial" w:hAnsi="Arial"/>
          <w:sz w:val="21"/>
          <w:szCs w:val="21"/>
        </w:rPr>
      </w:pPr>
      <w:r w:rsidRPr="00496D3E">
        <w:rPr>
          <w:rFonts w:ascii="Arial" w:hAnsi="Arial"/>
          <w:sz w:val="21"/>
          <w:szCs w:val="21"/>
        </w:rPr>
        <w:t xml:space="preserve">La présentation par l’enseignant du film Demain Genève peut se faire sur la base de l’article de l’annexe 7, intitulé </w:t>
      </w:r>
      <w:r w:rsidRPr="00496D3E">
        <w:rPr>
          <w:rFonts w:ascii="Arial" w:hAnsi="Arial"/>
          <w:i/>
          <w:sz w:val="21"/>
          <w:szCs w:val="21"/>
        </w:rPr>
        <w:t>« Demain Genève », un phénomène qui s’installe</w:t>
      </w:r>
      <w:r w:rsidRPr="00496D3E">
        <w:rPr>
          <w:rFonts w:ascii="Arial" w:hAnsi="Arial"/>
          <w:sz w:val="21"/>
          <w:szCs w:val="21"/>
        </w:rPr>
        <w:t>, mais l’encadré ci-dessous peut aussi être utilisé. C’est le point de vue de Martin Beniston et Dominique Bourg, les deux spécialistes qui s’expriment au début du film. Cette courte présentation orale sera suivie du visionnement par les élèves du chapitre Agriculture (durée 16’45’’). Le film Demain Genève est disponible en streaming sur le site www.laplattform.ch.</w:t>
      </w:r>
    </w:p>
    <w:p w14:paraId="3DD1100D" w14:textId="77777777" w:rsidR="00DB6EF8" w:rsidRPr="00496D3E" w:rsidRDefault="00DB6EF8">
      <w:pPr>
        <w:rPr>
          <w:rFonts w:ascii="Arial" w:hAnsi="Arial" w:cs="Arial"/>
          <w:sz w:val="21"/>
          <w:szCs w:val="21"/>
        </w:rPr>
      </w:pPr>
    </w:p>
    <w:p w14:paraId="0BDC61D7" w14:textId="77777777" w:rsidR="00496D3E" w:rsidRDefault="00496D3E" w:rsidP="00496D3E">
      <w:pPr>
        <w:pBdr>
          <w:top w:val="single" w:sz="4" w:space="1" w:color="auto"/>
          <w:left w:val="single" w:sz="4" w:space="4" w:color="auto"/>
          <w:bottom w:val="single" w:sz="4" w:space="1" w:color="auto"/>
          <w:right w:val="single" w:sz="4" w:space="4" w:color="auto"/>
        </w:pBdr>
        <w:ind w:left="567"/>
        <w:jc w:val="both"/>
        <w:rPr>
          <w:rFonts w:ascii="Arial" w:hAnsi="Arial" w:cs="Arial"/>
          <w:b/>
          <w:sz w:val="21"/>
          <w:szCs w:val="21"/>
        </w:rPr>
      </w:pPr>
      <w:r>
        <w:rPr>
          <w:rFonts w:ascii="Arial" w:hAnsi="Arial" w:cs="Arial"/>
          <w:b/>
          <w:sz w:val="21"/>
          <w:szCs w:val="21"/>
        </w:rPr>
        <w:t>La situation genevoise</w:t>
      </w:r>
    </w:p>
    <w:p w14:paraId="30A0FD33" w14:textId="20A22630" w:rsidR="00496D3E" w:rsidRPr="00496D3E" w:rsidRDefault="00496D3E" w:rsidP="00496D3E">
      <w:pPr>
        <w:pBdr>
          <w:top w:val="single" w:sz="4" w:space="1" w:color="auto"/>
          <w:left w:val="single" w:sz="4" w:space="4" w:color="auto"/>
          <w:bottom w:val="single" w:sz="4" w:space="1" w:color="auto"/>
          <w:right w:val="single" w:sz="4" w:space="4" w:color="auto"/>
        </w:pBdr>
        <w:ind w:left="567" w:firstLine="709"/>
        <w:jc w:val="both"/>
        <w:rPr>
          <w:rFonts w:ascii="Arial" w:hAnsi="Arial" w:cs="Arial"/>
          <w:b/>
          <w:sz w:val="21"/>
          <w:szCs w:val="21"/>
        </w:rPr>
      </w:pPr>
      <w:r w:rsidRPr="00ED38CD">
        <w:rPr>
          <w:rFonts w:ascii="Arial" w:hAnsi="Arial"/>
          <w:sz w:val="20"/>
          <w:szCs w:val="20"/>
        </w:rPr>
        <w:t xml:space="preserve">Un peu moins d’un demi-million de personnes vivent et travaillent dans la région genevoise située au cœur de l’Europe. Riche de son histoire, de ses milieux naturels et de sa diversité culturelle, </w:t>
      </w:r>
      <w:r w:rsidRPr="00CC05F2">
        <w:rPr>
          <w:rFonts w:ascii="Arial" w:hAnsi="Arial"/>
          <w:sz w:val="20"/>
          <w:szCs w:val="20"/>
        </w:rPr>
        <w:t>Genève est aussi une zone économique des plus dynamiques. Mais avec quel impact sur la biosphère et les ressources ? Comment transformer ces atouts pour aborder sereinement l’inévitable question de la durabilité de nos modes de vie et de consommation ?</w:t>
      </w:r>
    </w:p>
    <w:p w14:paraId="2B1E58C2" w14:textId="77777777" w:rsidR="00496D3E" w:rsidRPr="00ED38CD" w:rsidRDefault="00496D3E" w:rsidP="00496D3E">
      <w:pPr>
        <w:pBdr>
          <w:top w:val="single" w:sz="4" w:space="1" w:color="auto"/>
          <w:left w:val="single" w:sz="4" w:space="4" w:color="auto"/>
          <w:bottom w:val="single" w:sz="4" w:space="1" w:color="auto"/>
          <w:right w:val="single" w:sz="4" w:space="4" w:color="auto"/>
        </w:pBdr>
        <w:ind w:left="567" w:firstLine="709"/>
        <w:jc w:val="both"/>
        <w:rPr>
          <w:rFonts w:ascii="Arial" w:hAnsi="Arial"/>
          <w:sz w:val="20"/>
          <w:szCs w:val="20"/>
        </w:rPr>
      </w:pPr>
      <w:r w:rsidRPr="00ED38CD">
        <w:rPr>
          <w:rFonts w:ascii="Arial" w:hAnsi="Arial"/>
          <w:sz w:val="20"/>
          <w:szCs w:val="20"/>
        </w:rPr>
        <w:t>Inspiré par le documentaire Demain, réalisé en 2015 par Mélanie Laurent et Cyril Dion, l’équipe de Demain-Genève a voulu savoir ce qui se passe dans notre région en matière de transition écologique. Elle a rencontré les acteurs locaux de cette transition et réalisé un nouveau film, soutenu par un financement participatif dont le succès a été inédit en Suisse romande.</w:t>
      </w:r>
    </w:p>
    <w:p w14:paraId="463FCC0A" w14:textId="77777777" w:rsidR="00496D3E" w:rsidRDefault="00496D3E" w:rsidP="00496D3E">
      <w:pPr>
        <w:pBdr>
          <w:top w:val="single" w:sz="4" w:space="1" w:color="auto"/>
          <w:left w:val="single" w:sz="4" w:space="4" w:color="auto"/>
          <w:bottom w:val="single" w:sz="4" w:space="1" w:color="auto"/>
          <w:right w:val="single" w:sz="4" w:space="4" w:color="auto"/>
        </w:pBdr>
        <w:ind w:left="567" w:firstLine="709"/>
        <w:jc w:val="both"/>
        <w:rPr>
          <w:rFonts w:ascii="Arial" w:hAnsi="Arial"/>
          <w:sz w:val="20"/>
          <w:szCs w:val="20"/>
        </w:rPr>
      </w:pPr>
      <w:r w:rsidRPr="00ED38CD">
        <w:rPr>
          <w:rFonts w:ascii="Arial" w:hAnsi="Arial"/>
          <w:sz w:val="20"/>
          <w:szCs w:val="20"/>
        </w:rPr>
        <w:t>Un constat : Genève n’est pas particulièrement bon élève en matière de développement durable.</w:t>
      </w:r>
      <w:r>
        <w:rPr>
          <w:rFonts w:ascii="Arial" w:hAnsi="Arial"/>
          <w:sz w:val="20"/>
          <w:szCs w:val="20"/>
        </w:rPr>
        <w:t xml:space="preserve"> </w:t>
      </w:r>
      <w:r w:rsidRPr="00ED38CD">
        <w:rPr>
          <w:rFonts w:ascii="Arial" w:hAnsi="Arial"/>
          <w:sz w:val="20"/>
          <w:szCs w:val="20"/>
        </w:rPr>
        <w:t>La situation climatique à Genève est très proche de celle du centre de l’Europe et des Alpes en particulier. D’après les statistiques de ces deux cents dernières années, on constate que si la planète s’est réchauffée d’environ un degré depuis la fin du XIXe siècle, la Suisse s’est plutôt réchauffée de deux degrés.</w:t>
      </w:r>
    </w:p>
    <w:p w14:paraId="7838B27A" w14:textId="25449139" w:rsidR="006735AF" w:rsidRPr="00ED38CD" w:rsidRDefault="006735AF" w:rsidP="006735AF">
      <w:pPr>
        <w:pBdr>
          <w:top w:val="single" w:sz="4" w:space="1" w:color="auto"/>
          <w:left w:val="single" w:sz="4" w:space="4" w:color="auto"/>
          <w:bottom w:val="single" w:sz="4" w:space="1" w:color="auto"/>
          <w:right w:val="single" w:sz="4" w:space="4" w:color="auto"/>
        </w:pBdr>
        <w:ind w:left="567" w:firstLine="709"/>
        <w:jc w:val="right"/>
        <w:rPr>
          <w:rFonts w:ascii="Arial" w:hAnsi="Arial"/>
          <w:sz w:val="20"/>
          <w:szCs w:val="20"/>
        </w:rPr>
      </w:pPr>
      <w:r>
        <w:rPr>
          <w:rFonts w:ascii="Arial" w:hAnsi="Arial"/>
          <w:sz w:val="20"/>
          <w:szCs w:val="20"/>
        </w:rPr>
        <w:t>.. /..</w:t>
      </w:r>
    </w:p>
    <w:p w14:paraId="18837300" w14:textId="77777777" w:rsidR="00496D3E" w:rsidRPr="00ED38CD" w:rsidRDefault="00496D3E" w:rsidP="00496D3E">
      <w:pPr>
        <w:pBdr>
          <w:top w:val="single" w:sz="4" w:space="1" w:color="auto"/>
          <w:left w:val="single" w:sz="4" w:space="4" w:color="auto"/>
          <w:bottom w:val="single" w:sz="4" w:space="1" w:color="auto"/>
          <w:right w:val="single" w:sz="4" w:space="4" w:color="auto"/>
        </w:pBdr>
        <w:ind w:left="567" w:firstLine="709"/>
        <w:jc w:val="both"/>
        <w:rPr>
          <w:rFonts w:ascii="Arial" w:hAnsi="Arial"/>
          <w:sz w:val="20"/>
          <w:szCs w:val="20"/>
        </w:rPr>
      </w:pPr>
      <w:r w:rsidRPr="00ED38CD">
        <w:rPr>
          <w:rFonts w:ascii="Arial" w:hAnsi="Arial"/>
          <w:sz w:val="20"/>
          <w:szCs w:val="20"/>
        </w:rPr>
        <w:t xml:space="preserve">Le développement de nos systèmes industriels et les modes de vie qu’ils ont suscités nous ont amené à une hausse vertigineuse de notre consommation d’énergie. La composition chimique de </w:t>
      </w:r>
      <w:r w:rsidRPr="00ED38CD">
        <w:rPr>
          <w:rFonts w:ascii="Arial" w:hAnsi="Arial"/>
          <w:sz w:val="20"/>
          <w:szCs w:val="20"/>
        </w:rPr>
        <w:lastRenderedPageBreak/>
        <w:t>l’atmosphère a changé du fait de l’introduction de quantités de gaz à effet de serre, notamment du dioxyde de carbone.</w:t>
      </w:r>
      <w:r>
        <w:rPr>
          <w:rFonts w:ascii="Arial" w:hAnsi="Arial"/>
          <w:sz w:val="20"/>
          <w:szCs w:val="20"/>
        </w:rPr>
        <w:t xml:space="preserve"> </w:t>
      </w:r>
      <w:r w:rsidRPr="00ED38CD">
        <w:rPr>
          <w:rFonts w:ascii="Arial" w:hAnsi="Arial"/>
          <w:sz w:val="20"/>
          <w:szCs w:val="20"/>
        </w:rPr>
        <w:t>La situation est urgente dans la mesure où le système climatique a une très longue inertie. C’est-à-dire que même si l’on coupait dès aujourd’hui toute émission de dioxyde de carbone, le climat continuerait à se réchauffer longtemps sous l’influence des gaz à effet de serre déjà rejetés dans l’atmosphère depuis le début de l’ère industrielle. La nature autour de nous ne sera plus jamais la même. Mais en revanche, il reste la possibilité que nous puissions plus facilement assimiler les changements à venir, pour nous et pour les générations qui nous succéderont. Et cela d’autant plus que la population commence à faire le lien entre des évènements extrêmes – des vagues de chaleur à répétition, par exemple –  et certains scénarios pour l’avenir.</w:t>
      </w:r>
    </w:p>
    <w:p w14:paraId="05DF98E7" w14:textId="77777777" w:rsidR="00496D3E" w:rsidRDefault="00496D3E" w:rsidP="00496D3E">
      <w:pPr>
        <w:pBdr>
          <w:top w:val="single" w:sz="4" w:space="1" w:color="auto"/>
          <w:left w:val="single" w:sz="4" w:space="4" w:color="auto"/>
          <w:bottom w:val="single" w:sz="4" w:space="1" w:color="auto"/>
          <w:right w:val="single" w:sz="4" w:space="4" w:color="auto"/>
        </w:pBdr>
        <w:ind w:left="567" w:firstLine="709"/>
        <w:jc w:val="both"/>
        <w:rPr>
          <w:rFonts w:ascii="Arial" w:hAnsi="Arial"/>
          <w:sz w:val="20"/>
          <w:szCs w:val="20"/>
        </w:rPr>
      </w:pPr>
      <w:r w:rsidRPr="00ED38CD">
        <w:rPr>
          <w:rFonts w:ascii="Arial" w:hAnsi="Arial"/>
          <w:sz w:val="20"/>
          <w:szCs w:val="20"/>
        </w:rPr>
        <w:t>Pour l’instant, nous ne savons pas de quel côté les choses vont évoluer, mais un plus grand nombre d’acteurs prennent au sérieux la question de la transition écologique. En cela, nous pouvons rester modérément optimiste, à condition de passer à la vitesse supérieure en termes d’actions à l’échelle locale.</w:t>
      </w:r>
    </w:p>
    <w:p w14:paraId="561B026C" w14:textId="77777777" w:rsidR="000730C7" w:rsidRPr="00B07313" w:rsidRDefault="000730C7" w:rsidP="00CC05F2">
      <w:pPr>
        <w:jc w:val="both"/>
        <w:rPr>
          <w:rFonts w:ascii="Arial" w:hAnsi="Arial" w:cs="Arial"/>
          <w:sz w:val="21"/>
          <w:szCs w:val="21"/>
        </w:rPr>
      </w:pPr>
    </w:p>
    <w:p w14:paraId="1175C4AA" w14:textId="35EC4C82" w:rsidR="005E0A87" w:rsidRPr="00B07313" w:rsidRDefault="005E0A87" w:rsidP="005E0A87">
      <w:pPr>
        <w:jc w:val="both"/>
        <w:rPr>
          <w:rFonts w:ascii="Arial" w:hAnsi="Arial"/>
          <w:sz w:val="21"/>
          <w:szCs w:val="21"/>
        </w:rPr>
      </w:pPr>
      <w:r w:rsidRPr="00B07313">
        <w:rPr>
          <w:rFonts w:ascii="Arial" w:hAnsi="Arial"/>
          <w:sz w:val="21"/>
          <w:szCs w:val="21"/>
        </w:rPr>
        <w:t>Le</w:t>
      </w:r>
      <w:r w:rsidR="00B411A8">
        <w:rPr>
          <w:rFonts w:ascii="Arial" w:hAnsi="Arial"/>
          <w:sz w:val="21"/>
          <w:szCs w:val="21"/>
        </w:rPr>
        <w:t>s</w:t>
      </w:r>
      <w:r w:rsidRPr="00B07313">
        <w:rPr>
          <w:rFonts w:ascii="Arial" w:hAnsi="Arial"/>
          <w:sz w:val="21"/>
          <w:szCs w:val="21"/>
        </w:rPr>
        <w:t xml:space="preserve"> </w:t>
      </w:r>
      <w:r w:rsidR="00B411A8">
        <w:rPr>
          <w:rFonts w:ascii="Arial" w:hAnsi="Arial"/>
          <w:sz w:val="21"/>
          <w:szCs w:val="21"/>
        </w:rPr>
        <w:t>documents</w:t>
      </w:r>
      <w:r w:rsidRPr="00B07313">
        <w:rPr>
          <w:rFonts w:ascii="Arial" w:hAnsi="Arial"/>
          <w:sz w:val="21"/>
          <w:szCs w:val="21"/>
        </w:rPr>
        <w:t xml:space="preserve"> distribué</w:t>
      </w:r>
      <w:r w:rsidR="00B411A8">
        <w:rPr>
          <w:rFonts w:ascii="Arial" w:hAnsi="Arial"/>
          <w:sz w:val="21"/>
          <w:szCs w:val="21"/>
        </w:rPr>
        <w:t>s</w:t>
      </w:r>
      <w:r w:rsidRPr="00B07313">
        <w:rPr>
          <w:rFonts w:ascii="Arial" w:hAnsi="Arial"/>
          <w:sz w:val="21"/>
          <w:szCs w:val="21"/>
        </w:rPr>
        <w:t xml:space="preserve"> aux élèves </w:t>
      </w:r>
      <w:r w:rsidR="00B411A8">
        <w:rPr>
          <w:rFonts w:ascii="Arial" w:hAnsi="Arial"/>
          <w:sz w:val="21"/>
          <w:szCs w:val="21"/>
        </w:rPr>
        <w:t>sont</w:t>
      </w:r>
      <w:r w:rsidR="006735AF" w:rsidRPr="00B07313">
        <w:rPr>
          <w:rFonts w:ascii="Arial" w:hAnsi="Arial"/>
          <w:sz w:val="21"/>
          <w:szCs w:val="21"/>
        </w:rPr>
        <w:t xml:space="preserve"> disponible</w:t>
      </w:r>
      <w:r w:rsidR="00B411A8">
        <w:rPr>
          <w:rFonts w:ascii="Arial" w:hAnsi="Arial"/>
          <w:sz w:val="21"/>
          <w:szCs w:val="21"/>
        </w:rPr>
        <w:t>s</w:t>
      </w:r>
      <w:r w:rsidR="006735AF" w:rsidRPr="00B07313">
        <w:rPr>
          <w:rFonts w:ascii="Arial" w:hAnsi="Arial"/>
          <w:sz w:val="21"/>
          <w:szCs w:val="21"/>
        </w:rPr>
        <w:t xml:space="preserve"> </w:t>
      </w:r>
      <w:r w:rsidR="00B07313" w:rsidRPr="00B07313">
        <w:rPr>
          <w:rFonts w:ascii="Arial" w:hAnsi="Arial"/>
          <w:sz w:val="21"/>
          <w:szCs w:val="21"/>
        </w:rPr>
        <w:t xml:space="preserve">à la fin de ce dossier et </w:t>
      </w:r>
      <w:r w:rsidR="00B411A8">
        <w:rPr>
          <w:rFonts w:ascii="Arial" w:hAnsi="Arial"/>
          <w:sz w:val="21"/>
          <w:szCs w:val="21"/>
        </w:rPr>
        <w:t>comprennent</w:t>
      </w:r>
      <w:r w:rsidRPr="00B07313">
        <w:rPr>
          <w:rFonts w:ascii="Arial" w:hAnsi="Arial"/>
          <w:sz w:val="21"/>
          <w:szCs w:val="21"/>
        </w:rPr>
        <w:t xml:space="preserve"> un questionnaire permettant de revenir sur les éléments présentés par les protagonistes du film. Idéalement, les réponses sont apportées dans un échange interactif avec eux. Cette partie peut aussi susciter des discussions. Les réponses ci-dessous peuvent être utilisées en complément.</w:t>
      </w:r>
    </w:p>
    <w:p w14:paraId="42C5AF5C" w14:textId="77777777" w:rsidR="00B07313" w:rsidRPr="00247DDE" w:rsidRDefault="00B07313" w:rsidP="00B07313">
      <w:pPr>
        <w:jc w:val="both"/>
        <w:rPr>
          <w:rFonts w:ascii="Arial" w:hAnsi="Arial"/>
          <w:sz w:val="22"/>
          <w:szCs w:val="22"/>
        </w:rPr>
      </w:pPr>
    </w:p>
    <w:p w14:paraId="671BF4A1" w14:textId="3684C477" w:rsidR="00B07313" w:rsidRPr="00B07313" w:rsidRDefault="00B07313" w:rsidP="00B07313">
      <w:pPr>
        <w:jc w:val="both"/>
        <w:rPr>
          <w:rFonts w:ascii="Arial" w:hAnsi="Arial"/>
          <w:sz w:val="21"/>
          <w:szCs w:val="21"/>
          <w:u w:val="single"/>
        </w:rPr>
      </w:pPr>
      <w:r w:rsidRPr="00B07313">
        <w:rPr>
          <w:rFonts w:ascii="Arial" w:hAnsi="Arial"/>
          <w:sz w:val="21"/>
          <w:szCs w:val="21"/>
          <w:u w:val="single"/>
        </w:rPr>
        <w:t>Questionnaire :</w:t>
      </w:r>
    </w:p>
    <w:p w14:paraId="56C18CA2" w14:textId="77777777" w:rsidR="00B07313" w:rsidRPr="00B07313" w:rsidRDefault="00B07313" w:rsidP="00B07313">
      <w:pPr>
        <w:pStyle w:val="Paragraphedeliste"/>
        <w:numPr>
          <w:ilvl w:val="0"/>
          <w:numId w:val="1"/>
        </w:numPr>
        <w:spacing w:after="120"/>
        <w:ind w:left="425" w:hanging="425"/>
        <w:rPr>
          <w:rFonts w:ascii="Arial" w:hAnsi="Arial"/>
          <w:sz w:val="21"/>
          <w:szCs w:val="21"/>
        </w:rPr>
      </w:pPr>
      <w:r w:rsidRPr="00B07313">
        <w:rPr>
          <w:rFonts w:ascii="Arial" w:hAnsi="Arial"/>
          <w:sz w:val="21"/>
          <w:szCs w:val="21"/>
        </w:rPr>
        <w:t>Selon l’agriculteur Thomas Descombes (Choulex), membre de l’Affaire Tournerêve, pourquoi les petits paysans disparaissent-ils aujourd’hui ?</w:t>
      </w:r>
    </w:p>
    <w:p w14:paraId="5A3D0E39" w14:textId="77777777" w:rsidR="00B07313" w:rsidRPr="00B07313" w:rsidRDefault="00B07313" w:rsidP="00B07313">
      <w:pPr>
        <w:pBdr>
          <w:bottom w:val="single" w:sz="4" w:space="1" w:color="auto"/>
          <w:between w:val="single" w:sz="4" w:space="1" w:color="auto"/>
        </w:pBdr>
        <w:ind w:left="426"/>
        <w:rPr>
          <w:rFonts w:ascii="Arial" w:hAnsi="Arial"/>
          <w:i/>
          <w:color w:val="008000"/>
          <w:sz w:val="21"/>
          <w:szCs w:val="21"/>
        </w:rPr>
      </w:pPr>
      <w:r w:rsidRPr="00B07313">
        <w:rPr>
          <w:rFonts w:ascii="Arial" w:hAnsi="Arial"/>
          <w:i/>
          <w:color w:val="008000"/>
          <w:sz w:val="21"/>
          <w:szCs w:val="21"/>
        </w:rPr>
        <w:t>Une politique agricole contraignante, la pression des distributeurs et nos habitudes</w:t>
      </w:r>
    </w:p>
    <w:p w14:paraId="735785B5" w14:textId="77777777" w:rsidR="00B07313" w:rsidRPr="00B07313" w:rsidRDefault="00B07313" w:rsidP="00B07313">
      <w:pPr>
        <w:pBdr>
          <w:bottom w:val="single" w:sz="4" w:space="1" w:color="auto"/>
          <w:between w:val="single" w:sz="4" w:space="1" w:color="auto"/>
        </w:pBdr>
        <w:ind w:left="426"/>
        <w:rPr>
          <w:rFonts w:ascii="Arial" w:hAnsi="Arial"/>
          <w:i/>
          <w:color w:val="008000"/>
          <w:sz w:val="21"/>
          <w:szCs w:val="21"/>
        </w:rPr>
      </w:pPr>
      <w:r w:rsidRPr="00B07313">
        <w:rPr>
          <w:rFonts w:ascii="Arial" w:hAnsi="Arial"/>
          <w:i/>
          <w:color w:val="008000"/>
          <w:sz w:val="21"/>
          <w:szCs w:val="21"/>
        </w:rPr>
        <w:t>de consommation rendent la survie des exploitations familiales difficile, au profit</w:t>
      </w:r>
    </w:p>
    <w:p w14:paraId="7FB16B42" w14:textId="77777777" w:rsidR="00B07313" w:rsidRPr="00B07313" w:rsidRDefault="00B07313" w:rsidP="00B07313">
      <w:pPr>
        <w:pBdr>
          <w:bottom w:val="single" w:sz="4" w:space="1" w:color="auto"/>
          <w:between w:val="single" w:sz="4" w:space="1" w:color="auto"/>
        </w:pBdr>
        <w:ind w:left="426"/>
        <w:rPr>
          <w:rFonts w:ascii="Arial" w:hAnsi="Arial"/>
          <w:i/>
          <w:color w:val="008000"/>
          <w:sz w:val="21"/>
          <w:szCs w:val="21"/>
        </w:rPr>
      </w:pPr>
      <w:r w:rsidRPr="00B07313">
        <w:rPr>
          <w:rFonts w:ascii="Arial" w:hAnsi="Arial"/>
          <w:i/>
          <w:color w:val="008000"/>
          <w:sz w:val="21"/>
          <w:szCs w:val="21"/>
        </w:rPr>
        <w:t>de grandes exploitations industrielles.</w:t>
      </w:r>
    </w:p>
    <w:p w14:paraId="546CC294" w14:textId="77777777" w:rsidR="00B07313" w:rsidRPr="00B07313" w:rsidRDefault="00B07313" w:rsidP="00B07313">
      <w:pPr>
        <w:pBdr>
          <w:between w:val="single" w:sz="4" w:space="1" w:color="auto"/>
        </w:pBdr>
        <w:rPr>
          <w:rFonts w:ascii="Arial" w:hAnsi="Arial"/>
          <w:sz w:val="21"/>
          <w:szCs w:val="21"/>
        </w:rPr>
      </w:pPr>
    </w:p>
    <w:p w14:paraId="6B718E7D" w14:textId="77777777" w:rsidR="00B07313" w:rsidRPr="00B07313" w:rsidRDefault="00B07313" w:rsidP="00B07313">
      <w:pPr>
        <w:pStyle w:val="Paragraphedeliste"/>
        <w:numPr>
          <w:ilvl w:val="0"/>
          <w:numId w:val="1"/>
        </w:numPr>
        <w:spacing w:after="120"/>
        <w:ind w:left="425" w:hanging="425"/>
        <w:rPr>
          <w:rFonts w:ascii="Arial" w:hAnsi="Arial"/>
          <w:sz w:val="21"/>
          <w:szCs w:val="21"/>
        </w:rPr>
      </w:pPr>
      <w:r w:rsidRPr="00B07313">
        <w:rPr>
          <w:rFonts w:ascii="Arial" w:hAnsi="Arial"/>
          <w:sz w:val="21"/>
          <w:szCs w:val="21"/>
        </w:rPr>
        <w:t>Quelle lacune importante le système de la grande distribution présente-t-il pour les consommateurs ?</w:t>
      </w:r>
    </w:p>
    <w:p w14:paraId="7E7452BC" w14:textId="77777777" w:rsidR="00B07313" w:rsidRPr="00B07313" w:rsidRDefault="00B07313" w:rsidP="00B07313">
      <w:pPr>
        <w:pBdr>
          <w:bottom w:val="single" w:sz="4" w:space="1" w:color="auto"/>
          <w:between w:val="single" w:sz="4" w:space="1" w:color="auto"/>
        </w:pBdr>
        <w:ind w:left="426"/>
        <w:rPr>
          <w:rFonts w:ascii="Arial" w:hAnsi="Arial"/>
          <w:i/>
          <w:color w:val="008000"/>
          <w:sz w:val="21"/>
          <w:szCs w:val="21"/>
        </w:rPr>
      </w:pPr>
      <w:r w:rsidRPr="00B07313">
        <w:rPr>
          <w:rFonts w:ascii="Arial" w:hAnsi="Arial"/>
          <w:i/>
          <w:color w:val="008000"/>
          <w:sz w:val="21"/>
          <w:szCs w:val="21"/>
        </w:rPr>
        <w:t>Les grands distributeurs ne donnent que peu d’information sur les produits qu’ils</w:t>
      </w:r>
    </w:p>
    <w:p w14:paraId="4F96E3EB" w14:textId="77777777" w:rsidR="00B07313" w:rsidRPr="00B07313" w:rsidRDefault="00B07313" w:rsidP="00B07313">
      <w:pPr>
        <w:pBdr>
          <w:bottom w:val="single" w:sz="4" w:space="1" w:color="auto"/>
          <w:between w:val="single" w:sz="4" w:space="1" w:color="auto"/>
        </w:pBdr>
        <w:ind w:left="426"/>
        <w:rPr>
          <w:rFonts w:ascii="Arial" w:hAnsi="Arial"/>
          <w:i/>
          <w:color w:val="008000"/>
          <w:sz w:val="21"/>
          <w:szCs w:val="21"/>
        </w:rPr>
      </w:pPr>
      <w:r w:rsidRPr="00B07313">
        <w:rPr>
          <w:rFonts w:ascii="Arial" w:hAnsi="Arial"/>
          <w:i/>
          <w:color w:val="008000"/>
          <w:sz w:val="21"/>
          <w:szCs w:val="21"/>
        </w:rPr>
        <w:t>vendent. Ce manque de transparence ne permet pas aux consommateurs de connaître</w:t>
      </w:r>
    </w:p>
    <w:p w14:paraId="6AB27E51" w14:textId="77777777" w:rsidR="00B07313" w:rsidRPr="00B07313" w:rsidRDefault="00B07313" w:rsidP="00B07313">
      <w:pPr>
        <w:pBdr>
          <w:bottom w:val="single" w:sz="4" w:space="1" w:color="auto"/>
          <w:between w:val="single" w:sz="4" w:space="1" w:color="auto"/>
        </w:pBdr>
        <w:ind w:left="426"/>
        <w:rPr>
          <w:rFonts w:ascii="Arial" w:hAnsi="Arial"/>
          <w:i/>
          <w:color w:val="008000"/>
          <w:sz w:val="21"/>
          <w:szCs w:val="21"/>
        </w:rPr>
      </w:pPr>
      <w:r w:rsidRPr="00B07313">
        <w:rPr>
          <w:rFonts w:ascii="Arial" w:hAnsi="Arial"/>
          <w:i/>
          <w:color w:val="008000"/>
          <w:sz w:val="21"/>
          <w:szCs w:val="21"/>
        </w:rPr>
        <w:t>l’origine et le mode de fabrication de ce qu’ils mangent.</w:t>
      </w:r>
    </w:p>
    <w:p w14:paraId="5CA4E25C" w14:textId="77777777" w:rsidR="00B07313" w:rsidRPr="00B07313" w:rsidRDefault="00B07313" w:rsidP="00B07313">
      <w:pPr>
        <w:pBdr>
          <w:between w:val="single" w:sz="4" w:space="1" w:color="auto"/>
        </w:pBdr>
        <w:rPr>
          <w:rFonts w:ascii="Arial" w:hAnsi="Arial"/>
          <w:sz w:val="21"/>
          <w:szCs w:val="21"/>
        </w:rPr>
      </w:pPr>
    </w:p>
    <w:p w14:paraId="3C8CC3B5" w14:textId="77777777" w:rsidR="00B07313" w:rsidRPr="00B07313" w:rsidRDefault="00B07313" w:rsidP="00B07313">
      <w:pPr>
        <w:pStyle w:val="Paragraphedeliste"/>
        <w:numPr>
          <w:ilvl w:val="0"/>
          <w:numId w:val="1"/>
        </w:numPr>
        <w:spacing w:after="120"/>
        <w:ind w:left="425" w:hanging="425"/>
        <w:rPr>
          <w:rFonts w:ascii="Arial" w:hAnsi="Arial"/>
          <w:sz w:val="21"/>
          <w:szCs w:val="21"/>
        </w:rPr>
      </w:pPr>
      <w:r w:rsidRPr="00B07313">
        <w:rPr>
          <w:rFonts w:ascii="Arial" w:hAnsi="Arial"/>
          <w:sz w:val="21"/>
          <w:szCs w:val="21"/>
        </w:rPr>
        <w:t>Selon Claude Mudry, co-fondateur des Jardins de Cocagne (Avusy), quel intérêt présente l’agriculture contractuelle de proximité ?</w:t>
      </w:r>
    </w:p>
    <w:p w14:paraId="7F3CB9E3" w14:textId="77777777" w:rsidR="00B07313" w:rsidRPr="00B07313" w:rsidRDefault="00B07313" w:rsidP="00B07313">
      <w:pPr>
        <w:pBdr>
          <w:bottom w:val="single" w:sz="4" w:space="1" w:color="auto"/>
          <w:between w:val="single" w:sz="4" w:space="1" w:color="auto"/>
        </w:pBdr>
        <w:ind w:left="426"/>
        <w:rPr>
          <w:rFonts w:ascii="Arial" w:hAnsi="Arial"/>
          <w:i/>
          <w:color w:val="008000"/>
          <w:sz w:val="21"/>
          <w:szCs w:val="21"/>
        </w:rPr>
      </w:pPr>
      <w:r w:rsidRPr="00B07313">
        <w:rPr>
          <w:rFonts w:ascii="Arial" w:hAnsi="Arial"/>
          <w:i/>
          <w:color w:val="008000"/>
          <w:sz w:val="21"/>
          <w:szCs w:val="21"/>
        </w:rPr>
        <w:t>Dans ce système, les consommateurs s’engagent par contrat directement auprès du</w:t>
      </w:r>
    </w:p>
    <w:p w14:paraId="57B43013" w14:textId="77777777" w:rsidR="00B07313" w:rsidRPr="00B07313" w:rsidRDefault="00B07313" w:rsidP="00B07313">
      <w:pPr>
        <w:pBdr>
          <w:bottom w:val="single" w:sz="4" w:space="1" w:color="auto"/>
          <w:between w:val="single" w:sz="4" w:space="1" w:color="auto"/>
        </w:pBdr>
        <w:ind w:left="426"/>
        <w:rPr>
          <w:rFonts w:ascii="Arial" w:hAnsi="Arial"/>
          <w:i/>
          <w:color w:val="008000"/>
          <w:sz w:val="21"/>
          <w:szCs w:val="21"/>
        </w:rPr>
      </w:pPr>
      <w:r w:rsidRPr="00B07313">
        <w:rPr>
          <w:rFonts w:ascii="Arial" w:hAnsi="Arial"/>
          <w:i/>
          <w:color w:val="008000"/>
          <w:sz w:val="21"/>
          <w:szCs w:val="21"/>
        </w:rPr>
        <w:t>paysan, de sorte que ce dernier reçoit une rémunération plus juste. Il n’est plus tributaire</w:t>
      </w:r>
    </w:p>
    <w:p w14:paraId="36A5376C" w14:textId="77777777" w:rsidR="00B07313" w:rsidRPr="00B07313" w:rsidRDefault="00B07313" w:rsidP="00B07313">
      <w:pPr>
        <w:pBdr>
          <w:bottom w:val="single" w:sz="4" w:space="1" w:color="auto"/>
          <w:between w:val="single" w:sz="4" w:space="1" w:color="auto"/>
        </w:pBdr>
        <w:ind w:left="426"/>
        <w:rPr>
          <w:rFonts w:ascii="Arial" w:hAnsi="Arial"/>
          <w:i/>
          <w:color w:val="008000"/>
          <w:sz w:val="21"/>
          <w:szCs w:val="21"/>
        </w:rPr>
      </w:pPr>
      <w:r w:rsidRPr="00B07313">
        <w:rPr>
          <w:rFonts w:ascii="Arial" w:hAnsi="Arial"/>
          <w:i/>
          <w:color w:val="008000"/>
          <w:sz w:val="21"/>
          <w:szCs w:val="21"/>
        </w:rPr>
        <w:t>du grossiste qui pousse à l’industrialisation.</w:t>
      </w:r>
    </w:p>
    <w:p w14:paraId="7B4C00FF" w14:textId="77777777" w:rsidR="00B07313" w:rsidRPr="00B07313" w:rsidRDefault="00B07313" w:rsidP="00B07313">
      <w:pPr>
        <w:pBdr>
          <w:between w:val="single" w:sz="4" w:space="1" w:color="auto"/>
        </w:pBdr>
        <w:rPr>
          <w:rFonts w:ascii="Arial" w:hAnsi="Arial"/>
          <w:sz w:val="21"/>
          <w:szCs w:val="21"/>
        </w:rPr>
      </w:pPr>
    </w:p>
    <w:p w14:paraId="2DCF43E1" w14:textId="77777777" w:rsidR="00B07313" w:rsidRPr="00B07313" w:rsidRDefault="00B07313" w:rsidP="00B07313">
      <w:pPr>
        <w:pStyle w:val="Paragraphedeliste"/>
        <w:numPr>
          <w:ilvl w:val="0"/>
          <w:numId w:val="1"/>
        </w:numPr>
        <w:spacing w:after="120"/>
        <w:ind w:left="425" w:hanging="425"/>
        <w:rPr>
          <w:rFonts w:ascii="Arial" w:hAnsi="Arial"/>
          <w:sz w:val="21"/>
          <w:szCs w:val="21"/>
        </w:rPr>
      </w:pPr>
      <w:r w:rsidRPr="00B07313">
        <w:rPr>
          <w:rFonts w:ascii="Arial" w:hAnsi="Arial"/>
          <w:sz w:val="21"/>
          <w:szCs w:val="21"/>
        </w:rPr>
        <w:t>Dans la chèvrerie de la Touvière (Meinier), comment fonctionne concrètement le modèle de circuits courts ?</w:t>
      </w:r>
    </w:p>
    <w:p w14:paraId="036BD15B" w14:textId="77777777" w:rsidR="00B07313" w:rsidRPr="00B07313" w:rsidRDefault="00B07313" w:rsidP="00B07313">
      <w:pPr>
        <w:pBdr>
          <w:bottom w:val="single" w:sz="4" w:space="1" w:color="auto"/>
          <w:between w:val="single" w:sz="4" w:space="1" w:color="auto"/>
        </w:pBdr>
        <w:ind w:left="426"/>
        <w:rPr>
          <w:rFonts w:ascii="Arial" w:hAnsi="Arial"/>
          <w:i/>
          <w:color w:val="008000"/>
          <w:sz w:val="21"/>
          <w:szCs w:val="21"/>
        </w:rPr>
      </w:pPr>
      <w:r w:rsidRPr="00B07313">
        <w:rPr>
          <w:rFonts w:ascii="Arial" w:hAnsi="Arial"/>
          <w:i/>
          <w:color w:val="008000"/>
          <w:sz w:val="21"/>
          <w:szCs w:val="21"/>
        </w:rPr>
        <w:t>Les chèvres sont parrainées (y compris les chevrettes), les fromages sont achetés à</w:t>
      </w:r>
    </w:p>
    <w:p w14:paraId="5A4B2F87" w14:textId="77777777" w:rsidR="00B07313" w:rsidRPr="00B07313" w:rsidRDefault="00B07313" w:rsidP="00B07313">
      <w:pPr>
        <w:pBdr>
          <w:bottom w:val="single" w:sz="4" w:space="1" w:color="auto"/>
          <w:between w:val="single" w:sz="4" w:space="1" w:color="auto"/>
        </w:pBdr>
        <w:ind w:left="426"/>
        <w:rPr>
          <w:rFonts w:ascii="Arial" w:hAnsi="Arial"/>
          <w:i/>
          <w:color w:val="008000"/>
          <w:sz w:val="21"/>
          <w:szCs w:val="21"/>
        </w:rPr>
      </w:pPr>
      <w:r w:rsidRPr="00B07313">
        <w:rPr>
          <w:rFonts w:ascii="Arial" w:hAnsi="Arial"/>
          <w:i/>
          <w:color w:val="008000"/>
          <w:sz w:val="21"/>
          <w:szCs w:val="21"/>
        </w:rPr>
        <w:t>l’avance par les consommateurs, des prêts sont rémunérés en fromages (cheesebank)</w:t>
      </w:r>
    </w:p>
    <w:p w14:paraId="116B32F9" w14:textId="77777777" w:rsidR="00B07313" w:rsidRPr="00B07313" w:rsidRDefault="00B07313" w:rsidP="00B07313">
      <w:pPr>
        <w:pBdr>
          <w:bottom w:val="single" w:sz="4" w:space="1" w:color="auto"/>
          <w:between w:val="single" w:sz="4" w:space="1" w:color="auto"/>
        </w:pBdr>
        <w:ind w:left="426"/>
        <w:rPr>
          <w:rFonts w:ascii="Arial" w:hAnsi="Arial"/>
          <w:i/>
          <w:color w:val="008000"/>
          <w:sz w:val="21"/>
          <w:szCs w:val="21"/>
        </w:rPr>
      </w:pPr>
      <w:r w:rsidRPr="00B07313">
        <w:rPr>
          <w:rFonts w:ascii="Arial" w:hAnsi="Arial"/>
          <w:i/>
          <w:color w:val="008000"/>
          <w:sz w:val="21"/>
          <w:szCs w:val="21"/>
        </w:rPr>
        <w:t>permettant ainsi d’avoir de l’argent pour investir.</w:t>
      </w:r>
    </w:p>
    <w:p w14:paraId="588F47A2" w14:textId="77777777" w:rsidR="00B07313" w:rsidRPr="00B07313" w:rsidRDefault="00B07313" w:rsidP="00B07313">
      <w:pPr>
        <w:pBdr>
          <w:between w:val="single" w:sz="4" w:space="1" w:color="auto"/>
        </w:pBdr>
        <w:rPr>
          <w:rFonts w:ascii="Arial" w:hAnsi="Arial"/>
          <w:sz w:val="21"/>
          <w:szCs w:val="21"/>
        </w:rPr>
      </w:pPr>
    </w:p>
    <w:p w14:paraId="0BBBEF24" w14:textId="77777777" w:rsidR="00B07313" w:rsidRPr="00B07313" w:rsidRDefault="00B07313" w:rsidP="00B07313">
      <w:pPr>
        <w:pStyle w:val="Paragraphedeliste"/>
        <w:numPr>
          <w:ilvl w:val="0"/>
          <w:numId w:val="1"/>
        </w:numPr>
        <w:spacing w:after="120"/>
        <w:ind w:left="425" w:hanging="425"/>
        <w:rPr>
          <w:rFonts w:ascii="Arial" w:hAnsi="Arial"/>
          <w:sz w:val="21"/>
          <w:szCs w:val="21"/>
        </w:rPr>
      </w:pPr>
      <w:r w:rsidRPr="00B07313">
        <w:rPr>
          <w:rFonts w:ascii="Arial" w:hAnsi="Arial"/>
          <w:sz w:val="21"/>
          <w:szCs w:val="21"/>
        </w:rPr>
        <w:t>Pourquoi le milieu urbain est-il plus favorable aux abeilles que le milieu rural, explique Nicolas Marsault de la fondation Bees4You (quartier des Nations) ?</w:t>
      </w:r>
    </w:p>
    <w:p w14:paraId="43D1F106" w14:textId="77777777" w:rsidR="00B07313" w:rsidRPr="00B07313" w:rsidRDefault="00B07313" w:rsidP="00B07313">
      <w:pPr>
        <w:pBdr>
          <w:bottom w:val="single" w:sz="4" w:space="1" w:color="auto"/>
          <w:between w:val="single" w:sz="4" w:space="1" w:color="auto"/>
        </w:pBdr>
        <w:ind w:left="426"/>
        <w:rPr>
          <w:rFonts w:ascii="Arial" w:hAnsi="Arial"/>
          <w:i/>
          <w:color w:val="008000"/>
          <w:sz w:val="21"/>
          <w:szCs w:val="21"/>
        </w:rPr>
      </w:pPr>
      <w:r w:rsidRPr="00B07313">
        <w:rPr>
          <w:rFonts w:ascii="Arial" w:hAnsi="Arial"/>
          <w:i/>
          <w:color w:val="008000"/>
          <w:sz w:val="21"/>
          <w:szCs w:val="21"/>
        </w:rPr>
        <w:t xml:space="preserve">En campagne, les populations d’abeilles diminuent car il y a moins de ressources </w:t>
      </w:r>
    </w:p>
    <w:p w14:paraId="68184ED1" w14:textId="77777777" w:rsidR="00B07313" w:rsidRPr="00B07313" w:rsidRDefault="00B07313" w:rsidP="00B07313">
      <w:pPr>
        <w:pBdr>
          <w:bottom w:val="single" w:sz="4" w:space="1" w:color="auto"/>
          <w:between w:val="single" w:sz="4" w:space="1" w:color="auto"/>
        </w:pBdr>
        <w:ind w:left="426"/>
        <w:rPr>
          <w:rFonts w:ascii="Arial" w:hAnsi="Arial"/>
          <w:i/>
          <w:color w:val="008000"/>
          <w:sz w:val="21"/>
          <w:szCs w:val="21"/>
        </w:rPr>
      </w:pPr>
      <w:r w:rsidRPr="00B07313">
        <w:rPr>
          <w:rFonts w:ascii="Arial" w:hAnsi="Arial"/>
          <w:i/>
          <w:color w:val="008000"/>
          <w:sz w:val="21"/>
          <w:szCs w:val="21"/>
        </w:rPr>
        <w:t>mellifères du fait des monocultures. De plus, la présence de pesticides néo- nicotinoïdes</w:t>
      </w:r>
    </w:p>
    <w:p w14:paraId="07948763" w14:textId="77777777" w:rsidR="00B07313" w:rsidRPr="00B07313" w:rsidRDefault="00B07313" w:rsidP="00B07313">
      <w:pPr>
        <w:pBdr>
          <w:bottom w:val="single" w:sz="4" w:space="1" w:color="auto"/>
          <w:between w:val="single" w:sz="4" w:space="1" w:color="auto"/>
        </w:pBdr>
        <w:ind w:left="426"/>
        <w:rPr>
          <w:rFonts w:ascii="Arial" w:hAnsi="Arial"/>
          <w:i/>
          <w:color w:val="008000"/>
          <w:sz w:val="21"/>
          <w:szCs w:val="21"/>
        </w:rPr>
      </w:pPr>
      <w:r w:rsidRPr="00B07313">
        <w:rPr>
          <w:rFonts w:ascii="Arial" w:hAnsi="Arial"/>
          <w:i/>
          <w:color w:val="008000"/>
          <w:sz w:val="21"/>
          <w:szCs w:val="21"/>
        </w:rPr>
        <w:t>impacte le sens de l’orientation des abeilles, qui meurent.</w:t>
      </w:r>
    </w:p>
    <w:p w14:paraId="681AA42C" w14:textId="77777777" w:rsidR="00B07313" w:rsidRPr="00B07313" w:rsidRDefault="00B07313" w:rsidP="00B07313">
      <w:pPr>
        <w:pBdr>
          <w:between w:val="single" w:sz="4" w:space="1" w:color="auto"/>
        </w:pBdr>
        <w:rPr>
          <w:rFonts w:ascii="Arial" w:hAnsi="Arial"/>
          <w:sz w:val="21"/>
          <w:szCs w:val="21"/>
        </w:rPr>
      </w:pPr>
    </w:p>
    <w:p w14:paraId="61192990" w14:textId="77777777" w:rsidR="00B07313" w:rsidRPr="00B07313" w:rsidRDefault="00B07313" w:rsidP="00B07313">
      <w:pPr>
        <w:pStyle w:val="Paragraphedeliste"/>
        <w:numPr>
          <w:ilvl w:val="0"/>
          <w:numId w:val="1"/>
        </w:numPr>
        <w:spacing w:after="120"/>
        <w:ind w:left="425" w:hanging="425"/>
        <w:rPr>
          <w:rFonts w:ascii="Arial" w:hAnsi="Arial"/>
          <w:sz w:val="21"/>
          <w:szCs w:val="21"/>
        </w:rPr>
      </w:pPr>
      <w:r w:rsidRPr="00B07313">
        <w:rPr>
          <w:rFonts w:ascii="Arial" w:hAnsi="Arial"/>
          <w:sz w:val="21"/>
          <w:szCs w:val="21"/>
        </w:rPr>
        <w:t>À la ferme de Budé (Petit-Saconnex) quel est aussi le rôle de la vente directe, selon le maraîcher bio Julien Cravaz ?</w:t>
      </w:r>
    </w:p>
    <w:p w14:paraId="1D5C63A3" w14:textId="77777777" w:rsidR="00B07313" w:rsidRPr="00B07313" w:rsidRDefault="00B07313" w:rsidP="00B07313">
      <w:pPr>
        <w:pBdr>
          <w:bottom w:val="single" w:sz="4" w:space="1" w:color="auto"/>
          <w:between w:val="single" w:sz="4" w:space="1" w:color="auto"/>
        </w:pBdr>
        <w:ind w:left="426"/>
        <w:rPr>
          <w:rFonts w:ascii="Arial" w:hAnsi="Arial"/>
          <w:i/>
          <w:color w:val="008000"/>
          <w:sz w:val="21"/>
          <w:szCs w:val="21"/>
        </w:rPr>
      </w:pPr>
      <w:r w:rsidRPr="00B07313">
        <w:rPr>
          <w:rFonts w:ascii="Arial" w:hAnsi="Arial"/>
          <w:i/>
          <w:color w:val="008000"/>
          <w:sz w:val="21"/>
          <w:szCs w:val="21"/>
        </w:rPr>
        <w:lastRenderedPageBreak/>
        <w:t>Des liens sociaux se créent. La vente directe permet de rapprocher les producteurs de</w:t>
      </w:r>
    </w:p>
    <w:p w14:paraId="7C673462" w14:textId="77777777" w:rsidR="00B07313" w:rsidRPr="00B07313" w:rsidRDefault="00B07313" w:rsidP="00B07313">
      <w:pPr>
        <w:pBdr>
          <w:bottom w:val="single" w:sz="4" w:space="1" w:color="auto"/>
          <w:between w:val="single" w:sz="4" w:space="1" w:color="auto"/>
        </w:pBdr>
        <w:ind w:left="426"/>
        <w:rPr>
          <w:rFonts w:ascii="Arial" w:hAnsi="Arial"/>
          <w:i/>
          <w:color w:val="008000"/>
          <w:sz w:val="21"/>
          <w:szCs w:val="21"/>
        </w:rPr>
      </w:pPr>
      <w:r w:rsidRPr="00B07313">
        <w:rPr>
          <w:rFonts w:ascii="Arial" w:hAnsi="Arial"/>
          <w:i/>
          <w:color w:val="008000"/>
          <w:sz w:val="21"/>
          <w:szCs w:val="21"/>
        </w:rPr>
        <w:t>leurs clients. Ces derniers sont ainsi mieux informés de la provenance de leurs achats.</w:t>
      </w:r>
    </w:p>
    <w:p w14:paraId="1E51A171" w14:textId="77777777" w:rsidR="00B07313" w:rsidRPr="00B07313" w:rsidRDefault="00B07313" w:rsidP="00B07313">
      <w:pPr>
        <w:pBdr>
          <w:bottom w:val="single" w:sz="4" w:space="1" w:color="auto"/>
          <w:between w:val="single" w:sz="4" w:space="1" w:color="auto"/>
        </w:pBdr>
        <w:ind w:left="426"/>
        <w:rPr>
          <w:rFonts w:ascii="Arial" w:hAnsi="Arial"/>
          <w:i/>
          <w:color w:val="008000"/>
          <w:sz w:val="21"/>
          <w:szCs w:val="21"/>
        </w:rPr>
      </w:pPr>
      <w:r w:rsidRPr="00B07313">
        <w:rPr>
          <w:rFonts w:ascii="Arial" w:hAnsi="Arial"/>
          <w:i/>
          <w:color w:val="008000"/>
          <w:sz w:val="21"/>
          <w:szCs w:val="21"/>
        </w:rPr>
        <w:t>L’économie locale est dynamisée.</w:t>
      </w:r>
    </w:p>
    <w:p w14:paraId="3CAB400C" w14:textId="77777777" w:rsidR="00B07313" w:rsidRPr="00B07313" w:rsidRDefault="00B07313" w:rsidP="00B07313">
      <w:pPr>
        <w:rPr>
          <w:rFonts w:ascii="Arial" w:hAnsi="Arial" w:cs="Arial"/>
          <w:sz w:val="21"/>
          <w:szCs w:val="21"/>
        </w:rPr>
      </w:pPr>
    </w:p>
    <w:p w14:paraId="10C4D797" w14:textId="453FFA95" w:rsidR="00B07313" w:rsidRDefault="00B07313" w:rsidP="00B07313">
      <w:pPr>
        <w:jc w:val="both"/>
        <w:rPr>
          <w:rFonts w:ascii="Arial" w:hAnsi="Arial" w:cs="Arial"/>
          <w:sz w:val="21"/>
          <w:szCs w:val="21"/>
        </w:rPr>
      </w:pPr>
      <w:r>
        <w:rPr>
          <w:noProof/>
          <w:lang w:val="fr-CH" w:eastAsia="fr-CH"/>
        </w:rPr>
        <w:drawing>
          <wp:anchor distT="0" distB="0" distL="114300" distR="114300" simplePos="0" relativeHeight="251667456" behindDoc="1" locked="0" layoutInCell="1" allowOverlap="1" wp14:anchorId="6544BFCF" wp14:editId="2FD10B23">
            <wp:simplePos x="0" y="0"/>
            <wp:positionH relativeFrom="column">
              <wp:posOffset>1774795</wp:posOffset>
            </wp:positionH>
            <wp:positionV relativeFrom="paragraph">
              <wp:posOffset>723475</wp:posOffset>
            </wp:positionV>
            <wp:extent cx="2218930" cy="3791977"/>
            <wp:effectExtent l="952" t="0" r="0" b="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rot="5400000">
                      <a:off x="0" y="0"/>
                      <a:ext cx="2219440" cy="3792849"/>
                    </a:xfrm>
                    <a:prstGeom prst="rect">
                      <a:avLst/>
                    </a:prstGeom>
                    <a:noFill/>
                    <a:ln>
                      <a:noFill/>
                    </a:ln>
                  </pic:spPr>
                </pic:pic>
              </a:graphicData>
            </a:graphic>
            <wp14:sizeRelH relativeFrom="page">
              <wp14:pctWidth>0</wp14:pctWidth>
            </wp14:sizeRelH>
            <wp14:sizeRelV relativeFrom="page">
              <wp14:pctHeight>0</wp14:pctHeight>
            </wp14:sizeRelV>
          </wp:anchor>
        </w:drawing>
      </w:r>
      <w:r w:rsidRPr="00B07313">
        <w:rPr>
          <w:rFonts w:ascii="Arial" w:hAnsi="Arial" w:cs="Arial"/>
          <w:b/>
          <w:sz w:val="21"/>
          <w:szCs w:val="21"/>
        </w:rPr>
        <w:t>La seconde partie de la séquence</w:t>
      </w:r>
      <w:r w:rsidRPr="00B07313">
        <w:rPr>
          <w:rFonts w:ascii="Arial" w:hAnsi="Arial" w:cs="Arial"/>
          <w:sz w:val="21"/>
          <w:szCs w:val="21"/>
        </w:rPr>
        <w:t xml:space="preserve"> est consacrée à la notion d’empreinte écologique, particulièrement celle du canton de Genève. Elle débute par le commentaire du Tableau 3 : L’empreinte écologique par région du monde. Elle se poursuit par le commentaire du Graphe 9 : Empreinte écologique et biocapacité totales du canton de Genève. Elle se termine avec la lecture de l’encadré : Les conditions d’un développement urbain viable et durable (source : Charles Hussy, </w:t>
      </w:r>
      <w:r w:rsidRPr="00B07313">
        <w:rPr>
          <w:rFonts w:ascii="Arial" w:hAnsi="Arial" w:cs="Arial"/>
          <w:i/>
          <w:sz w:val="21"/>
          <w:szCs w:val="21"/>
        </w:rPr>
        <w:t>Atlas du Grand Genève</w:t>
      </w:r>
      <w:r w:rsidRPr="00B07313">
        <w:rPr>
          <w:rFonts w:ascii="Arial" w:hAnsi="Arial" w:cs="Arial"/>
          <w:sz w:val="21"/>
          <w:szCs w:val="21"/>
        </w:rPr>
        <w:t>, Slatkine, 2016). Les élèves répondent aux questions proposées, puis une correction et une discussion s’ensuivent.</w:t>
      </w:r>
    </w:p>
    <w:p w14:paraId="47B56A83" w14:textId="77777777" w:rsidR="00B07313" w:rsidRPr="00B07313" w:rsidRDefault="00B07313" w:rsidP="00B07313">
      <w:pPr>
        <w:jc w:val="both"/>
        <w:rPr>
          <w:rFonts w:ascii="Arial" w:hAnsi="Arial" w:cs="Arial"/>
          <w:sz w:val="21"/>
          <w:szCs w:val="21"/>
        </w:rPr>
      </w:pPr>
    </w:p>
    <w:p w14:paraId="17905877" w14:textId="77777777" w:rsidR="00B07313" w:rsidRPr="00B07313" w:rsidRDefault="00B07313" w:rsidP="00B07313">
      <w:pPr>
        <w:rPr>
          <w:rFonts w:ascii="Arial" w:hAnsi="Arial"/>
          <w:sz w:val="21"/>
          <w:szCs w:val="21"/>
          <w:u w:val="single"/>
        </w:rPr>
      </w:pPr>
      <w:r w:rsidRPr="00B07313">
        <w:rPr>
          <w:rFonts w:ascii="Arial" w:hAnsi="Arial"/>
          <w:sz w:val="21"/>
          <w:szCs w:val="21"/>
          <w:u w:val="single"/>
        </w:rPr>
        <w:t>L’empreinte écologique du canton de Genève (partie 1) :</w:t>
      </w:r>
    </w:p>
    <w:p w14:paraId="375D6A2F" w14:textId="30F20F04" w:rsidR="00B07313" w:rsidRDefault="00B07313" w:rsidP="00B07313"/>
    <w:p w14:paraId="15BF65DE" w14:textId="77777777" w:rsidR="00B07313" w:rsidRDefault="00B07313" w:rsidP="00B07313"/>
    <w:p w14:paraId="6AB3B27D" w14:textId="77777777" w:rsidR="00B07313" w:rsidRDefault="00B07313" w:rsidP="00B07313"/>
    <w:p w14:paraId="0AD35222" w14:textId="77777777" w:rsidR="00B07313" w:rsidRDefault="00B07313" w:rsidP="00B07313"/>
    <w:p w14:paraId="6802AB54" w14:textId="77777777" w:rsidR="00B07313" w:rsidRDefault="00B07313" w:rsidP="00B07313"/>
    <w:p w14:paraId="4973B292" w14:textId="77777777" w:rsidR="00B07313" w:rsidRDefault="00B07313" w:rsidP="00B07313"/>
    <w:p w14:paraId="76966AF2" w14:textId="77777777" w:rsidR="00B07313" w:rsidRDefault="00B07313" w:rsidP="00B07313"/>
    <w:p w14:paraId="0391B2F0" w14:textId="77777777" w:rsidR="00B07313" w:rsidRDefault="00B07313" w:rsidP="00B07313"/>
    <w:p w14:paraId="078A5FC2" w14:textId="77777777" w:rsidR="00B07313" w:rsidRDefault="00B07313" w:rsidP="00B07313"/>
    <w:p w14:paraId="62883C4A" w14:textId="77777777" w:rsidR="00B07313" w:rsidRDefault="00B07313" w:rsidP="00B07313"/>
    <w:p w14:paraId="1F7DC02C" w14:textId="77777777" w:rsidR="00B07313" w:rsidRDefault="00B07313" w:rsidP="00B07313"/>
    <w:p w14:paraId="364210EE" w14:textId="77777777" w:rsidR="00B07313" w:rsidRDefault="00B07313" w:rsidP="00B07313"/>
    <w:p w14:paraId="1F90561A" w14:textId="77777777" w:rsidR="00B07313" w:rsidRDefault="00B07313" w:rsidP="00B07313"/>
    <w:p w14:paraId="2166B1CD" w14:textId="77777777" w:rsidR="00B07313" w:rsidRDefault="00B07313" w:rsidP="00B07313"/>
    <w:p w14:paraId="7BBFC6E2" w14:textId="77777777" w:rsidR="00B07313" w:rsidRPr="00B07313" w:rsidRDefault="00B07313" w:rsidP="00B07313">
      <w:pPr>
        <w:pStyle w:val="Paragraphedeliste"/>
        <w:numPr>
          <w:ilvl w:val="0"/>
          <w:numId w:val="1"/>
        </w:numPr>
        <w:spacing w:after="120"/>
        <w:ind w:left="425" w:hanging="425"/>
        <w:rPr>
          <w:rFonts w:ascii="Arial" w:hAnsi="Arial"/>
          <w:sz w:val="21"/>
          <w:szCs w:val="21"/>
        </w:rPr>
      </w:pPr>
      <w:r w:rsidRPr="00B07313">
        <w:rPr>
          <w:rFonts w:ascii="Arial" w:hAnsi="Arial"/>
          <w:sz w:val="21"/>
          <w:szCs w:val="21"/>
        </w:rPr>
        <w:t>Pourquoi est-il intéressant de distinguer l’empreinte CO</w:t>
      </w:r>
      <w:r w:rsidRPr="00B07313">
        <w:rPr>
          <w:rFonts w:ascii="Arial" w:hAnsi="Arial"/>
          <w:sz w:val="21"/>
          <w:szCs w:val="21"/>
          <w:vertAlign w:val="subscript"/>
        </w:rPr>
        <w:t>2</w:t>
      </w:r>
      <w:r w:rsidRPr="00B07313">
        <w:rPr>
          <w:rFonts w:ascii="Arial" w:hAnsi="Arial"/>
          <w:sz w:val="21"/>
          <w:szCs w:val="21"/>
        </w:rPr>
        <w:t xml:space="preserve"> et l’empreinte sans CO</w:t>
      </w:r>
      <w:r w:rsidRPr="00B07313">
        <w:rPr>
          <w:rFonts w:ascii="Arial" w:hAnsi="Arial"/>
          <w:sz w:val="21"/>
          <w:szCs w:val="21"/>
          <w:vertAlign w:val="subscript"/>
        </w:rPr>
        <w:t>2</w:t>
      </w:r>
      <w:r w:rsidRPr="00B07313">
        <w:rPr>
          <w:rFonts w:ascii="Arial" w:hAnsi="Arial"/>
          <w:sz w:val="21"/>
          <w:szCs w:val="21"/>
        </w:rPr>
        <w:t xml:space="preserve"> pour chaque région du monde ? Comparez les régions du monde.</w:t>
      </w:r>
    </w:p>
    <w:p w14:paraId="073DBBE6" w14:textId="77777777" w:rsidR="00B07313" w:rsidRPr="00B07313" w:rsidRDefault="00B07313" w:rsidP="00B07313">
      <w:pPr>
        <w:pBdr>
          <w:bottom w:val="single" w:sz="4" w:space="1" w:color="auto"/>
          <w:between w:val="single" w:sz="4" w:space="1" w:color="auto"/>
        </w:pBdr>
        <w:ind w:left="426"/>
        <w:rPr>
          <w:rFonts w:ascii="Arial" w:hAnsi="Arial"/>
          <w:i/>
          <w:color w:val="008000"/>
          <w:sz w:val="21"/>
          <w:szCs w:val="21"/>
        </w:rPr>
      </w:pPr>
      <w:r w:rsidRPr="00B07313">
        <w:rPr>
          <w:rFonts w:ascii="Arial" w:hAnsi="Arial"/>
          <w:i/>
          <w:color w:val="008000"/>
          <w:sz w:val="21"/>
          <w:szCs w:val="21"/>
        </w:rPr>
        <w:t>Cela permet de voir que les émissions de CO</w:t>
      </w:r>
      <w:r w:rsidRPr="00B07313">
        <w:rPr>
          <w:rFonts w:ascii="Arial" w:hAnsi="Arial"/>
          <w:i/>
          <w:iCs/>
          <w:color w:val="008000"/>
          <w:sz w:val="21"/>
          <w:szCs w:val="21"/>
          <w:vertAlign w:val="subscript"/>
        </w:rPr>
        <w:t>2</w:t>
      </w:r>
      <w:r w:rsidRPr="00B07313">
        <w:rPr>
          <w:rFonts w:ascii="Arial" w:hAnsi="Arial"/>
          <w:i/>
          <w:color w:val="008000"/>
          <w:sz w:val="21"/>
          <w:szCs w:val="21"/>
        </w:rPr>
        <w:t xml:space="preserve"> ne sont pas seules responsables </w:t>
      </w:r>
    </w:p>
    <w:p w14:paraId="665E1A54" w14:textId="77777777" w:rsidR="00B07313" w:rsidRPr="00B07313" w:rsidRDefault="00B07313" w:rsidP="00B07313">
      <w:pPr>
        <w:pBdr>
          <w:bottom w:val="single" w:sz="4" w:space="1" w:color="auto"/>
          <w:between w:val="single" w:sz="4" w:space="1" w:color="auto"/>
        </w:pBdr>
        <w:ind w:left="426"/>
        <w:rPr>
          <w:rFonts w:ascii="Arial" w:hAnsi="Arial"/>
          <w:i/>
          <w:color w:val="008000"/>
          <w:sz w:val="21"/>
          <w:szCs w:val="21"/>
        </w:rPr>
      </w:pPr>
      <w:r w:rsidRPr="00B07313">
        <w:rPr>
          <w:rFonts w:ascii="Arial" w:hAnsi="Arial"/>
          <w:i/>
          <w:color w:val="008000"/>
          <w:sz w:val="21"/>
          <w:szCs w:val="21"/>
        </w:rPr>
        <w:t>de l’empreinte écologique. Dans les régions pauvres, l’empreinte sans CO</w:t>
      </w:r>
      <w:r w:rsidRPr="00B07313">
        <w:rPr>
          <w:rFonts w:ascii="Arial" w:hAnsi="Arial"/>
          <w:i/>
          <w:iCs/>
          <w:color w:val="008000"/>
          <w:sz w:val="21"/>
          <w:szCs w:val="21"/>
          <w:vertAlign w:val="subscript"/>
        </w:rPr>
        <w:t>2</w:t>
      </w:r>
      <w:r w:rsidRPr="00B07313">
        <w:rPr>
          <w:rFonts w:ascii="Arial" w:hAnsi="Arial"/>
          <w:i/>
          <w:color w:val="008000"/>
          <w:sz w:val="21"/>
          <w:szCs w:val="21"/>
        </w:rPr>
        <w:t xml:space="preserve"> est plus</w:t>
      </w:r>
    </w:p>
    <w:p w14:paraId="4324F610" w14:textId="77777777" w:rsidR="00B07313" w:rsidRPr="00B07313" w:rsidRDefault="00B07313" w:rsidP="00B07313">
      <w:pPr>
        <w:pBdr>
          <w:bottom w:val="single" w:sz="4" w:space="1" w:color="auto"/>
          <w:between w:val="single" w:sz="4" w:space="1" w:color="auto"/>
        </w:pBdr>
        <w:ind w:left="426"/>
        <w:rPr>
          <w:rFonts w:ascii="Arial" w:hAnsi="Arial"/>
          <w:i/>
          <w:color w:val="008000"/>
          <w:sz w:val="21"/>
          <w:szCs w:val="21"/>
        </w:rPr>
      </w:pPr>
      <w:r w:rsidRPr="00B07313">
        <w:rPr>
          <w:rFonts w:ascii="Arial" w:hAnsi="Arial"/>
          <w:i/>
          <w:color w:val="008000"/>
          <w:sz w:val="21"/>
          <w:szCs w:val="21"/>
        </w:rPr>
        <w:t>importante. Les pays riches émettent 2 à 5 fois plus de CO</w:t>
      </w:r>
      <w:r w:rsidRPr="00B07313">
        <w:rPr>
          <w:rFonts w:ascii="Arial" w:hAnsi="Arial"/>
          <w:i/>
          <w:iCs/>
          <w:color w:val="008000"/>
          <w:sz w:val="21"/>
          <w:szCs w:val="21"/>
          <w:vertAlign w:val="subscript"/>
        </w:rPr>
        <w:t>2</w:t>
      </w:r>
      <w:r w:rsidRPr="00B07313">
        <w:rPr>
          <w:rFonts w:ascii="Arial" w:hAnsi="Arial"/>
          <w:i/>
          <w:color w:val="008000"/>
          <w:sz w:val="21"/>
          <w:szCs w:val="21"/>
        </w:rPr>
        <w:t xml:space="preserve"> que la moyenne mondiale.</w:t>
      </w:r>
    </w:p>
    <w:p w14:paraId="7C008CB7" w14:textId="77777777" w:rsidR="00B07313" w:rsidRPr="00B07313" w:rsidRDefault="00B07313" w:rsidP="00B07313">
      <w:pPr>
        <w:pBdr>
          <w:between w:val="single" w:sz="4" w:space="1" w:color="auto"/>
        </w:pBdr>
        <w:rPr>
          <w:rFonts w:ascii="Arial" w:hAnsi="Arial"/>
          <w:sz w:val="21"/>
          <w:szCs w:val="21"/>
        </w:rPr>
      </w:pPr>
    </w:p>
    <w:p w14:paraId="3C233E91" w14:textId="77777777" w:rsidR="00B07313" w:rsidRPr="00B07313" w:rsidRDefault="00B07313" w:rsidP="00B07313">
      <w:pPr>
        <w:pStyle w:val="Paragraphedeliste"/>
        <w:numPr>
          <w:ilvl w:val="0"/>
          <w:numId w:val="1"/>
        </w:numPr>
        <w:spacing w:after="120"/>
        <w:ind w:left="425" w:hanging="425"/>
        <w:rPr>
          <w:rFonts w:ascii="Arial" w:hAnsi="Arial"/>
          <w:sz w:val="21"/>
          <w:szCs w:val="21"/>
        </w:rPr>
      </w:pPr>
      <w:r w:rsidRPr="00B07313">
        <w:rPr>
          <w:rFonts w:ascii="Arial" w:hAnsi="Arial"/>
          <w:sz w:val="21"/>
          <w:szCs w:val="21"/>
        </w:rPr>
        <w:t>La notion d’empreinte écologique est définie par le WWF comme la surface productive nécessaire à une population pour répondre à sa consommation de ressources et à ses besoins d’absorption de déchets. Dans le cas de l’agriculture, quelles activités concernent l’empreinte CO</w:t>
      </w:r>
      <w:r w:rsidRPr="00B07313">
        <w:rPr>
          <w:rFonts w:ascii="Arial" w:hAnsi="Arial"/>
          <w:sz w:val="21"/>
          <w:szCs w:val="21"/>
          <w:vertAlign w:val="subscript"/>
        </w:rPr>
        <w:t>2</w:t>
      </w:r>
      <w:r w:rsidRPr="00B07313">
        <w:rPr>
          <w:rFonts w:ascii="Arial" w:hAnsi="Arial"/>
          <w:sz w:val="21"/>
          <w:szCs w:val="21"/>
        </w:rPr>
        <w:t xml:space="preserve"> et lesquelles concernent l’empreinte sans CO</w:t>
      </w:r>
      <w:r w:rsidRPr="00B07313">
        <w:rPr>
          <w:rFonts w:ascii="Arial" w:hAnsi="Arial"/>
          <w:sz w:val="21"/>
          <w:szCs w:val="21"/>
          <w:vertAlign w:val="subscript"/>
        </w:rPr>
        <w:t>2</w:t>
      </w:r>
      <w:r w:rsidRPr="00B07313">
        <w:rPr>
          <w:rFonts w:ascii="Arial" w:hAnsi="Arial"/>
          <w:sz w:val="21"/>
          <w:szCs w:val="21"/>
        </w:rPr>
        <w:t xml:space="preserve"> ? </w:t>
      </w:r>
    </w:p>
    <w:p w14:paraId="2F2424B5" w14:textId="77777777" w:rsidR="00B07313" w:rsidRPr="00B07313" w:rsidRDefault="00B07313" w:rsidP="00B07313">
      <w:pPr>
        <w:pBdr>
          <w:bottom w:val="single" w:sz="4" w:space="1" w:color="auto"/>
          <w:between w:val="single" w:sz="4" w:space="1" w:color="auto"/>
        </w:pBdr>
        <w:ind w:left="426"/>
        <w:rPr>
          <w:rFonts w:ascii="Arial" w:hAnsi="Arial"/>
          <w:i/>
          <w:color w:val="008000"/>
          <w:sz w:val="21"/>
          <w:szCs w:val="21"/>
        </w:rPr>
      </w:pPr>
      <w:r w:rsidRPr="00B07313">
        <w:rPr>
          <w:rFonts w:ascii="Arial" w:hAnsi="Arial"/>
          <w:i/>
          <w:color w:val="008000"/>
          <w:sz w:val="21"/>
          <w:szCs w:val="21"/>
        </w:rPr>
        <w:t>L’agriculture mécanisée et les transports entrent dans l’empreinte CO</w:t>
      </w:r>
      <w:r w:rsidRPr="00B07313">
        <w:rPr>
          <w:rFonts w:ascii="Arial" w:hAnsi="Arial"/>
          <w:i/>
          <w:iCs/>
          <w:color w:val="008000"/>
          <w:sz w:val="21"/>
          <w:szCs w:val="21"/>
          <w:vertAlign w:val="subscript"/>
        </w:rPr>
        <w:t>2</w:t>
      </w:r>
      <w:r w:rsidRPr="00B07313">
        <w:rPr>
          <w:rFonts w:ascii="Arial" w:hAnsi="Arial"/>
          <w:i/>
          <w:color w:val="008000"/>
          <w:sz w:val="21"/>
          <w:szCs w:val="21"/>
        </w:rPr>
        <w:t xml:space="preserve"> tandis que </w:t>
      </w:r>
    </w:p>
    <w:p w14:paraId="18A0FA0A" w14:textId="77777777" w:rsidR="00B07313" w:rsidRPr="00B07313" w:rsidRDefault="00B07313" w:rsidP="00B07313">
      <w:pPr>
        <w:pBdr>
          <w:bottom w:val="single" w:sz="4" w:space="1" w:color="auto"/>
          <w:between w:val="single" w:sz="4" w:space="1" w:color="auto"/>
        </w:pBdr>
        <w:ind w:left="426"/>
        <w:rPr>
          <w:rFonts w:ascii="Arial" w:hAnsi="Arial"/>
          <w:i/>
          <w:color w:val="008000"/>
          <w:sz w:val="21"/>
          <w:szCs w:val="21"/>
        </w:rPr>
      </w:pPr>
      <w:r w:rsidRPr="00B07313">
        <w:rPr>
          <w:rFonts w:ascii="Arial" w:hAnsi="Arial"/>
          <w:i/>
          <w:color w:val="008000"/>
          <w:sz w:val="21"/>
          <w:szCs w:val="21"/>
        </w:rPr>
        <w:t xml:space="preserve">les intrants (engrais chimiques, pesticides) et les déchets produits entrent dans </w:t>
      </w:r>
    </w:p>
    <w:p w14:paraId="72A513A4" w14:textId="77777777" w:rsidR="00B07313" w:rsidRPr="00B07313" w:rsidRDefault="00B07313" w:rsidP="00B07313">
      <w:pPr>
        <w:pBdr>
          <w:bottom w:val="single" w:sz="4" w:space="1" w:color="auto"/>
          <w:between w:val="single" w:sz="4" w:space="1" w:color="auto"/>
        </w:pBdr>
        <w:ind w:left="426"/>
        <w:rPr>
          <w:rFonts w:ascii="Arial" w:hAnsi="Arial"/>
          <w:i/>
          <w:color w:val="008000"/>
          <w:sz w:val="21"/>
          <w:szCs w:val="21"/>
        </w:rPr>
      </w:pPr>
      <w:r w:rsidRPr="00B07313">
        <w:rPr>
          <w:rFonts w:ascii="Arial" w:hAnsi="Arial"/>
          <w:i/>
          <w:color w:val="008000"/>
          <w:sz w:val="21"/>
          <w:szCs w:val="21"/>
        </w:rPr>
        <w:t>l’empreinte sans CO</w:t>
      </w:r>
      <w:r w:rsidRPr="00B07313">
        <w:rPr>
          <w:rFonts w:ascii="Arial" w:hAnsi="Arial"/>
          <w:i/>
          <w:iCs/>
          <w:color w:val="008000"/>
          <w:sz w:val="21"/>
          <w:szCs w:val="21"/>
          <w:vertAlign w:val="subscript"/>
        </w:rPr>
        <w:t>2</w:t>
      </w:r>
      <w:r w:rsidRPr="00B07313">
        <w:rPr>
          <w:rFonts w:ascii="Arial" w:hAnsi="Arial"/>
          <w:i/>
          <w:iCs/>
          <w:color w:val="008000"/>
          <w:sz w:val="21"/>
          <w:szCs w:val="21"/>
        </w:rPr>
        <w:t>.</w:t>
      </w:r>
      <w:r w:rsidRPr="00B07313">
        <w:rPr>
          <w:rFonts w:ascii="Arial" w:hAnsi="Arial"/>
          <w:i/>
          <w:iCs/>
          <w:color w:val="008000"/>
          <w:sz w:val="21"/>
          <w:szCs w:val="21"/>
          <w:vertAlign w:val="subscript"/>
        </w:rPr>
        <w:t xml:space="preserve"> </w:t>
      </w:r>
      <w:r w:rsidRPr="00B07313">
        <w:rPr>
          <w:rFonts w:ascii="Arial" w:hAnsi="Arial"/>
          <w:i/>
          <w:iCs/>
          <w:color w:val="008000"/>
          <w:sz w:val="21"/>
          <w:szCs w:val="21"/>
        </w:rPr>
        <w:t>L’agriculture intensive est une grande consommatrice d’énergie.</w:t>
      </w:r>
    </w:p>
    <w:p w14:paraId="41EF7BC1" w14:textId="77777777" w:rsidR="00B07313" w:rsidRPr="00B07313" w:rsidRDefault="00B07313" w:rsidP="00B07313">
      <w:pPr>
        <w:pBdr>
          <w:between w:val="single" w:sz="4" w:space="1" w:color="auto"/>
        </w:pBdr>
        <w:rPr>
          <w:rFonts w:ascii="Arial" w:hAnsi="Arial"/>
          <w:sz w:val="21"/>
          <w:szCs w:val="21"/>
        </w:rPr>
      </w:pPr>
    </w:p>
    <w:p w14:paraId="1B6B7AA6" w14:textId="77777777" w:rsidR="00B07313" w:rsidRPr="00B07313" w:rsidRDefault="00B07313" w:rsidP="00B07313">
      <w:pPr>
        <w:pStyle w:val="Paragraphedeliste"/>
        <w:numPr>
          <w:ilvl w:val="0"/>
          <w:numId w:val="1"/>
        </w:numPr>
        <w:spacing w:after="120"/>
        <w:ind w:left="425" w:hanging="425"/>
        <w:rPr>
          <w:rFonts w:ascii="Arial" w:hAnsi="Arial"/>
          <w:sz w:val="21"/>
          <w:szCs w:val="21"/>
        </w:rPr>
      </w:pPr>
      <w:r w:rsidRPr="00B07313">
        <w:rPr>
          <w:rFonts w:ascii="Arial" w:hAnsi="Arial"/>
          <w:sz w:val="21"/>
          <w:szCs w:val="21"/>
        </w:rPr>
        <w:t>Pourquoi une agriculture respectueuse de l’environnement et des circuits courts de distribution tendent à minimiser l’empreinte globale de la production agricole ?</w:t>
      </w:r>
    </w:p>
    <w:p w14:paraId="054CFC7D" w14:textId="77777777" w:rsidR="00B07313" w:rsidRPr="00B07313" w:rsidRDefault="00B07313" w:rsidP="00B07313">
      <w:pPr>
        <w:pBdr>
          <w:bottom w:val="single" w:sz="4" w:space="1" w:color="auto"/>
          <w:between w:val="single" w:sz="4" w:space="1" w:color="auto"/>
        </w:pBdr>
        <w:ind w:left="426"/>
        <w:rPr>
          <w:rFonts w:ascii="Arial" w:hAnsi="Arial"/>
          <w:i/>
          <w:color w:val="008000"/>
          <w:sz w:val="21"/>
          <w:szCs w:val="21"/>
        </w:rPr>
      </w:pPr>
      <w:r w:rsidRPr="00B07313">
        <w:rPr>
          <w:rFonts w:ascii="Arial" w:hAnsi="Arial"/>
          <w:i/>
          <w:color w:val="008000"/>
          <w:sz w:val="21"/>
          <w:szCs w:val="21"/>
        </w:rPr>
        <w:t xml:space="preserve">Une agriculture durable préserve la fertilité des sols, elle bannit le recours aux engrais </w:t>
      </w:r>
    </w:p>
    <w:p w14:paraId="757EF424" w14:textId="77777777" w:rsidR="00B07313" w:rsidRPr="00B07313" w:rsidRDefault="00B07313" w:rsidP="00B07313">
      <w:pPr>
        <w:pBdr>
          <w:bottom w:val="single" w:sz="4" w:space="1" w:color="auto"/>
          <w:between w:val="single" w:sz="4" w:space="1" w:color="auto"/>
        </w:pBdr>
        <w:ind w:left="426"/>
        <w:rPr>
          <w:rFonts w:ascii="Arial" w:hAnsi="Arial"/>
          <w:i/>
          <w:color w:val="008000"/>
          <w:sz w:val="21"/>
          <w:szCs w:val="21"/>
        </w:rPr>
      </w:pPr>
      <w:r w:rsidRPr="00B07313">
        <w:rPr>
          <w:rFonts w:ascii="Arial" w:hAnsi="Arial"/>
          <w:i/>
          <w:color w:val="008000"/>
          <w:sz w:val="21"/>
          <w:szCs w:val="21"/>
        </w:rPr>
        <w:t xml:space="preserve">de synthèse et aux pesticides, elle minimise le recours à la mécanisation. Le recyclage </w:t>
      </w:r>
    </w:p>
    <w:p w14:paraId="2268F3C7" w14:textId="77777777" w:rsidR="00B07313" w:rsidRPr="00B07313" w:rsidRDefault="00B07313" w:rsidP="00B07313">
      <w:pPr>
        <w:pBdr>
          <w:bottom w:val="single" w:sz="4" w:space="1" w:color="auto"/>
          <w:between w:val="single" w:sz="4" w:space="1" w:color="auto"/>
        </w:pBdr>
        <w:ind w:left="426"/>
        <w:rPr>
          <w:rFonts w:ascii="Arial" w:hAnsi="Arial"/>
          <w:i/>
          <w:color w:val="008000"/>
          <w:sz w:val="21"/>
          <w:szCs w:val="21"/>
        </w:rPr>
      </w:pPr>
      <w:r w:rsidRPr="00B07313">
        <w:rPr>
          <w:rFonts w:ascii="Arial" w:hAnsi="Arial"/>
          <w:i/>
          <w:color w:val="008000"/>
          <w:sz w:val="21"/>
          <w:szCs w:val="21"/>
        </w:rPr>
        <w:t>favorise le réemploi des déchets liés à l’activité agricole</w:t>
      </w:r>
      <w:r w:rsidRPr="00B07313">
        <w:rPr>
          <w:rFonts w:ascii="Arial" w:hAnsi="Arial"/>
          <w:i/>
          <w:iCs/>
          <w:color w:val="008000"/>
          <w:sz w:val="21"/>
          <w:szCs w:val="21"/>
        </w:rPr>
        <w:t>. Enfin, les circuits de vente</w:t>
      </w:r>
    </w:p>
    <w:p w14:paraId="2F5CE5F2" w14:textId="77777777" w:rsidR="00B07313" w:rsidRPr="00B07313" w:rsidRDefault="00B07313" w:rsidP="00B07313">
      <w:pPr>
        <w:pBdr>
          <w:bottom w:val="single" w:sz="4" w:space="1" w:color="auto"/>
          <w:between w:val="single" w:sz="4" w:space="1" w:color="auto"/>
        </w:pBdr>
        <w:ind w:left="426"/>
        <w:rPr>
          <w:rFonts w:ascii="Arial" w:hAnsi="Arial"/>
          <w:i/>
          <w:color w:val="008000"/>
          <w:sz w:val="21"/>
          <w:szCs w:val="21"/>
        </w:rPr>
      </w:pPr>
      <w:r w:rsidRPr="00B07313">
        <w:rPr>
          <w:rFonts w:ascii="Arial" w:hAnsi="Arial"/>
          <w:i/>
          <w:color w:val="008000"/>
          <w:sz w:val="21"/>
          <w:szCs w:val="21"/>
        </w:rPr>
        <w:t>directe aux consommateurs diminuent les transports, donc l’empreinte carbone.</w:t>
      </w:r>
    </w:p>
    <w:p w14:paraId="19EE47CA" w14:textId="77777777" w:rsidR="00B07313" w:rsidRDefault="00B07313" w:rsidP="00B07313">
      <w:pPr>
        <w:rPr>
          <w:rFonts w:ascii="Arial" w:hAnsi="Arial"/>
          <w:sz w:val="22"/>
          <w:szCs w:val="22"/>
        </w:rPr>
      </w:pPr>
      <w:r>
        <w:rPr>
          <w:rFonts w:ascii="Arial" w:hAnsi="Arial"/>
          <w:sz w:val="22"/>
          <w:szCs w:val="22"/>
        </w:rPr>
        <w:br w:type="page"/>
      </w:r>
    </w:p>
    <w:p w14:paraId="48F9508D" w14:textId="77777777" w:rsidR="00E9033F" w:rsidRPr="00E9033F" w:rsidRDefault="00E9033F" w:rsidP="00E9033F">
      <w:pPr>
        <w:rPr>
          <w:rFonts w:ascii="Arial" w:hAnsi="Arial"/>
          <w:sz w:val="21"/>
          <w:szCs w:val="21"/>
          <w:u w:val="single"/>
        </w:rPr>
      </w:pPr>
      <w:r w:rsidRPr="00E9033F">
        <w:rPr>
          <w:rFonts w:ascii="Arial" w:hAnsi="Arial"/>
          <w:sz w:val="21"/>
          <w:szCs w:val="21"/>
          <w:u w:val="single"/>
        </w:rPr>
        <w:lastRenderedPageBreak/>
        <w:t>L’empreinte écologique du canton de Genève (partie 2) :</w:t>
      </w:r>
    </w:p>
    <w:p w14:paraId="1F941541" w14:textId="77777777" w:rsidR="00E9033F" w:rsidRDefault="00E9033F" w:rsidP="00E9033F">
      <w:pPr>
        <w:rPr>
          <w:rFonts w:ascii="Arial" w:hAnsi="Arial"/>
          <w:sz w:val="22"/>
          <w:szCs w:val="22"/>
        </w:rPr>
      </w:pPr>
    </w:p>
    <w:p w14:paraId="0F0024E6" w14:textId="77777777" w:rsidR="00E9033F" w:rsidRDefault="00E9033F" w:rsidP="00E9033F">
      <w:pPr>
        <w:rPr>
          <w:rFonts w:ascii="Arial" w:hAnsi="Arial"/>
          <w:sz w:val="22"/>
          <w:szCs w:val="22"/>
        </w:rPr>
      </w:pPr>
    </w:p>
    <w:p w14:paraId="13944D92" w14:textId="77777777" w:rsidR="00E9033F" w:rsidRDefault="00E9033F" w:rsidP="00E9033F">
      <w:pPr>
        <w:rPr>
          <w:rFonts w:ascii="Arial" w:hAnsi="Arial"/>
          <w:sz w:val="22"/>
          <w:szCs w:val="22"/>
        </w:rPr>
      </w:pPr>
      <w:r>
        <w:rPr>
          <w:rFonts w:ascii="Arial" w:hAnsi="Arial"/>
          <w:noProof/>
          <w:sz w:val="22"/>
          <w:szCs w:val="22"/>
          <w:lang w:val="fr-CH" w:eastAsia="fr-CH"/>
        </w:rPr>
        <w:drawing>
          <wp:anchor distT="0" distB="0" distL="114300" distR="114300" simplePos="0" relativeHeight="251669504" behindDoc="1" locked="0" layoutInCell="1" allowOverlap="1" wp14:anchorId="553E3FA7" wp14:editId="501CDDE2">
            <wp:simplePos x="0" y="0"/>
            <wp:positionH relativeFrom="column">
              <wp:posOffset>793750</wp:posOffset>
            </wp:positionH>
            <wp:positionV relativeFrom="paragraph">
              <wp:posOffset>3175</wp:posOffset>
            </wp:positionV>
            <wp:extent cx="4279900" cy="3907155"/>
            <wp:effectExtent l="8572" t="0" r="0" b="0"/>
            <wp:wrapNone/>
            <wp:docPr id="2"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rot="5400000">
                      <a:off x="0" y="0"/>
                      <a:ext cx="4279900" cy="39071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708E7D" w14:textId="77777777" w:rsidR="00E9033F" w:rsidRDefault="00E9033F" w:rsidP="00E9033F">
      <w:pPr>
        <w:rPr>
          <w:rFonts w:ascii="Arial" w:hAnsi="Arial"/>
          <w:sz w:val="22"/>
          <w:szCs w:val="22"/>
        </w:rPr>
      </w:pPr>
    </w:p>
    <w:p w14:paraId="681730F1" w14:textId="77777777" w:rsidR="00E9033F" w:rsidRDefault="00E9033F" w:rsidP="00E9033F">
      <w:pPr>
        <w:rPr>
          <w:rFonts w:ascii="Arial" w:hAnsi="Arial"/>
          <w:sz w:val="22"/>
          <w:szCs w:val="22"/>
        </w:rPr>
      </w:pPr>
    </w:p>
    <w:p w14:paraId="5CBD7E17" w14:textId="77777777" w:rsidR="00E9033F" w:rsidRDefault="00E9033F" w:rsidP="00E9033F">
      <w:pPr>
        <w:rPr>
          <w:rFonts w:ascii="Arial" w:hAnsi="Arial"/>
          <w:sz w:val="22"/>
          <w:szCs w:val="22"/>
        </w:rPr>
      </w:pPr>
    </w:p>
    <w:p w14:paraId="6C9B31D0" w14:textId="77777777" w:rsidR="00E9033F" w:rsidRDefault="00E9033F" w:rsidP="00E9033F">
      <w:pPr>
        <w:rPr>
          <w:rFonts w:ascii="Arial" w:hAnsi="Arial"/>
          <w:sz w:val="22"/>
          <w:szCs w:val="22"/>
        </w:rPr>
      </w:pPr>
    </w:p>
    <w:p w14:paraId="18D2E343" w14:textId="77777777" w:rsidR="00E9033F" w:rsidRDefault="00E9033F" w:rsidP="00E9033F">
      <w:pPr>
        <w:rPr>
          <w:rFonts w:ascii="Arial" w:hAnsi="Arial"/>
          <w:sz w:val="22"/>
          <w:szCs w:val="22"/>
        </w:rPr>
      </w:pPr>
    </w:p>
    <w:p w14:paraId="6D654DFD" w14:textId="77777777" w:rsidR="00E9033F" w:rsidRDefault="00E9033F" w:rsidP="00E9033F">
      <w:pPr>
        <w:rPr>
          <w:rFonts w:ascii="Arial" w:hAnsi="Arial"/>
          <w:sz w:val="22"/>
          <w:szCs w:val="22"/>
        </w:rPr>
      </w:pPr>
    </w:p>
    <w:p w14:paraId="626DDC24" w14:textId="77777777" w:rsidR="00E9033F" w:rsidRDefault="00E9033F" w:rsidP="00E9033F">
      <w:pPr>
        <w:rPr>
          <w:rFonts w:ascii="Arial" w:hAnsi="Arial"/>
          <w:sz w:val="22"/>
          <w:szCs w:val="22"/>
        </w:rPr>
      </w:pPr>
    </w:p>
    <w:p w14:paraId="2BA34D63" w14:textId="77777777" w:rsidR="00E9033F" w:rsidRDefault="00E9033F" w:rsidP="00E9033F">
      <w:pPr>
        <w:rPr>
          <w:rFonts w:ascii="Arial" w:hAnsi="Arial"/>
          <w:sz w:val="22"/>
          <w:szCs w:val="22"/>
        </w:rPr>
      </w:pPr>
    </w:p>
    <w:p w14:paraId="32DC8F8E" w14:textId="77777777" w:rsidR="00E9033F" w:rsidRDefault="00E9033F" w:rsidP="00E9033F">
      <w:pPr>
        <w:rPr>
          <w:rFonts w:ascii="Arial" w:hAnsi="Arial"/>
          <w:sz w:val="22"/>
          <w:szCs w:val="22"/>
        </w:rPr>
      </w:pPr>
    </w:p>
    <w:p w14:paraId="527C0417" w14:textId="77777777" w:rsidR="00E9033F" w:rsidRDefault="00E9033F" w:rsidP="00E9033F">
      <w:pPr>
        <w:rPr>
          <w:rFonts w:ascii="Arial" w:hAnsi="Arial"/>
          <w:sz w:val="22"/>
          <w:szCs w:val="22"/>
        </w:rPr>
      </w:pPr>
    </w:p>
    <w:p w14:paraId="7AB5C776" w14:textId="77777777" w:rsidR="00E9033F" w:rsidRDefault="00E9033F" w:rsidP="00E9033F">
      <w:pPr>
        <w:rPr>
          <w:rFonts w:ascii="Arial" w:hAnsi="Arial"/>
          <w:sz w:val="22"/>
          <w:szCs w:val="22"/>
        </w:rPr>
      </w:pPr>
    </w:p>
    <w:p w14:paraId="2AB1E34B" w14:textId="77777777" w:rsidR="00E9033F" w:rsidRDefault="00E9033F" w:rsidP="00E9033F">
      <w:pPr>
        <w:rPr>
          <w:rFonts w:ascii="Arial" w:hAnsi="Arial"/>
          <w:sz w:val="22"/>
          <w:szCs w:val="22"/>
        </w:rPr>
      </w:pPr>
    </w:p>
    <w:p w14:paraId="05697D9B" w14:textId="77777777" w:rsidR="00E9033F" w:rsidRDefault="00E9033F" w:rsidP="00E9033F">
      <w:pPr>
        <w:rPr>
          <w:rFonts w:ascii="Arial" w:hAnsi="Arial"/>
          <w:sz w:val="22"/>
          <w:szCs w:val="22"/>
        </w:rPr>
      </w:pPr>
    </w:p>
    <w:p w14:paraId="3B04501E" w14:textId="77777777" w:rsidR="00E9033F" w:rsidRDefault="00E9033F" w:rsidP="00E9033F">
      <w:pPr>
        <w:rPr>
          <w:rFonts w:ascii="Arial" w:hAnsi="Arial"/>
          <w:sz w:val="22"/>
          <w:szCs w:val="22"/>
        </w:rPr>
      </w:pPr>
    </w:p>
    <w:p w14:paraId="2F825A34" w14:textId="77777777" w:rsidR="00E9033F" w:rsidRDefault="00E9033F" w:rsidP="00E9033F">
      <w:pPr>
        <w:rPr>
          <w:rFonts w:ascii="Arial" w:hAnsi="Arial"/>
          <w:sz w:val="22"/>
          <w:szCs w:val="22"/>
        </w:rPr>
      </w:pPr>
    </w:p>
    <w:p w14:paraId="36CB456C" w14:textId="77777777" w:rsidR="00E9033F" w:rsidRDefault="00E9033F" w:rsidP="00E9033F">
      <w:pPr>
        <w:rPr>
          <w:rFonts w:ascii="Arial" w:hAnsi="Arial"/>
          <w:sz w:val="22"/>
          <w:szCs w:val="22"/>
        </w:rPr>
      </w:pPr>
    </w:p>
    <w:p w14:paraId="2F33137B" w14:textId="77777777" w:rsidR="00E9033F" w:rsidRDefault="00E9033F" w:rsidP="00E9033F">
      <w:pPr>
        <w:rPr>
          <w:rFonts w:ascii="Arial" w:hAnsi="Arial"/>
          <w:sz w:val="22"/>
          <w:szCs w:val="22"/>
        </w:rPr>
      </w:pPr>
    </w:p>
    <w:p w14:paraId="557F27F4" w14:textId="77777777" w:rsidR="00E9033F" w:rsidRDefault="00E9033F" w:rsidP="00E9033F">
      <w:pPr>
        <w:rPr>
          <w:rFonts w:ascii="Arial" w:hAnsi="Arial"/>
          <w:sz w:val="22"/>
          <w:szCs w:val="22"/>
        </w:rPr>
      </w:pPr>
    </w:p>
    <w:p w14:paraId="0A2CA66B" w14:textId="77777777" w:rsidR="00E9033F" w:rsidRDefault="00E9033F" w:rsidP="00E9033F">
      <w:pPr>
        <w:rPr>
          <w:rFonts w:ascii="Arial" w:hAnsi="Arial"/>
          <w:sz w:val="22"/>
          <w:szCs w:val="22"/>
        </w:rPr>
      </w:pPr>
    </w:p>
    <w:p w14:paraId="6DF90420" w14:textId="77777777" w:rsidR="00E9033F" w:rsidRDefault="00E9033F" w:rsidP="00E9033F">
      <w:pPr>
        <w:rPr>
          <w:rFonts w:ascii="Arial" w:hAnsi="Arial"/>
          <w:sz w:val="22"/>
          <w:szCs w:val="22"/>
        </w:rPr>
      </w:pPr>
    </w:p>
    <w:p w14:paraId="052034BE" w14:textId="77777777" w:rsidR="00E9033F" w:rsidRDefault="00E9033F" w:rsidP="00E9033F">
      <w:pPr>
        <w:rPr>
          <w:rFonts w:ascii="Arial" w:hAnsi="Arial"/>
          <w:sz w:val="22"/>
          <w:szCs w:val="22"/>
        </w:rPr>
      </w:pPr>
    </w:p>
    <w:p w14:paraId="3F940CE7" w14:textId="77777777" w:rsidR="00E9033F" w:rsidRDefault="00E9033F" w:rsidP="00E9033F">
      <w:pPr>
        <w:rPr>
          <w:rFonts w:ascii="Arial" w:hAnsi="Arial"/>
          <w:sz w:val="22"/>
          <w:szCs w:val="22"/>
        </w:rPr>
      </w:pPr>
    </w:p>
    <w:p w14:paraId="2DBFD662" w14:textId="77777777" w:rsidR="00E9033F" w:rsidRDefault="00E9033F" w:rsidP="00E9033F">
      <w:pPr>
        <w:rPr>
          <w:rFonts w:ascii="Arial" w:hAnsi="Arial"/>
          <w:sz w:val="22"/>
          <w:szCs w:val="22"/>
        </w:rPr>
      </w:pPr>
    </w:p>
    <w:p w14:paraId="339026A0" w14:textId="77777777" w:rsidR="00E9033F" w:rsidRDefault="00E9033F" w:rsidP="00E9033F">
      <w:pPr>
        <w:rPr>
          <w:rFonts w:ascii="Arial" w:hAnsi="Arial"/>
          <w:sz w:val="22"/>
          <w:szCs w:val="22"/>
        </w:rPr>
      </w:pPr>
    </w:p>
    <w:p w14:paraId="3C26845E" w14:textId="77777777" w:rsidR="00E9033F" w:rsidRDefault="00E9033F" w:rsidP="00E9033F">
      <w:pPr>
        <w:rPr>
          <w:rFonts w:ascii="Arial" w:hAnsi="Arial"/>
          <w:sz w:val="22"/>
          <w:szCs w:val="22"/>
        </w:rPr>
      </w:pPr>
    </w:p>
    <w:p w14:paraId="2CB0E57D" w14:textId="77777777" w:rsidR="00E9033F" w:rsidRPr="00770190" w:rsidRDefault="00E9033F" w:rsidP="00E9033F">
      <w:pPr>
        <w:pStyle w:val="Paragraphedeliste"/>
        <w:numPr>
          <w:ilvl w:val="0"/>
          <w:numId w:val="1"/>
        </w:numPr>
        <w:spacing w:after="120"/>
        <w:ind w:left="425" w:hanging="425"/>
        <w:rPr>
          <w:rFonts w:ascii="Arial" w:hAnsi="Arial"/>
          <w:sz w:val="21"/>
          <w:szCs w:val="21"/>
        </w:rPr>
      </w:pPr>
      <w:r w:rsidRPr="00770190">
        <w:rPr>
          <w:rFonts w:ascii="Arial" w:hAnsi="Arial"/>
          <w:sz w:val="21"/>
          <w:szCs w:val="21"/>
        </w:rPr>
        <w:t>Comment définir la notion de biocapacité d’une région comme Genève ?</w:t>
      </w:r>
    </w:p>
    <w:p w14:paraId="1960B000" w14:textId="18E43B97" w:rsidR="00E9033F" w:rsidRPr="00770190" w:rsidRDefault="00E9033F" w:rsidP="00E9033F">
      <w:pPr>
        <w:pBdr>
          <w:bottom w:val="single" w:sz="4" w:space="1" w:color="auto"/>
          <w:between w:val="single" w:sz="4" w:space="1" w:color="auto"/>
        </w:pBdr>
        <w:ind w:left="426"/>
        <w:rPr>
          <w:rFonts w:ascii="Arial" w:hAnsi="Arial"/>
          <w:i/>
          <w:color w:val="008000"/>
          <w:sz w:val="21"/>
          <w:szCs w:val="21"/>
        </w:rPr>
      </w:pPr>
      <w:r w:rsidRPr="00770190">
        <w:rPr>
          <w:rFonts w:ascii="Arial" w:hAnsi="Arial"/>
          <w:i/>
          <w:color w:val="008000"/>
          <w:sz w:val="21"/>
          <w:szCs w:val="21"/>
        </w:rPr>
        <w:t>C’est la surface d’espace biologiquement productif (gha/pers) nécessaire</w:t>
      </w:r>
      <w:r w:rsidR="00770190">
        <w:rPr>
          <w:rFonts w:ascii="Arial" w:hAnsi="Arial"/>
          <w:i/>
          <w:color w:val="008000"/>
          <w:sz w:val="21"/>
          <w:szCs w:val="21"/>
        </w:rPr>
        <w:t xml:space="preserve"> pour subvenir aux</w:t>
      </w:r>
    </w:p>
    <w:p w14:paraId="2D4C9D55" w14:textId="325A5A55" w:rsidR="00E9033F" w:rsidRPr="00770190" w:rsidRDefault="00E9033F" w:rsidP="00E9033F">
      <w:pPr>
        <w:pBdr>
          <w:bottom w:val="single" w:sz="4" w:space="1" w:color="auto"/>
          <w:between w:val="single" w:sz="4" w:space="1" w:color="auto"/>
        </w:pBdr>
        <w:ind w:left="426"/>
        <w:rPr>
          <w:rFonts w:ascii="Arial" w:hAnsi="Arial"/>
          <w:i/>
          <w:color w:val="008000"/>
          <w:sz w:val="21"/>
          <w:szCs w:val="21"/>
        </w:rPr>
      </w:pPr>
      <w:r w:rsidRPr="00770190">
        <w:rPr>
          <w:rFonts w:ascii="Arial" w:hAnsi="Arial"/>
          <w:i/>
          <w:color w:val="008000"/>
          <w:sz w:val="21"/>
          <w:szCs w:val="21"/>
        </w:rPr>
        <w:t>besoins d’une population. Dans la région genevoise, cette biocapacité</w:t>
      </w:r>
      <w:r w:rsidR="00770190">
        <w:rPr>
          <w:rFonts w:ascii="Arial" w:hAnsi="Arial"/>
          <w:i/>
          <w:color w:val="008000"/>
          <w:sz w:val="21"/>
          <w:szCs w:val="21"/>
        </w:rPr>
        <w:t xml:space="preserve"> est de 0,26 gha/pers.</w:t>
      </w:r>
    </w:p>
    <w:p w14:paraId="6F3C9B98" w14:textId="4F483E3A" w:rsidR="00E9033F" w:rsidRPr="00770190" w:rsidRDefault="00E9033F" w:rsidP="00E9033F">
      <w:pPr>
        <w:pBdr>
          <w:bottom w:val="single" w:sz="4" w:space="1" w:color="auto"/>
          <w:between w:val="single" w:sz="4" w:space="1" w:color="auto"/>
        </w:pBdr>
        <w:ind w:left="426"/>
        <w:rPr>
          <w:rFonts w:ascii="Arial" w:hAnsi="Arial"/>
          <w:i/>
          <w:color w:val="008000"/>
          <w:sz w:val="21"/>
          <w:szCs w:val="21"/>
        </w:rPr>
      </w:pPr>
      <w:r w:rsidRPr="00770190">
        <w:rPr>
          <w:rFonts w:ascii="Arial" w:hAnsi="Arial"/>
          <w:i/>
          <w:color w:val="008000"/>
          <w:sz w:val="21"/>
          <w:szCs w:val="21"/>
        </w:rPr>
        <w:t>Genève a besoin d’une surface vingt fois plus grande.</w:t>
      </w:r>
    </w:p>
    <w:p w14:paraId="032A0EA2" w14:textId="77777777" w:rsidR="00E9033F" w:rsidRPr="00770190" w:rsidRDefault="00E9033F" w:rsidP="00E9033F">
      <w:pPr>
        <w:rPr>
          <w:rFonts w:ascii="Arial" w:hAnsi="Arial"/>
          <w:sz w:val="21"/>
          <w:szCs w:val="21"/>
        </w:rPr>
      </w:pPr>
    </w:p>
    <w:p w14:paraId="7F800C6D" w14:textId="77777777" w:rsidR="00E9033F" w:rsidRPr="00770190" w:rsidRDefault="00E9033F" w:rsidP="00E9033F">
      <w:pPr>
        <w:pStyle w:val="Paragraphedeliste"/>
        <w:numPr>
          <w:ilvl w:val="0"/>
          <w:numId w:val="1"/>
        </w:numPr>
        <w:spacing w:after="120"/>
        <w:ind w:left="425" w:hanging="425"/>
        <w:rPr>
          <w:rFonts w:ascii="Arial" w:hAnsi="Arial"/>
          <w:sz w:val="21"/>
          <w:szCs w:val="21"/>
        </w:rPr>
      </w:pPr>
      <w:r w:rsidRPr="00770190">
        <w:rPr>
          <w:rFonts w:ascii="Arial" w:hAnsi="Arial"/>
          <w:sz w:val="21"/>
          <w:szCs w:val="21"/>
        </w:rPr>
        <w:t>Après lecture du texte de la page suivante, comment pourriez-vous définir le terme d’anthropocène ?</w:t>
      </w:r>
    </w:p>
    <w:p w14:paraId="6E69BEEA" w14:textId="22678DB4" w:rsidR="00E9033F" w:rsidRPr="00770190" w:rsidRDefault="00E9033F" w:rsidP="00E9033F">
      <w:pPr>
        <w:pBdr>
          <w:bottom w:val="single" w:sz="4" w:space="1" w:color="auto"/>
          <w:between w:val="single" w:sz="4" w:space="1" w:color="auto"/>
        </w:pBdr>
        <w:ind w:left="426"/>
        <w:rPr>
          <w:rFonts w:ascii="Arial" w:hAnsi="Arial"/>
          <w:i/>
          <w:color w:val="008000"/>
          <w:sz w:val="21"/>
          <w:szCs w:val="21"/>
        </w:rPr>
      </w:pPr>
      <w:r w:rsidRPr="00770190">
        <w:rPr>
          <w:rFonts w:ascii="Arial" w:hAnsi="Arial"/>
          <w:i/>
          <w:color w:val="008000"/>
          <w:sz w:val="21"/>
          <w:szCs w:val="21"/>
        </w:rPr>
        <w:t xml:space="preserve">C’est littéralement « l’âge de l’homme », </w:t>
      </w:r>
      <w:r w:rsidR="005202A3">
        <w:rPr>
          <w:rFonts w:ascii="Arial" w:hAnsi="Arial"/>
          <w:i/>
          <w:color w:val="008000"/>
          <w:sz w:val="21"/>
          <w:szCs w:val="21"/>
        </w:rPr>
        <w:t>une période où</w:t>
      </w:r>
      <w:r w:rsidRPr="00770190">
        <w:rPr>
          <w:rFonts w:ascii="Arial" w:hAnsi="Arial"/>
          <w:i/>
          <w:color w:val="008000"/>
          <w:sz w:val="21"/>
          <w:szCs w:val="21"/>
        </w:rPr>
        <w:t xml:space="preserve"> la pression sur</w:t>
      </w:r>
      <w:r w:rsidR="005202A3">
        <w:rPr>
          <w:rFonts w:ascii="Arial" w:hAnsi="Arial"/>
          <w:i/>
          <w:color w:val="008000"/>
          <w:sz w:val="21"/>
          <w:szCs w:val="21"/>
        </w:rPr>
        <w:t xml:space="preserve"> l’environnement liée </w:t>
      </w:r>
    </w:p>
    <w:p w14:paraId="69CDF797" w14:textId="79B3EEC8" w:rsidR="00E9033F" w:rsidRPr="00770190" w:rsidRDefault="005202A3" w:rsidP="00E9033F">
      <w:pPr>
        <w:pBdr>
          <w:bottom w:val="single" w:sz="4" w:space="1" w:color="auto"/>
          <w:between w:val="single" w:sz="4" w:space="1" w:color="auto"/>
        </w:pBdr>
        <w:ind w:left="426"/>
        <w:rPr>
          <w:rFonts w:ascii="Arial" w:hAnsi="Arial"/>
          <w:i/>
          <w:color w:val="008000"/>
          <w:sz w:val="21"/>
          <w:szCs w:val="21"/>
        </w:rPr>
      </w:pPr>
      <w:r>
        <w:rPr>
          <w:rFonts w:ascii="Arial" w:hAnsi="Arial"/>
          <w:i/>
          <w:color w:val="008000"/>
          <w:sz w:val="21"/>
          <w:szCs w:val="21"/>
        </w:rPr>
        <w:t xml:space="preserve">aux </w:t>
      </w:r>
      <w:r w:rsidR="00E9033F" w:rsidRPr="00770190">
        <w:rPr>
          <w:rFonts w:ascii="Arial" w:hAnsi="Arial"/>
          <w:i/>
          <w:color w:val="008000"/>
          <w:sz w:val="21"/>
          <w:szCs w:val="21"/>
        </w:rPr>
        <w:t xml:space="preserve">activités humaines est </w:t>
      </w:r>
      <w:r>
        <w:rPr>
          <w:rFonts w:ascii="Arial" w:hAnsi="Arial"/>
          <w:i/>
          <w:color w:val="008000"/>
          <w:sz w:val="21"/>
          <w:szCs w:val="21"/>
        </w:rPr>
        <w:t xml:space="preserve">de plus en plus </w:t>
      </w:r>
      <w:r w:rsidR="00E9033F" w:rsidRPr="00770190">
        <w:rPr>
          <w:rFonts w:ascii="Arial" w:hAnsi="Arial"/>
          <w:i/>
          <w:color w:val="008000"/>
          <w:sz w:val="21"/>
          <w:szCs w:val="21"/>
        </w:rPr>
        <w:t>importante.</w:t>
      </w:r>
    </w:p>
    <w:p w14:paraId="1DA03AF1" w14:textId="77777777" w:rsidR="00E9033F" w:rsidRPr="00770190" w:rsidRDefault="00E9033F" w:rsidP="00E9033F">
      <w:pPr>
        <w:rPr>
          <w:rFonts w:ascii="Arial" w:hAnsi="Arial"/>
          <w:sz w:val="21"/>
          <w:szCs w:val="21"/>
        </w:rPr>
      </w:pPr>
    </w:p>
    <w:p w14:paraId="2701F649" w14:textId="77777777" w:rsidR="00E9033F" w:rsidRPr="00770190" w:rsidRDefault="00E9033F" w:rsidP="00E9033F">
      <w:pPr>
        <w:pStyle w:val="Paragraphedeliste"/>
        <w:numPr>
          <w:ilvl w:val="0"/>
          <w:numId w:val="1"/>
        </w:numPr>
        <w:spacing w:after="120"/>
        <w:ind w:left="425" w:hanging="425"/>
        <w:rPr>
          <w:rFonts w:ascii="Arial" w:hAnsi="Arial"/>
          <w:sz w:val="21"/>
          <w:szCs w:val="21"/>
        </w:rPr>
      </w:pPr>
      <w:r w:rsidRPr="00770190">
        <w:rPr>
          <w:rFonts w:ascii="Arial" w:hAnsi="Arial"/>
          <w:sz w:val="21"/>
          <w:szCs w:val="21"/>
        </w:rPr>
        <w:t>D’après votre compréhension, quel est l’impact du grignotage ou mitage du territoire sur l’empreinte écologique de notre région ?</w:t>
      </w:r>
    </w:p>
    <w:p w14:paraId="115213FB" w14:textId="77777777" w:rsidR="00E9033F" w:rsidRPr="00770190" w:rsidRDefault="00E9033F" w:rsidP="00E9033F">
      <w:pPr>
        <w:pBdr>
          <w:bottom w:val="single" w:sz="4" w:space="1" w:color="auto"/>
          <w:between w:val="single" w:sz="4" w:space="1" w:color="auto"/>
        </w:pBdr>
        <w:ind w:left="426"/>
        <w:rPr>
          <w:rFonts w:ascii="Arial" w:hAnsi="Arial"/>
          <w:i/>
          <w:color w:val="008000"/>
          <w:sz w:val="21"/>
          <w:szCs w:val="21"/>
        </w:rPr>
      </w:pPr>
      <w:r w:rsidRPr="00770190">
        <w:rPr>
          <w:rFonts w:ascii="Arial" w:hAnsi="Arial"/>
          <w:i/>
          <w:color w:val="008000"/>
          <w:sz w:val="21"/>
          <w:szCs w:val="21"/>
        </w:rPr>
        <w:t>La diminution des espaces biologiquement productifs, notamment les terres agricoles,</w:t>
      </w:r>
    </w:p>
    <w:p w14:paraId="14D54646" w14:textId="77777777" w:rsidR="00E9033F" w:rsidRPr="00770190" w:rsidRDefault="00E9033F" w:rsidP="00E9033F">
      <w:pPr>
        <w:pBdr>
          <w:bottom w:val="single" w:sz="4" w:space="1" w:color="auto"/>
          <w:between w:val="single" w:sz="4" w:space="1" w:color="auto"/>
        </w:pBdr>
        <w:ind w:left="426"/>
        <w:rPr>
          <w:rFonts w:ascii="Arial" w:hAnsi="Arial"/>
          <w:i/>
          <w:color w:val="008000"/>
          <w:sz w:val="21"/>
          <w:szCs w:val="21"/>
        </w:rPr>
      </w:pPr>
      <w:r w:rsidRPr="00770190">
        <w:rPr>
          <w:rFonts w:ascii="Arial" w:hAnsi="Arial"/>
          <w:i/>
          <w:color w:val="008000"/>
          <w:sz w:val="21"/>
          <w:szCs w:val="21"/>
        </w:rPr>
        <w:t>tend à augmenter l’empreinte écologique, car la biocapacité de Genève diminue.</w:t>
      </w:r>
    </w:p>
    <w:p w14:paraId="54F5A6D9" w14:textId="77777777" w:rsidR="00E9033F" w:rsidRPr="00770190" w:rsidRDefault="00E9033F" w:rsidP="00E9033F">
      <w:pPr>
        <w:rPr>
          <w:rFonts w:ascii="Arial" w:hAnsi="Arial"/>
          <w:sz w:val="21"/>
          <w:szCs w:val="21"/>
        </w:rPr>
      </w:pPr>
    </w:p>
    <w:p w14:paraId="6F0EAE3E" w14:textId="77777777" w:rsidR="00E9033F" w:rsidRPr="00770190" w:rsidRDefault="00E9033F" w:rsidP="00E9033F">
      <w:pPr>
        <w:pStyle w:val="Paragraphedeliste"/>
        <w:numPr>
          <w:ilvl w:val="0"/>
          <w:numId w:val="1"/>
        </w:numPr>
        <w:spacing w:after="120"/>
        <w:ind w:left="425" w:hanging="425"/>
        <w:rPr>
          <w:rFonts w:ascii="Arial" w:hAnsi="Arial"/>
          <w:sz w:val="21"/>
          <w:szCs w:val="21"/>
        </w:rPr>
      </w:pPr>
      <w:r w:rsidRPr="00770190">
        <w:rPr>
          <w:rFonts w:ascii="Arial" w:hAnsi="Arial"/>
          <w:sz w:val="21"/>
          <w:szCs w:val="21"/>
        </w:rPr>
        <w:t>Quel rôle joue la pression démographique sur le bétonnage du territoire et l’apparition de zones artisanales et commerciales ?</w:t>
      </w:r>
    </w:p>
    <w:p w14:paraId="213F7171" w14:textId="77777777" w:rsidR="00E9033F" w:rsidRPr="00770190" w:rsidRDefault="00E9033F" w:rsidP="00E9033F">
      <w:pPr>
        <w:pBdr>
          <w:bottom w:val="single" w:sz="4" w:space="1" w:color="auto"/>
          <w:between w:val="single" w:sz="4" w:space="1" w:color="auto"/>
        </w:pBdr>
        <w:ind w:left="426"/>
        <w:rPr>
          <w:rFonts w:ascii="Arial" w:hAnsi="Arial"/>
          <w:i/>
          <w:color w:val="008000"/>
          <w:sz w:val="21"/>
          <w:szCs w:val="21"/>
        </w:rPr>
      </w:pPr>
      <w:r w:rsidRPr="00770190">
        <w:rPr>
          <w:rFonts w:ascii="Arial" w:hAnsi="Arial"/>
          <w:i/>
          <w:color w:val="008000"/>
          <w:sz w:val="21"/>
          <w:szCs w:val="21"/>
        </w:rPr>
        <w:t>La pression sur le domaine foncier est parfois mal régulée : un lotissement périurbain</w:t>
      </w:r>
    </w:p>
    <w:p w14:paraId="19EFCBB4" w14:textId="77777777" w:rsidR="00E9033F" w:rsidRPr="00770190" w:rsidRDefault="00E9033F" w:rsidP="00E9033F">
      <w:pPr>
        <w:pBdr>
          <w:bottom w:val="single" w:sz="4" w:space="1" w:color="auto"/>
          <w:between w:val="single" w:sz="4" w:space="1" w:color="auto"/>
        </w:pBdr>
        <w:ind w:left="426"/>
        <w:rPr>
          <w:rFonts w:ascii="Arial" w:hAnsi="Arial"/>
          <w:i/>
          <w:color w:val="008000"/>
          <w:sz w:val="21"/>
          <w:szCs w:val="21"/>
        </w:rPr>
      </w:pPr>
      <w:r w:rsidRPr="00770190">
        <w:rPr>
          <w:rFonts w:ascii="Arial" w:hAnsi="Arial"/>
          <w:i/>
          <w:color w:val="008000"/>
          <w:sz w:val="21"/>
          <w:szCs w:val="21"/>
        </w:rPr>
        <w:t>favorise l’accession à la propriété, mais est vite suivi de centres d’activités et de voies</w:t>
      </w:r>
    </w:p>
    <w:p w14:paraId="1F666F17" w14:textId="77777777" w:rsidR="00E9033F" w:rsidRPr="00770190" w:rsidRDefault="00E9033F" w:rsidP="00E9033F">
      <w:pPr>
        <w:pBdr>
          <w:bottom w:val="single" w:sz="4" w:space="1" w:color="auto"/>
          <w:between w:val="single" w:sz="4" w:space="1" w:color="auto"/>
        </w:pBdr>
        <w:ind w:left="426"/>
        <w:rPr>
          <w:rFonts w:ascii="Arial" w:hAnsi="Arial"/>
          <w:i/>
          <w:color w:val="008000"/>
          <w:sz w:val="21"/>
          <w:szCs w:val="21"/>
        </w:rPr>
      </w:pPr>
      <w:r w:rsidRPr="00770190">
        <w:rPr>
          <w:rFonts w:ascii="Arial" w:hAnsi="Arial"/>
          <w:i/>
          <w:color w:val="008000"/>
          <w:sz w:val="21"/>
          <w:szCs w:val="21"/>
        </w:rPr>
        <w:t>à grand trafic venant détruire le paysage rural.</w:t>
      </w:r>
    </w:p>
    <w:p w14:paraId="37C08FC3" w14:textId="77777777" w:rsidR="00E9033F" w:rsidRPr="00770190" w:rsidRDefault="00E9033F" w:rsidP="00E9033F">
      <w:pPr>
        <w:rPr>
          <w:rFonts w:ascii="Arial" w:hAnsi="Arial"/>
          <w:sz w:val="21"/>
          <w:szCs w:val="21"/>
        </w:rPr>
      </w:pPr>
    </w:p>
    <w:p w14:paraId="7157ED79" w14:textId="77777777" w:rsidR="00E9033F" w:rsidRPr="00770190" w:rsidRDefault="00E9033F" w:rsidP="00E9033F">
      <w:pPr>
        <w:rPr>
          <w:rFonts w:ascii="Arial" w:hAnsi="Arial"/>
          <w:sz w:val="21"/>
          <w:szCs w:val="21"/>
        </w:rPr>
      </w:pPr>
      <w:r w:rsidRPr="00770190">
        <w:rPr>
          <w:rFonts w:ascii="Arial" w:hAnsi="Arial"/>
          <w:sz w:val="21"/>
          <w:szCs w:val="21"/>
        </w:rPr>
        <w:br w:type="page"/>
      </w:r>
    </w:p>
    <w:p w14:paraId="14612BE8" w14:textId="77777777" w:rsidR="005202A3" w:rsidRPr="00B411A8" w:rsidRDefault="005202A3" w:rsidP="005202A3">
      <w:pPr>
        <w:rPr>
          <w:rFonts w:ascii="Arial" w:hAnsi="Arial" w:cs="Arial"/>
          <w:b/>
          <w:sz w:val="22"/>
          <w:szCs w:val="22"/>
        </w:rPr>
      </w:pPr>
      <w:r w:rsidRPr="00B411A8">
        <w:rPr>
          <w:rFonts w:ascii="Arial" w:hAnsi="Arial" w:cs="Arial"/>
          <w:b/>
          <w:sz w:val="22"/>
          <w:szCs w:val="22"/>
        </w:rPr>
        <w:lastRenderedPageBreak/>
        <w:t>Prolongement</w:t>
      </w:r>
    </w:p>
    <w:p w14:paraId="6EDE1734" w14:textId="77777777" w:rsidR="005202A3" w:rsidRPr="00B411A8" w:rsidRDefault="005202A3" w:rsidP="005202A3">
      <w:pPr>
        <w:rPr>
          <w:rFonts w:ascii="Arial" w:hAnsi="Arial" w:cs="Arial"/>
          <w:sz w:val="21"/>
          <w:szCs w:val="21"/>
        </w:rPr>
      </w:pPr>
    </w:p>
    <w:p w14:paraId="592D215F" w14:textId="77777777" w:rsidR="005202A3" w:rsidRPr="00B411A8" w:rsidRDefault="005202A3" w:rsidP="005202A3">
      <w:pPr>
        <w:jc w:val="both"/>
        <w:rPr>
          <w:rFonts w:ascii="Arial" w:hAnsi="Arial" w:cs="Arial"/>
          <w:sz w:val="21"/>
          <w:szCs w:val="21"/>
        </w:rPr>
      </w:pPr>
      <w:r w:rsidRPr="00B411A8">
        <w:rPr>
          <w:rFonts w:ascii="Arial" w:hAnsi="Arial" w:cs="Arial"/>
          <w:b/>
          <w:sz w:val="21"/>
          <w:szCs w:val="21"/>
        </w:rPr>
        <w:t>La troisième partie de la séquence</w:t>
      </w:r>
      <w:r w:rsidRPr="00B411A8">
        <w:rPr>
          <w:rFonts w:ascii="Arial" w:hAnsi="Arial" w:cs="Arial"/>
          <w:sz w:val="21"/>
          <w:szCs w:val="21"/>
        </w:rPr>
        <w:t xml:space="preserve"> peut faire l’objet d’un prolongement de deux périodes. Si la deuxième partie n’est pas terminée, par exemple la correction des questions 11 à 13, l’enseignant peut commencer par là. Il répartit ensuite la classe en groupes de trois ou quatre élèves et distribue à chaque groupe l’une des annexes 1 à 6 (un document par élève). Attention, l’annexe 4 est nettement plus longue que les autres et pourrait être réservée à de bons lecteurs !</w:t>
      </w:r>
    </w:p>
    <w:p w14:paraId="3366208A" w14:textId="77777777" w:rsidR="005202A3" w:rsidRPr="00B411A8" w:rsidRDefault="005202A3" w:rsidP="005202A3">
      <w:pPr>
        <w:jc w:val="both"/>
        <w:rPr>
          <w:rFonts w:ascii="Arial" w:hAnsi="Arial" w:cs="Arial"/>
          <w:sz w:val="21"/>
          <w:szCs w:val="21"/>
        </w:rPr>
      </w:pPr>
    </w:p>
    <w:p w14:paraId="6FFB1E9A" w14:textId="77777777" w:rsidR="005202A3" w:rsidRPr="00B411A8" w:rsidRDefault="005202A3" w:rsidP="005202A3">
      <w:pPr>
        <w:jc w:val="both"/>
        <w:rPr>
          <w:rFonts w:ascii="Arial" w:hAnsi="Arial" w:cs="Arial"/>
          <w:sz w:val="21"/>
          <w:szCs w:val="21"/>
        </w:rPr>
      </w:pPr>
      <w:r w:rsidRPr="00B411A8">
        <w:rPr>
          <w:rFonts w:ascii="Arial" w:hAnsi="Arial" w:cs="Arial"/>
          <w:sz w:val="21"/>
          <w:szCs w:val="21"/>
        </w:rPr>
        <w:t>Il s’agit d’une série de six articles publiés à l’été 2017 par Le Courrier, sous la rubrique « Cultiver la proximité ». Les élèves lisent individuellement l’article qui a été attribué à leur groupe et discutent ensuite des points du tableau ci-dessous qu’il est possible de présenter au rétroprojecteur.</w:t>
      </w:r>
    </w:p>
    <w:p w14:paraId="0FD1FD4C" w14:textId="77777777" w:rsidR="005202A3" w:rsidRPr="00B411A8" w:rsidRDefault="005202A3" w:rsidP="005202A3">
      <w:pPr>
        <w:jc w:val="both"/>
        <w:rPr>
          <w:rFonts w:ascii="Arial" w:hAnsi="Arial" w:cs="Arial"/>
          <w:sz w:val="21"/>
          <w:szCs w:val="21"/>
        </w:rPr>
      </w:pPr>
    </w:p>
    <w:p w14:paraId="05EF1020" w14:textId="77777777" w:rsidR="005202A3" w:rsidRPr="00B411A8" w:rsidRDefault="005202A3" w:rsidP="005202A3">
      <w:pPr>
        <w:jc w:val="both"/>
        <w:rPr>
          <w:rFonts w:ascii="Arial" w:hAnsi="Arial" w:cs="Arial"/>
          <w:sz w:val="21"/>
          <w:szCs w:val="21"/>
        </w:rPr>
      </w:pPr>
      <w:r w:rsidRPr="00B411A8">
        <w:rPr>
          <w:rFonts w:ascii="Arial" w:hAnsi="Arial" w:cs="Arial"/>
          <w:sz w:val="21"/>
          <w:szCs w:val="21"/>
        </w:rPr>
        <w:t>Dans un second temps, un(e) porte-parole présente l’état des réflexions de chaque groupe et un débat peut s’organiser autour de la question « Comment cultiver la proximité dans nos choix quotidiens ? »</w:t>
      </w:r>
    </w:p>
    <w:p w14:paraId="3F4A41FD" w14:textId="77777777" w:rsidR="005202A3" w:rsidRDefault="005202A3" w:rsidP="005202A3">
      <w:pPr>
        <w:jc w:val="both"/>
        <w:rPr>
          <w:rFonts w:ascii="Arial" w:hAnsi="Arial" w:cs="Arial"/>
          <w:sz w:val="22"/>
          <w:szCs w:val="22"/>
        </w:rPr>
      </w:pPr>
    </w:p>
    <w:p w14:paraId="07507E40" w14:textId="77777777" w:rsidR="00B411A8" w:rsidRDefault="00B411A8" w:rsidP="005202A3">
      <w:pPr>
        <w:jc w:val="both"/>
        <w:rPr>
          <w:rFonts w:ascii="Arial" w:hAnsi="Arial" w:cs="Arial"/>
          <w:sz w:val="22"/>
          <w:szCs w:val="22"/>
        </w:rPr>
      </w:pPr>
    </w:p>
    <w:p w14:paraId="1ED260C0" w14:textId="77777777" w:rsidR="005202A3" w:rsidRPr="00BD2D4B" w:rsidRDefault="005202A3" w:rsidP="005202A3">
      <w:pPr>
        <w:pBdr>
          <w:top w:val="single" w:sz="4" w:space="1" w:color="auto"/>
          <w:left w:val="single" w:sz="4" w:space="4" w:color="auto"/>
          <w:bottom w:val="single" w:sz="4" w:space="1" w:color="auto"/>
          <w:right w:val="single" w:sz="4" w:space="4" w:color="auto"/>
        </w:pBdr>
        <w:jc w:val="center"/>
        <w:rPr>
          <w:rFonts w:ascii="Arial" w:hAnsi="Arial" w:cs="Arial"/>
          <w:b/>
          <w:sz w:val="28"/>
          <w:szCs w:val="28"/>
        </w:rPr>
      </w:pPr>
      <w:r w:rsidRPr="00BD2D4B">
        <w:rPr>
          <w:rFonts w:ascii="Arial" w:hAnsi="Arial" w:cs="Arial"/>
          <w:b/>
          <w:sz w:val="28"/>
          <w:szCs w:val="28"/>
        </w:rPr>
        <w:t>« Cultiver la proximité »</w:t>
      </w:r>
    </w:p>
    <w:p w14:paraId="07D6776D" w14:textId="77777777" w:rsidR="005202A3" w:rsidRPr="00BD2D4B" w:rsidRDefault="005202A3" w:rsidP="005202A3">
      <w:pPr>
        <w:pBdr>
          <w:top w:val="single" w:sz="4" w:space="1" w:color="auto"/>
          <w:left w:val="single" w:sz="4" w:space="4" w:color="auto"/>
          <w:bottom w:val="single" w:sz="4" w:space="1" w:color="auto"/>
          <w:right w:val="single" w:sz="4" w:space="4" w:color="auto"/>
        </w:pBdr>
        <w:jc w:val="both"/>
        <w:rPr>
          <w:rFonts w:ascii="Arial" w:hAnsi="Arial" w:cs="Arial"/>
          <w:sz w:val="28"/>
          <w:szCs w:val="28"/>
        </w:rPr>
      </w:pPr>
    </w:p>
    <w:p w14:paraId="49B043A0" w14:textId="77777777" w:rsidR="005202A3" w:rsidRPr="00BD2D4B" w:rsidRDefault="005202A3" w:rsidP="005202A3">
      <w:pPr>
        <w:pBdr>
          <w:top w:val="single" w:sz="4" w:space="1" w:color="auto"/>
          <w:left w:val="single" w:sz="4" w:space="4" w:color="auto"/>
          <w:bottom w:val="single" w:sz="4" w:space="1" w:color="auto"/>
          <w:right w:val="single" w:sz="4" w:space="4" w:color="auto"/>
        </w:pBdr>
        <w:jc w:val="both"/>
        <w:rPr>
          <w:rFonts w:ascii="Arial" w:hAnsi="Arial" w:cs="Arial"/>
          <w:sz w:val="28"/>
          <w:szCs w:val="28"/>
        </w:rPr>
      </w:pPr>
      <w:r w:rsidRPr="00BD2D4B">
        <w:rPr>
          <w:rFonts w:ascii="Arial" w:hAnsi="Arial" w:cs="Arial"/>
          <w:sz w:val="28"/>
          <w:szCs w:val="28"/>
        </w:rPr>
        <w:t>Commencez par lire individuellement l’article attribué à votre groupe.</w:t>
      </w:r>
    </w:p>
    <w:p w14:paraId="0A1F1F5B" w14:textId="77777777" w:rsidR="005202A3" w:rsidRPr="00BD2D4B" w:rsidRDefault="005202A3" w:rsidP="005202A3">
      <w:pPr>
        <w:pBdr>
          <w:top w:val="single" w:sz="4" w:space="1" w:color="auto"/>
          <w:left w:val="single" w:sz="4" w:space="4" w:color="auto"/>
          <w:bottom w:val="single" w:sz="4" w:space="1" w:color="auto"/>
          <w:right w:val="single" w:sz="4" w:space="4" w:color="auto"/>
        </w:pBdr>
        <w:jc w:val="both"/>
        <w:rPr>
          <w:rFonts w:ascii="Arial" w:hAnsi="Arial" w:cs="Arial"/>
          <w:sz w:val="28"/>
          <w:szCs w:val="28"/>
        </w:rPr>
      </w:pPr>
    </w:p>
    <w:p w14:paraId="67028B72" w14:textId="77777777" w:rsidR="005202A3" w:rsidRPr="00BD2D4B" w:rsidRDefault="005202A3" w:rsidP="005202A3">
      <w:pPr>
        <w:pBdr>
          <w:top w:val="single" w:sz="4" w:space="1" w:color="auto"/>
          <w:left w:val="single" w:sz="4" w:space="4" w:color="auto"/>
          <w:bottom w:val="single" w:sz="4" w:space="1" w:color="auto"/>
          <w:right w:val="single" w:sz="4" w:space="4" w:color="auto"/>
        </w:pBdr>
        <w:jc w:val="both"/>
        <w:rPr>
          <w:rFonts w:ascii="Arial" w:hAnsi="Arial" w:cs="Arial"/>
          <w:sz w:val="28"/>
          <w:szCs w:val="28"/>
        </w:rPr>
      </w:pPr>
      <w:r w:rsidRPr="00BD2D4B">
        <w:rPr>
          <w:rFonts w:ascii="Arial" w:hAnsi="Arial" w:cs="Arial"/>
          <w:sz w:val="28"/>
          <w:szCs w:val="28"/>
        </w:rPr>
        <w:t xml:space="preserve">Discutez ensuite </w:t>
      </w:r>
      <w:r>
        <w:rPr>
          <w:rFonts w:ascii="Arial" w:hAnsi="Arial" w:cs="Arial"/>
          <w:sz w:val="28"/>
          <w:szCs w:val="28"/>
        </w:rPr>
        <w:t xml:space="preserve">en groupe </w:t>
      </w:r>
      <w:r w:rsidRPr="00BD2D4B">
        <w:rPr>
          <w:rFonts w:ascii="Arial" w:hAnsi="Arial" w:cs="Arial"/>
          <w:sz w:val="28"/>
          <w:szCs w:val="28"/>
        </w:rPr>
        <w:t>des points suivants :</w:t>
      </w:r>
    </w:p>
    <w:p w14:paraId="67AC86C1" w14:textId="77777777" w:rsidR="005202A3" w:rsidRPr="00BD2D4B" w:rsidRDefault="005202A3" w:rsidP="005202A3">
      <w:pPr>
        <w:pBdr>
          <w:top w:val="single" w:sz="4" w:space="1" w:color="auto"/>
          <w:left w:val="single" w:sz="4" w:space="4" w:color="auto"/>
          <w:bottom w:val="single" w:sz="4" w:space="1" w:color="auto"/>
          <w:right w:val="single" w:sz="4" w:space="4" w:color="auto"/>
        </w:pBdr>
        <w:jc w:val="both"/>
        <w:rPr>
          <w:rFonts w:ascii="Arial" w:hAnsi="Arial" w:cs="Arial"/>
          <w:sz w:val="28"/>
          <w:szCs w:val="28"/>
        </w:rPr>
      </w:pPr>
    </w:p>
    <w:p w14:paraId="60BA7AFE" w14:textId="77777777" w:rsidR="005202A3" w:rsidRPr="00BD2D4B" w:rsidRDefault="005202A3" w:rsidP="005202A3">
      <w:pPr>
        <w:pStyle w:val="Paragraphedeliste"/>
        <w:numPr>
          <w:ilvl w:val="0"/>
          <w:numId w:val="2"/>
        </w:numPr>
        <w:pBdr>
          <w:top w:val="single" w:sz="4" w:space="1" w:color="auto"/>
          <w:left w:val="single" w:sz="4" w:space="4" w:color="auto"/>
          <w:bottom w:val="single" w:sz="4" w:space="1" w:color="auto"/>
          <w:right w:val="single" w:sz="4" w:space="4" w:color="auto"/>
        </w:pBdr>
        <w:ind w:hanging="720"/>
        <w:jc w:val="both"/>
        <w:rPr>
          <w:rFonts w:ascii="Arial" w:hAnsi="Arial" w:cs="Arial"/>
          <w:sz w:val="28"/>
          <w:szCs w:val="28"/>
        </w:rPr>
      </w:pPr>
      <w:r w:rsidRPr="00BD2D4B">
        <w:rPr>
          <w:rFonts w:ascii="Arial" w:hAnsi="Arial" w:cs="Arial"/>
          <w:sz w:val="28"/>
          <w:szCs w:val="28"/>
        </w:rPr>
        <w:t>Comment et pour quels objectifs est née l’idée de cette activité ?</w:t>
      </w:r>
    </w:p>
    <w:p w14:paraId="6D0D5D27" w14:textId="77777777" w:rsidR="005202A3" w:rsidRPr="00BD2D4B" w:rsidRDefault="005202A3" w:rsidP="005202A3">
      <w:pPr>
        <w:pStyle w:val="Paragraphedeliste"/>
        <w:numPr>
          <w:ilvl w:val="0"/>
          <w:numId w:val="2"/>
        </w:numPr>
        <w:pBdr>
          <w:top w:val="single" w:sz="4" w:space="1" w:color="auto"/>
          <w:left w:val="single" w:sz="4" w:space="4" w:color="auto"/>
          <w:bottom w:val="single" w:sz="4" w:space="1" w:color="auto"/>
          <w:right w:val="single" w:sz="4" w:space="4" w:color="auto"/>
        </w:pBdr>
        <w:ind w:hanging="720"/>
        <w:jc w:val="both"/>
        <w:rPr>
          <w:rFonts w:ascii="Arial" w:hAnsi="Arial" w:cs="Arial"/>
          <w:sz w:val="28"/>
          <w:szCs w:val="28"/>
        </w:rPr>
      </w:pPr>
      <w:r w:rsidRPr="00BD2D4B">
        <w:rPr>
          <w:rFonts w:ascii="Arial" w:hAnsi="Arial" w:cs="Arial"/>
          <w:sz w:val="28"/>
          <w:szCs w:val="28"/>
        </w:rPr>
        <w:t>Qu’est-ce qui distingue cette activité d’une activité classique du même genre ?</w:t>
      </w:r>
    </w:p>
    <w:p w14:paraId="34BB9D2D" w14:textId="77777777" w:rsidR="005202A3" w:rsidRPr="00BD2D4B" w:rsidRDefault="005202A3" w:rsidP="005202A3">
      <w:pPr>
        <w:pStyle w:val="Paragraphedeliste"/>
        <w:numPr>
          <w:ilvl w:val="0"/>
          <w:numId w:val="2"/>
        </w:numPr>
        <w:pBdr>
          <w:top w:val="single" w:sz="4" w:space="1" w:color="auto"/>
          <w:left w:val="single" w:sz="4" w:space="4" w:color="auto"/>
          <w:bottom w:val="single" w:sz="4" w:space="1" w:color="auto"/>
          <w:right w:val="single" w:sz="4" w:space="4" w:color="auto"/>
        </w:pBdr>
        <w:ind w:hanging="720"/>
        <w:jc w:val="both"/>
        <w:rPr>
          <w:rFonts w:ascii="Arial" w:hAnsi="Arial" w:cs="Arial"/>
          <w:sz w:val="28"/>
          <w:szCs w:val="28"/>
        </w:rPr>
      </w:pPr>
      <w:r w:rsidRPr="00BD2D4B">
        <w:rPr>
          <w:rFonts w:ascii="Arial" w:hAnsi="Arial" w:cs="Arial"/>
          <w:sz w:val="28"/>
          <w:szCs w:val="28"/>
        </w:rPr>
        <w:t xml:space="preserve">En quoi l’activité répond-elle aux critères de proximité, de durabilité et de pédagogie ? </w:t>
      </w:r>
    </w:p>
    <w:p w14:paraId="1C899281" w14:textId="77777777" w:rsidR="005202A3" w:rsidRPr="00BD2D4B" w:rsidRDefault="005202A3" w:rsidP="005202A3">
      <w:pPr>
        <w:pStyle w:val="Paragraphedeliste"/>
        <w:numPr>
          <w:ilvl w:val="0"/>
          <w:numId w:val="2"/>
        </w:numPr>
        <w:pBdr>
          <w:top w:val="single" w:sz="4" w:space="1" w:color="auto"/>
          <w:left w:val="single" w:sz="4" w:space="4" w:color="auto"/>
          <w:bottom w:val="single" w:sz="4" w:space="1" w:color="auto"/>
          <w:right w:val="single" w:sz="4" w:space="4" w:color="auto"/>
        </w:pBdr>
        <w:ind w:hanging="720"/>
        <w:jc w:val="both"/>
        <w:rPr>
          <w:rFonts w:ascii="Arial" w:hAnsi="Arial" w:cs="Arial"/>
          <w:sz w:val="28"/>
          <w:szCs w:val="28"/>
        </w:rPr>
      </w:pPr>
      <w:r w:rsidRPr="00BD2D4B">
        <w:rPr>
          <w:rFonts w:ascii="Arial" w:hAnsi="Arial" w:cs="Arial"/>
          <w:sz w:val="28"/>
          <w:szCs w:val="28"/>
        </w:rPr>
        <w:t>Comment définir les valeurs qui animent les acteurs de ce projet ?</w:t>
      </w:r>
    </w:p>
    <w:p w14:paraId="64C61975" w14:textId="77777777" w:rsidR="005202A3" w:rsidRPr="00BD2D4B" w:rsidRDefault="005202A3" w:rsidP="005202A3">
      <w:pPr>
        <w:pStyle w:val="Paragraphedeliste"/>
        <w:numPr>
          <w:ilvl w:val="0"/>
          <w:numId w:val="2"/>
        </w:numPr>
        <w:pBdr>
          <w:top w:val="single" w:sz="4" w:space="1" w:color="auto"/>
          <w:left w:val="single" w:sz="4" w:space="4" w:color="auto"/>
          <w:bottom w:val="single" w:sz="4" w:space="1" w:color="auto"/>
          <w:right w:val="single" w:sz="4" w:space="4" w:color="auto"/>
        </w:pBdr>
        <w:ind w:hanging="720"/>
        <w:jc w:val="both"/>
        <w:rPr>
          <w:rFonts w:ascii="Arial" w:hAnsi="Arial" w:cs="Arial"/>
          <w:sz w:val="28"/>
          <w:szCs w:val="28"/>
        </w:rPr>
      </w:pPr>
      <w:r w:rsidRPr="00BD2D4B">
        <w:rPr>
          <w:rFonts w:ascii="Arial" w:hAnsi="Arial" w:cs="Arial"/>
          <w:sz w:val="28"/>
          <w:szCs w:val="28"/>
        </w:rPr>
        <w:t>Citez les partenaires du réseau entourant l’activité : pourquoi parler de circuits courts ?</w:t>
      </w:r>
    </w:p>
    <w:p w14:paraId="1ECB78FE" w14:textId="77777777" w:rsidR="005202A3" w:rsidRPr="00BD2D4B" w:rsidRDefault="005202A3" w:rsidP="005202A3">
      <w:pPr>
        <w:pStyle w:val="Paragraphedeliste"/>
        <w:numPr>
          <w:ilvl w:val="0"/>
          <w:numId w:val="2"/>
        </w:numPr>
        <w:pBdr>
          <w:top w:val="single" w:sz="4" w:space="1" w:color="auto"/>
          <w:left w:val="single" w:sz="4" w:space="4" w:color="auto"/>
          <w:bottom w:val="single" w:sz="4" w:space="1" w:color="auto"/>
          <w:right w:val="single" w:sz="4" w:space="4" w:color="auto"/>
        </w:pBdr>
        <w:ind w:hanging="720"/>
        <w:jc w:val="both"/>
        <w:rPr>
          <w:rFonts w:ascii="Arial" w:hAnsi="Arial" w:cs="Arial"/>
          <w:sz w:val="28"/>
          <w:szCs w:val="28"/>
        </w:rPr>
      </w:pPr>
      <w:r w:rsidRPr="00BD2D4B">
        <w:rPr>
          <w:rFonts w:ascii="Arial" w:hAnsi="Arial" w:cs="Arial"/>
          <w:sz w:val="28"/>
          <w:szCs w:val="28"/>
        </w:rPr>
        <w:t>Détaillez une innovation décrite dans le texte : pourquoi parler de durabilité ?</w:t>
      </w:r>
    </w:p>
    <w:p w14:paraId="7EED79CB" w14:textId="77777777" w:rsidR="005202A3" w:rsidRPr="00BD2D4B" w:rsidRDefault="005202A3" w:rsidP="005202A3">
      <w:pPr>
        <w:pStyle w:val="Paragraphedeliste"/>
        <w:numPr>
          <w:ilvl w:val="0"/>
          <w:numId w:val="2"/>
        </w:numPr>
        <w:pBdr>
          <w:top w:val="single" w:sz="4" w:space="1" w:color="auto"/>
          <w:left w:val="single" w:sz="4" w:space="4" w:color="auto"/>
          <w:bottom w:val="single" w:sz="4" w:space="1" w:color="auto"/>
          <w:right w:val="single" w:sz="4" w:space="4" w:color="auto"/>
        </w:pBdr>
        <w:ind w:hanging="720"/>
        <w:jc w:val="both"/>
        <w:rPr>
          <w:rFonts w:ascii="Arial" w:hAnsi="Arial" w:cs="Arial"/>
          <w:sz w:val="28"/>
          <w:szCs w:val="28"/>
        </w:rPr>
      </w:pPr>
      <w:r w:rsidRPr="00BD2D4B">
        <w:rPr>
          <w:rFonts w:ascii="Arial" w:hAnsi="Arial" w:cs="Arial"/>
          <w:sz w:val="28"/>
          <w:szCs w:val="28"/>
        </w:rPr>
        <w:t>Quel a été votre « coup de cœur » en lisant cet article ?</w:t>
      </w:r>
    </w:p>
    <w:p w14:paraId="7766528F" w14:textId="77777777" w:rsidR="005202A3" w:rsidRPr="00BD2D4B" w:rsidRDefault="005202A3" w:rsidP="005202A3">
      <w:pPr>
        <w:pBdr>
          <w:top w:val="single" w:sz="4" w:space="1" w:color="auto"/>
          <w:left w:val="single" w:sz="4" w:space="4" w:color="auto"/>
          <w:bottom w:val="single" w:sz="4" w:space="1" w:color="auto"/>
          <w:right w:val="single" w:sz="4" w:space="4" w:color="auto"/>
        </w:pBdr>
        <w:jc w:val="both"/>
        <w:rPr>
          <w:rFonts w:ascii="Arial" w:hAnsi="Arial" w:cs="Arial"/>
          <w:sz w:val="28"/>
          <w:szCs w:val="28"/>
        </w:rPr>
      </w:pPr>
    </w:p>
    <w:p w14:paraId="2B7A34DB" w14:textId="77777777" w:rsidR="005202A3" w:rsidRPr="00BD2D4B" w:rsidRDefault="005202A3" w:rsidP="005202A3">
      <w:pPr>
        <w:pBdr>
          <w:top w:val="single" w:sz="4" w:space="1" w:color="auto"/>
          <w:left w:val="single" w:sz="4" w:space="4" w:color="auto"/>
          <w:bottom w:val="single" w:sz="4" w:space="1" w:color="auto"/>
          <w:right w:val="single" w:sz="4" w:space="4" w:color="auto"/>
        </w:pBdr>
        <w:jc w:val="both"/>
        <w:rPr>
          <w:rFonts w:ascii="Arial" w:hAnsi="Arial" w:cs="Arial"/>
          <w:sz w:val="28"/>
          <w:szCs w:val="28"/>
        </w:rPr>
      </w:pPr>
      <w:r w:rsidRPr="00BD2D4B">
        <w:rPr>
          <w:rFonts w:ascii="Arial" w:hAnsi="Arial" w:cs="Arial"/>
          <w:sz w:val="28"/>
          <w:szCs w:val="28"/>
        </w:rPr>
        <w:t xml:space="preserve">Après avoir pris le temps de cette discussion, nommez un(e) porte-parole qui puisse s’en faire l’écho </w:t>
      </w:r>
      <w:r>
        <w:rPr>
          <w:rFonts w:ascii="Arial" w:hAnsi="Arial" w:cs="Arial"/>
          <w:sz w:val="28"/>
          <w:szCs w:val="28"/>
        </w:rPr>
        <w:t>devant</w:t>
      </w:r>
      <w:r w:rsidRPr="00BD2D4B">
        <w:rPr>
          <w:rFonts w:ascii="Arial" w:hAnsi="Arial" w:cs="Arial"/>
          <w:sz w:val="28"/>
          <w:szCs w:val="28"/>
        </w:rPr>
        <w:t xml:space="preserve"> la classe </w:t>
      </w:r>
      <w:r>
        <w:rPr>
          <w:rFonts w:ascii="Arial" w:hAnsi="Arial" w:cs="Arial"/>
          <w:sz w:val="28"/>
          <w:szCs w:val="28"/>
        </w:rPr>
        <w:t xml:space="preserve">entière </w:t>
      </w:r>
      <w:r w:rsidRPr="00BD2D4B">
        <w:rPr>
          <w:rFonts w:ascii="Arial" w:hAnsi="Arial" w:cs="Arial"/>
          <w:sz w:val="28"/>
          <w:szCs w:val="28"/>
        </w:rPr>
        <w:t xml:space="preserve">et participez </w:t>
      </w:r>
      <w:r>
        <w:rPr>
          <w:rFonts w:ascii="Arial" w:hAnsi="Arial" w:cs="Arial"/>
          <w:sz w:val="28"/>
          <w:szCs w:val="28"/>
        </w:rPr>
        <w:t xml:space="preserve">tous </w:t>
      </w:r>
      <w:r w:rsidRPr="00BD2D4B">
        <w:rPr>
          <w:rFonts w:ascii="Arial" w:hAnsi="Arial" w:cs="Arial"/>
          <w:sz w:val="28"/>
          <w:szCs w:val="28"/>
        </w:rPr>
        <w:t>au débat final : « Comment cultiver la proximité dans nos choix quotidiens ? »</w:t>
      </w:r>
    </w:p>
    <w:p w14:paraId="0A4A879C" w14:textId="77777777" w:rsidR="005202A3" w:rsidRPr="00BD2D4B" w:rsidRDefault="005202A3" w:rsidP="005202A3">
      <w:pPr>
        <w:pBdr>
          <w:top w:val="single" w:sz="4" w:space="1" w:color="auto"/>
          <w:left w:val="single" w:sz="4" w:space="4" w:color="auto"/>
          <w:bottom w:val="single" w:sz="4" w:space="1" w:color="auto"/>
          <w:right w:val="single" w:sz="4" w:space="4" w:color="auto"/>
        </w:pBdr>
        <w:jc w:val="both"/>
        <w:rPr>
          <w:rFonts w:ascii="Arial" w:hAnsi="Arial" w:cs="Arial"/>
          <w:sz w:val="28"/>
          <w:szCs w:val="28"/>
        </w:rPr>
      </w:pPr>
    </w:p>
    <w:p w14:paraId="68411B2D" w14:textId="77777777" w:rsidR="005202A3" w:rsidRDefault="005202A3" w:rsidP="005202A3">
      <w:pPr>
        <w:jc w:val="both"/>
        <w:rPr>
          <w:rFonts w:ascii="Arial" w:hAnsi="Arial" w:cs="Arial"/>
          <w:sz w:val="22"/>
          <w:szCs w:val="22"/>
        </w:rPr>
      </w:pPr>
    </w:p>
    <w:p w14:paraId="24BC6D55" w14:textId="77777777" w:rsidR="005202A3" w:rsidRPr="00B411A8" w:rsidRDefault="005202A3" w:rsidP="005202A3">
      <w:pPr>
        <w:jc w:val="both"/>
        <w:rPr>
          <w:rFonts w:ascii="Arial" w:hAnsi="Arial" w:cs="Arial"/>
          <w:sz w:val="21"/>
          <w:szCs w:val="21"/>
        </w:rPr>
      </w:pPr>
      <w:r w:rsidRPr="00B411A8">
        <w:rPr>
          <w:rFonts w:ascii="Arial" w:hAnsi="Arial" w:cs="Arial"/>
          <w:sz w:val="21"/>
          <w:szCs w:val="21"/>
        </w:rPr>
        <w:t xml:space="preserve">Pour les classes moins scolaires, les classes de 1Ci par exemple, la partie Prolongement peut aussi être conçue en remplacement de la seconde partie de la séquence pédagogique consacrée à l’empreinte écologique. Après le visionnement du chapitre Agriculture et les réponses interactives aux questions 1 à 9, l’enseignant passe alors directement aux annexes 1 à 6 et organise la seconde période autour de la lecture des textes et des débats relatifs à ces projets de proximité. </w:t>
      </w:r>
      <w:r w:rsidRPr="00B411A8">
        <w:rPr>
          <w:rFonts w:ascii="Arial" w:hAnsi="Arial" w:cs="Arial"/>
          <w:sz w:val="21"/>
          <w:szCs w:val="21"/>
        </w:rPr>
        <w:br w:type="page"/>
      </w:r>
    </w:p>
    <w:p w14:paraId="6BBB2381" w14:textId="77777777" w:rsidR="005202A3" w:rsidRPr="002348B9" w:rsidRDefault="005202A3" w:rsidP="005202A3">
      <w:pPr>
        <w:widowControl w:val="0"/>
        <w:autoSpaceDE w:val="0"/>
        <w:autoSpaceDN w:val="0"/>
        <w:adjustRightInd w:val="0"/>
        <w:rPr>
          <w:rFonts w:ascii="Arial" w:hAnsi="Arial" w:cs="Arial"/>
          <w:b/>
          <w:color w:val="0A0A0A"/>
          <w:sz w:val="22"/>
          <w:szCs w:val="22"/>
          <w:lang w:eastAsia="ja-JP"/>
        </w:rPr>
      </w:pPr>
      <w:r>
        <w:rPr>
          <w:rFonts w:ascii="Arial" w:hAnsi="Arial" w:cs="Arial"/>
          <w:b/>
          <w:color w:val="0A0A0A"/>
          <w:sz w:val="22"/>
          <w:szCs w:val="22"/>
          <w:lang w:eastAsia="ja-JP"/>
        </w:rPr>
        <w:lastRenderedPageBreak/>
        <w:t>Annexe 1</w:t>
      </w:r>
    </w:p>
    <w:p w14:paraId="054DEC9A" w14:textId="77777777" w:rsidR="005202A3" w:rsidRDefault="005202A3" w:rsidP="005202A3">
      <w:pPr>
        <w:widowControl w:val="0"/>
        <w:autoSpaceDE w:val="0"/>
        <w:autoSpaceDN w:val="0"/>
        <w:adjustRightInd w:val="0"/>
        <w:rPr>
          <w:rFonts w:ascii="CorbeauPro-Light" w:hAnsi="CorbeauPro-Light" w:cs="CorbeauPro-Light"/>
          <w:color w:val="0A0A0A"/>
          <w:sz w:val="36"/>
          <w:szCs w:val="36"/>
          <w:lang w:eastAsia="ja-JP"/>
        </w:rPr>
      </w:pPr>
    </w:p>
    <w:p w14:paraId="197A703E" w14:textId="77777777" w:rsidR="005202A3" w:rsidRDefault="005202A3" w:rsidP="005202A3">
      <w:pPr>
        <w:widowControl w:val="0"/>
        <w:autoSpaceDE w:val="0"/>
        <w:autoSpaceDN w:val="0"/>
        <w:adjustRightInd w:val="0"/>
        <w:jc w:val="center"/>
        <w:rPr>
          <w:rFonts w:ascii="Arial" w:hAnsi="Arial" w:cs="Arial"/>
          <w:b/>
          <w:color w:val="0A0A0A"/>
          <w:sz w:val="36"/>
          <w:szCs w:val="36"/>
          <w:lang w:eastAsia="ja-JP"/>
        </w:rPr>
      </w:pPr>
      <w:r w:rsidRPr="006001D4">
        <w:rPr>
          <w:rFonts w:ascii="Arial" w:hAnsi="Arial" w:cs="Arial"/>
          <w:b/>
          <w:color w:val="0A0A0A"/>
          <w:sz w:val="36"/>
          <w:szCs w:val="36"/>
          <w:lang w:eastAsia="ja-JP"/>
        </w:rPr>
        <w:t>Une passion de grain et de levain</w:t>
      </w:r>
    </w:p>
    <w:p w14:paraId="0930B904" w14:textId="77777777" w:rsidR="005202A3" w:rsidRDefault="005202A3" w:rsidP="005202A3">
      <w:pPr>
        <w:widowControl w:val="0"/>
        <w:autoSpaceDE w:val="0"/>
        <w:autoSpaceDN w:val="0"/>
        <w:adjustRightInd w:val="0"/>
        <w:jc w:val="center"/>
        <w:rPr>
          <w:i/>
          <w:color w:val="0A0A0A"/>
          <w:lang w:eastAsia="ja-JP"/>
        </w:rPr>
      </w:pPr>
      <w:r w:rsidRPr="006001D4">
        <w:rPr>
          <w:i/>
          <w:color w:val="0A0A0A"/>
          <w:lang w:eastAsia="ja-JP"/>
        </w:rPr>
        <w:t>Par Mario Togni, Le Courrier du 17 juillet 2017</w:t>
      </w:r>
    </w:p>
    <w:p w14:paraId="2D3694AA" w14:textId="77777777" w:rsidR="005202A3" w:rsidRPr="006001D4" w:rsidRDefault="005202A3" w:rsidP="005202A3">
      <w:pPr>
        <w:widowControl w:val="0"/>
        <w:autoSpaceDE w:val="0"/>
        <w:autoSpaceDN w:val="0"/>
        <w:adjustRightInd w:val="0"/>
        <w:jc w:val="center"/>
        <w:rPr>
          <w:i/>
          <w:color w:val="0A0A0A"/>
          <w:lang w:eastAsia="ja-JP"/>
        </w:rPr>
      </w:pPr>
    </w:p>
    <w:p w14:paraId="21F1F8CE" w14:textId="77777777" w:rsidR="005202A3" w:rsidRDefault="005202A3" w:rsidP="005202A3">
      <w:pPr>
        <w:widowControl w:val="0"/>
        <w:autoSpaceDE w:val="0"/>
        <w:autoSpaceDN w:val="0"/>
        <w:adjustRightInd w:val="0"/>
        <w:jc w:val="both"/>
        <w:rPr>
          <w:rFonts w:ascii="Arial" w:hAnsi="Arial" w:cs="Arial"/>
          <w:color w:val="0A0A0A"/>
          <w:lang w:eastAsia="ja-JP"/>
        </w:rPr>
      </w:pPr>
      <w:r w:rsidRPr="006001D4">
        <w:rPr>
          <w:rFonts w:ascii="Arial" w:hAnsi="Arial" w:cs="Arial"/>
          <w:color w:val="0A0A0A"/>
          <w:lang w:eastAsia="ja-JP"/>
        </w:rPr>
        <w:t>(1/6) Sur la Côte, un pain bio et local est né de la rencontre entre un boulanger et un agriculteur du coin.</w:t>
      </w:r>
    </w:p>
    <w:p w14:paraId="5AE2AF68" w14:textId="77777777" w:rsidR="005202A3" w:rsidRDefault="005202A3" w:rsidP="005202A3">
      <w:pPr>
        <w:widowControl w:val="0"/>
        <w:autoSpaceDE w:val="0"/>
        <w:autoSpaceDN w:val="0"/>
        <w:adjustRightInd w:val="0"/>
        <w:jc w:val="both"/>
        <w:rPr>
          <w:rFonts w:ascii="Arial" w:hAnsi="Arial" w:cs="Arial"/>
          <w:color w:val="0A0A0A"/>
          <w:lang w:eastAsia="ja-JP"/>
        </w:rPr>
      </w:pPr>
    </w:p>
    <w:p w14:paraId="457007F1" w14:textId="77777777" w:rsidR="005202A3" w:rsidRDefault="005202A3" w:rsidP="005202A3">
      <w:pPr>
        <w:widowControl w:val="0"/>
        <w:autoSpaceDE w:val="0"/>
        <w:autoSpaceDN w:val="0"/>
        <w:adjustRightInd w:val="0"/>
        <w:jc w:val="center"/>
        <w:rPr>
          <w:rFonts w:ascii="Arial" w:hAnsi="Arial" w:cs="Arial"/>
          <w:color w:val="0A0A0A"/>
          <w:lang w:eastAsia="ja-JP"/>
        </w:rPr>
      </w:pPr>
      <w:r>
        <w:rPr>
          <w:rFonts w:ascii="Helvetica" w:hAnsi="Helvetica" w:cs="Helvetica"/>
          <w:noProof/>
          <w:lang w:val="fr-CH" w:eastAsia="fr-CH"/>
        </w:rPr>
        <w:drawing>
          <wp:inline distT="0" distB="0" distL="0" distR="0" wp14:anchorId="64FD5474" wp14:editId="659DC0A7">
            <wp:extent cx="5756910" cy="3841630"/>
            <wp:effectExtent l="0" t="0" r="889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756910" cy="3841630"/>
                    </a:xfrm>
                    <a:prstGeom prst="rect">
                      <a:avLst/>
                    </a:prstGeom>
                    <a:noFill/>
                    <a:ln>
                      <a:noFill/>
                    </a:ln>
                  </pic:spPr>
                </pic:pic>
              </a:graphicData>
            </a:graphic>
          </wp:inline>
        </w:drawing>
      </w:r>
    </w:p>
    <w:p w14:paraId="75ED7640" w14:textId="77777777" w:rsidR="005202A3" w:rsidRDefault="005202A3" w:rsidP="005202A3">
      <w:pPr>
        <w:widowControl w:val="0"/>
        <w:autoSpaceDE w:val="0"/>
        <w:autoSpaceDN w:val="0"/>
        <w:adjustRightInd w:val="0"/>
        <w:jc w:val="both"/>
        <w:rPr>
          <w:rFonts w:ascii="Arial" w:hAnsi="Arial" w:cs="Arial"/>
          <w:color w:val="0A0A0A"/>
          <w:lang w:eastAsia="ja-JP"/>
        </w:rPr>
      </w:pPr>
    </w:p>
    <w:p w14:paraId="31DE5CF4" w14:textId="77777777" w:rsidR="005202A3" w:rsidRPr="006001D4" w:rsidRDefault="005202A3" w:rsidP="005202A3">
      <w:pPr>
        <w:widowControl w:val="0"/>
        <w:autoSpaceDE w:val="0"/>
        <w:autoSpaceDN w:val="0"/>
        <w:adjustRightInd w:val="0"/>
        <w:jc w:val="center"/>
        <w:rPr>
          <w:color w:val="0A0A0A"/>
          <w:sz w:val="22"/>
          <w:szCs w:val="22"/>
          <w:lang w:eastAsia="ja-JP"/>
        </w:rPr>
      </w:pPr>
      <w:r w:rsidRPr="006001D4">
        <w:rPr>
          <w:color w:val="313131"/>
          <w:sz w:val="22"/>
          <w:szCs w:val="22"/>
          <w:lang w:eastAsia="ja-JP"/>
        </w:rPr>
        <w:t>Le boulanger Raphaël Schüpbach</w:t>
      </w:r>
      <w:r>
        <w:rPr>
          <w:color w:val="313131"/>
          <w:sz w:val="22"/>
          <w:szCs w:val="22"/>
          <w:lang w:eastAsia="ja-JP"/>
        </w:rPr>
        <w:t xml:space="preserve"> dans son «laboratoire». (photo Cédric </w:t>
      </w:r>
      <w:r w:rsidRPr="006001D4">
        <w:rPr>
          <w:color w:val="313131"/>
          <w:sz w:val="22"/>
          <w:szCs w:val="22"/>
          <w:lang w:eastAsia="ja-JP"/>
        </w:rPr>
        <w:t>Vincensini</w:t>
      </w:r>
      <w:r>
        <w:rPr>
          <w:color w:val="313131"/>
          <w:sz w:val="22"/>
          <w:szCs w:val="22"/>
          <w:lang w:eastAsia="ja-JP"/>
        </w:rPr>
        <w:t>)</w:t>
      </w:r>
    </w:p>
    <w:p w14:paraId="3AA0BF1A" w14:textId="77777777" w:rsidR="005202A3" w:rsidRPr="006001D4" w:rsidRDefault="005202A3" w:rsidP="005202A3">
      <w:pPr>
        <w:widowControl w:val="0"/>
        <w:autoSpaceDE w:val="0"/>
        <w:autoSpaceDN w:val="0"/>
        <w:adjustRightInd w:val="0"/>
        <w:jc w:val="both"/>
        <w:rPr>
          <w:rFonts w:ascii="Arial" w:hAnsi="Arial" w:cs="Arial"/>
          <w:color w:val="0A0A0A"/>
          <w:lang w:eastAsia="ja-JP"/>
        </w:rPr>
      </w:pPr>
    </w:p>
    <w:p w14:paraId="43D026B5" w14:textId="77777777" w:rsidR="005202A3" w:rsidRPr="001728E2" w:rsidRDefault="005202A3" w:rsidP="005202A3">
      <w:pPr>
        <w:widowControl w:val="0"/>
        <w:autoSpaceDE w:val="0"/>
        <w:autoSpaceDN w:val="0"/>
        <w:adjustRightInd w:val="0"/>
        <w:jc w:val="both"/>
        <w:rPr>
          <w:color w:val="0A0A0A"/>
          <w:lang w:eastAsia="ja-JP"/>
        </w:rPr>
      </w:pPr>
      <w:r w:rsidRPr="001728E2">
        <w:rPr>
          <w:color w:val="0A0A0A"/>
          <w:lang w:eastAsia="ja-JP"/>
        </w:rPr>
        <w:t>«Mes employés me disent que je suis perché!» s’amuse Raphaël Schüpbach. Pour décrire ce boulanger de 40 ans, le simple qualificatif de «passionné» semble en effet un peu faible. Il y a comme un grain de folie chez celui dont l’établissement trône à deux pas de la gare de Gland. Depuis trois ans et des miettes, l’artisan s’est lancé dans la fabrication de pain bio et 100% loca</w:t>
      </w:r>
      <w:r>
        <w:rPr>
          <w:color w:val="0A0A0A"/>
          <w:lang w:eastAsia="ja-JP"/>
        </w:rPr>
        <w:t xml:space="preserve">l, avec des farines moulues à 3 </w:t>
      </w:r>
      <w:r w:rsidRPr="001728E2">
        <w:rPr>
          <w:color w:val="0A0A0A"/>
          <w:lang w:eastAsia="ja-JP"/>
        </w:rPr>
        <w:t>kilomètres de là.</w:t>
      </w:r>
    </w:p>
    <w:p w14:paraId="2369B490" w14:textId="77777777" w:rsidR="005202A3" w:rsidRDefault="005202A3" w:rsidP="005202A3">
      <w:pPr>
        <w:widowControl w:val="0"/>
        <w:autoSpaceDE w:val="0"/>
        <w:autoSpaceDN w:val="0"/>
        <w:adjustRightInd w:val="0"/>
        <w:jc w:val="both"/>
        <w:rPr>
          <w:color w:val="0A0A0A"/>
          <w:lang w:eastAsia="ja-JP"/>
        </w:rPr>
      </w:pPr>
      <w:r w:rsidRPr="001728E2">
        <w:rPr>
          <w:color w:val="0A0A0A"/>
          <w:lang w:eastAsia="ja-JP"/>
        </w:rPr>
        <w:t>«On utilise des variét</w:t>
      </w:r>
      <w:r>
        <w:rPr>
          <w:color w:val="0A0A0A"/>
          <w:lang w:eastAsia="ja-JP"/>
        </w:rPr>
        <w:t xml:space="preserve">és anciennes de blé, notamment – </w:t>
      </w:r>
      <w:r w:rsidRPr="001728E2">
        <w:rPr>
          <w:color w:val="0A0A0A"/>
          <w:lang w:eastAsia="ja-JP"/>
        </w:rPr>
        <w:t>l’engrain, la plus vieille variété encore en circulation», s’émerveille-t-il. L’homme nous accueille dans son «laboratoire» où reposent des dizaines (des centaines?) de miches en phase de fermentation. Elles seront cuites dès 3h du matin et garniront le lendemain les étals de son magasin et de son stand au marché hebdomadaire, sur la place de la gare.</w:t>
      </w:r>
    </w:p>
    <w:p w14:paraId="5D512CDE" w14:textId="77777777" w:rsidR="003062DC" w:rsidRDefault="003062DC" w:rsidP="005202A3">
      <w:pPr>
        <w:widowControl w:val="0"/>
        <w:autoSpaceDE w:val="0"/>
        <w:autoSpaceDN w:val="0"/>
        <w:adjustRightInd w:val="0"/>
        <w:jc w:val="both"/>
        <w:rPr>
          <w:color w:val="0A0A0A"/>
          <w:lang w:eastAsia="ja-JP"/>
        </w:rPr>
      </w:pPr>
    </w:p>
    <w:p w14:paraId="2940C4BE" w14:textId="77777777" w:rsidR="005202A3" w:rsidRPr="001728E2" w:rsidRDefault="005202A3" w:rsidP="005202A3">
      <w:pPr>
        <w:widowControl w:val="0"/>
        <w:autoSpaceDE w:val="0"/>
        <w:autoSpaceDN w:val="0"/>
        <w:adjustRightInd w:val="0"/>
        <w:jc w:val="both"/>
        <w:rPr>
          <w:color w:val="0A0A0A"/>
          <w:lang w:eastAsia="ja-JP"/>
        </w:rPr>
      </w:pPr>
    </w:p>
    <w:p w14:paraId="34C86AFD" w14:textId="77777777" w:rsidR="005202A3" w:rsidRPr="001728E2" w:rsidRDefault="005202A3" w:rsidP="005202A3">
      <w:pPr>
        <w:widowControl w:val="0"/>
        <w:autoSpaceDE w:val="0"/>
        <w:autoSpaceDN w:val="0"/>
        <w:adjustRightInd w:val="0"/>
        <w:jc w:val="both"/>
        <w:rPr>
          <w:b/>
          <w:color w:val="0A0A0A"/>
          <w:lang w:eastAsia="ja-JP"/>
        </w:rPr>
      </w:pPr>
      <w:r w:rsidRPr="001728E2">
        <w:rPr>
          <w:b/>
          <w:color w:val="0A0A0A"/>
          <w:lang w:eastAsia="ja-JP"/>
        </w:rPr>
        <w:t>Expérimentations</w:t>
      </w:r>
    </w:p>
    <w:p w14:paraId="07BD4E12" w14:textId="6F690724" w:rsidR="005202A3" w:rsidRPr="001728E2" w:rsidRDefault="005202A3" w:rsidP="005202A3">
      <w:pPr>
        <w:widowControl w:val="0"/>
        <w:autoSpaceDE w:val="0"/>
        <w:autoSpaceDN w:val="0"/>
        <w:adjustRightInd w:val="0"/>
        <w:jc w:val="both"/>
        <w:rPr>
          <w:color w:val="0A0A0A"/>
          <w:lang w:eastAsia="ja-JP"/>
        </w:rPr>
      </w:pPr>
      <w:r>
        <w:rPr>
          <w:color w:val="0A0A0A"/>
          <w:lang w:eastAsia="ja-JP"/>
        </w:rPr>
        <w:t>Pains «croustigrains», à l’é</w:t>
      </w:r>
      <w:r w:rsidRPr="001728E2">
        <w:rPr>
          <w:color w:val="0A0A0A"/>
          <w:lang w:eastAsia="ja-JP"/>
        </w:rPr>
        <w:t>peautre, au blé concassé, pain bramata, pour la plupart au levain naturel. Autant de recettes que Raphaël Schüpbach a minutieusement concoctées dans son antre, au gré d’incessantes expérimentations. Malgré une formation de pâtissier, c’est bien le pain et ses savoir-</w:t>
      </w:r>
      <w:r w:rsidRPr="001728E2">
        <w:rPr>
          <w:color w:val="0A0A0A"/>
          <w:lang w:eastAsia="ja-JP"/>
        </w:rPr>
        <w:lastRenderedPageBreak/>
        <w:t>faire ancestraux qui le font vibrer plus que tout. «J’ai eu un flash dès que j’ai mis les mains dans la pâte.»</w:t>
      </w:r>
    </w:p>
    <w:p w14:paraId="0468BA12" w14:textId="77777777" w:rsidR="005202A3" w:rsidRDefault="005202A3" w:rsidP="005202A3">
      <w:pPr>
        <w:widowControl w:val="0"/>
        <w:autoSpaceDE w:val="0"/>
        <w:autoSpaceDN w:val="0"/>
        <w:adjustRightInd w:val="0"/>
        <w:jc w:val="both"/>
        <w:rPr>
          <w:color w:val="0A0A0A"/>
          <w:lang w:eastAsia="ja-JP"/>
        </w:rPr>
      </w:pPr>
      <w:r w:rsidRPr="001728E2">
        <w:rPr>
          <w:color w:val="0A0A0A"/>
          <w:lang w:eastAsia="ja-JP"/>
        </w:rPr>
        <w:t>La rencontre avec un paysan du village voisin de Coinsins a encore avivé sa passion. Il y a environ quatre ans, Francis Jaggi franchissait la porte de la boulangerie-pâtisserie Raphaël, avec une idée en tête: démarrer sa production de farine bio, au moyen d’un moulin à meules de pierre (granit) de type Astrié, du nom des frères qui l’ont conçu dans le sud-ouest de la France. Le boulanger a tout de suite été emballé.</w:t>
      </w:r>
    </w:p>
    <w:p w14:paraId="40B6FA7D" w14:textId="77777777" w:rsidR="005202A3" w:rsidRDefault="005202A3" w:rsidP="005202A3">
      <w:pPr>
        <w:widowControl w:val="0"/>
        <w:autoSpaceDE w:val="0"/>
        <w:autoSpaceDN w:val="0"/>
        <w:adjustRightInd w:val="0"/>
        <w:jc w:val="both"/>
        <w:rPr>
          <w:color w:val="0A0A0A"/>
          <w:lang w:eastAsia="ja-JP"/>
        </w:rPr>
      </w:pPr>
    </w:p>
    <w:p w14:paraId="46B45EDB" w14:textId="77777777" w:rsidR="005202A3" w:rsidRPr="001728E2" w:rsidRDefault="005202A3" w:rsidP="005202A3">
      <w:pPr>
        <w:widowControl w:val="0"/>
        <w:autoSpaceDE w:val="0"/>
        <w:autoSpaceDN w:val="0"/>
        <w:adjustRightInd w:val="0"/>
        <w:jc w:val="both"/>
        <w:rPr>
          <w:b/>
          <w:color w:val="0A0A0A"/>
          <w:lang w:eastAsia="ja-JP"/>
        </w:rPr>
      </w:pPr>
      <w:r w:rsidRPr="001728E2">
        <w:rPr>
          <w:b/>
          <w:color w:val="0A0A0A"/>
          <w:lang w:eastAsia="ja-JP"/>
        </w:rPr>
        <w:t>Visites en plein champ</w:t>
      </w:r>
    </w:p>
    <w:p w14:paraId="10A7E269" w14:textId="77777777" w:rsidR="005202A3" w:rsidRDefault="005202A3" w:rsidP="005202A3">
      <w:pPr>
        <w:widowControl w:val="0"/>
        <w:autoSpaceDE w:val="0"/>
        <w:autoSpaceDN w:val="0"/>
        <w:adjustRightInd w:val="0"/>
        <w:jc w:val="both"/>
        <w:rPr>
          <w:color w:val="0A0A0A"/>
          <w:lang w:eastAsia="ja-JP"/>
        </w:rPr>
      </w:pPr>
      <w:r w:rsidRPr="001728E2">
        <w:rPr>
          <w:color w:val="0A0A0A"/>
          <w:lang w:eastAsia="ja-JP"/>
        </w:rPr>
        <w:t>Après quelques essais concluants, Raphaël Schüpbach s’embarque dans l’aventure. Depuis, les compères sont devenus inséparables. «On se voit trois ou quatre fois par semaine, poursuit-il. Je vais chez lui chercher de la farine et lui amener du pain, qu’il vend à la ferme, quand ce n’est pas l’inverse.» Sans compter ses nombreuses visites en plein champ, «pour voir l’évolution des grains», ou sur une moissonneuse batteuse à l’heure de la récolte.</w:t>
      </w:r>
    </w:p>
    <w:p w14:paraId="13A58A5F" w14:textId="77777777" w:rsidR="005202A3" w:rsidRDefault="005202A3" w:rsidP="005202A3">
      <w:pPr>
        <w:widowControl w:val="0"/>
        <w:autoSpaceDE w:val="0"/>
        <w:autoSpaceDN w:val="0"/>
        <w:adjustRightInd w:val="0"/>
        <w:jc w:val="both"/>
        <w:rPr>
          <w:color w:val="0A0A0A"/>
          <w:lang w:eastAsia="ja-JP"/>
        </w:rPr>
      </w:pPr>
      <w:r w:rsidRPr="001728E2">
        <w:rPr>
          <w:color w:val="0A0A0A"/>
          <w:lang w:eastAsia="ja-JP"/>
        </w:rPr>
        <w:t>Son moulin Astrié, Francis Jaggi pourrait lui aussi en parler des heures durant. «Au lieu de broyer le grain, il fait comme le poncer, en un seul passage», explique-t-il. La quantité de son y est naturellement faible et le germe du blé est préservé, gardant de précieux éléments nutritifs. La qualité est exceptionnelle mais cette farine doit se consommer fraîche, dans les deux semaines environ. «L’industrie, avec ses impératifs de stockage et de distribution, ne pourrait pas se permettre un tel procédé de fabrication», ajoute-t-il.</w:t>
      </w:r>
    </w:p>
    <w:p w14:paraId="50BA2924" w14:textId="77777777" w:rsidR="005202A3" w:rsidRPr="001728E2" w:rsidRDefault="005202A3" w:rsidP="005202A3">
      <w:pPr>
        <w:widowControl w:val="0"/>
        <w:autoSpaceDE w:val="0"/>
        <w:autoSpaceDN w:val="0"/>
        <w:adjustRightInd w:val="0"/>
        <w:jc w:val="both"/>
        <w:rPr>
          <w:color w:val="0A0A0A"/>
          <w:lang w:eastAsia="ja-JP"/>
        </w:rPr>
      </w:pPr>
    </w:p>
    <w:p w14:paraId="10C920A0" w14:textId="77777777" w:rsidR="005202A3" w:rsidRPr="001728E2" w:rsidRDefault="005202A3" w:rsidP="005202A3">
      <w:pPr>
        <w:widowControl w:val="0"/>
        <w:autoSpaceDE w:val="0"/>
        <w:autoSpaceDN w:val="0"/>
        <w:adjustRightInd w:val="0"/>
        <w:jc w:val="both"/>
        <w:rPr>
          <w:b/>
          <w:color w:val="0A0A0A"/>
          <w:lang w:eastAsia="ja-JP"/>
        </w:rPr>
      </w:pPr>
      <w:r w:rsidRPr="001728E2">
        <w:rPr>
          <w:b/>
          <w:color w:val="0A0A0A"/>
          <w:lang w:eastAsia="ja-JP"/>
        </w:rPr>
        <w:t>Resserrer les liens</w:t>
      </w:r>
    </w:p>
    <w:p w14:paraId="0EF545BD" w14:textId="77777777" w:rsidR="005202A3" w:rsidRPr="001728E2" w:rsidRDefault="005202A3" w:rsidP="005202A3">
      <w:pPr>
        <w:widowControl w:val="0"/>
        <w:autoSpaceDE w:val="0"/>
        <w:autoSpaceDN w:val="0"/>
        <w:adjustRightInd w:val="0"/>
        <w:jc w:val="both"/>
        <w:rPr>
          <w:color w:val="0A0A0A"/>
          <w:lang w:eastAsia="ja-JP"/>
        </w:rPr>
      </w:pPr>
      <w:r w:rsidRPr="001728E2">
        <w:rPr>
          <w:color w:val="0A0A0A"/>
          <w:lang w:eastAsia="ja-JP"/>
        </w:rPr>
        <w:t>A Coinsins, Francis et Marie Jaggi travaillent à resserrer les liens entre producteurs et consommateurs depuis plusieurs années déjà. C’est d’abord pour écouler leurs huiles – colza, tournesol et cameline, un oléagineux longtemps resté dans l’oubli – qu’ils ont commencé la vente directe à la ferme. Depuis un an, l’installation d’un poulailler mobile permet également d’offrir des œufs frais aux clients, qui s’approvisionnent dans une échoppe en self-service.</w:t>
      </w:r>
    </w:p>
    <w:p w14:paraId="72810C32" w14:textId="77777777" w:rsidR="005202A3" w:rsidRPr="001728E2" w:rsidRDefault="005202A3" w:rsidP="005202A3">
      <w:pPr>
        <w:widowControl w:val="0"/>
        <w:autoSpaceDE w:val="0"/>
        <w:autoSpaceDN w:val="0"/>
        <w:adjustRightInd w:val="0"/>
        <w:jc w:val="both"/>
        <w:rPr>
          <w:color w:val="0A0A0A"/>
          <w:lang w:eastAsia="ja-JP"/>
        </w:rPr>
      </w:pPr>
      <w:r w:rsidRPr="001728E2">
        <w:rPr>
          <w:color w:val="0A0A0A"/>
          <w:lang w:eastAsia="ja-JP"/>
        </w:rPr>
        <w:t>La meunerie s’inscrit dans la même logique. «Dans la branche, il n’y a généralement aucun contact direct entre le paysan et le boulanger, continue Francis Jaggi. Avec Raphaël, nous avons un échange permanent.» Alors que les scandales alimentaires font régulièrement la une, les consommateurs sont devenus plus sensibles à cette problématique. «On est sur le bon chemin», lance le paysan avec assurance.</w:t>
      </w:r>
    </w:p>
    <w:p w14:paraId="5BBDBE44" w14:textId="2B43E44B" w:rsidR="005202A3" w:rsidRDefault="005202A3" w:rsidP="005202A3">
      <w:pPr>
        <w:jc w:val="both"/>
      </w:pPr>
      <w:r w:rsidRPr="001728E2">
        <w:rPr>
          <w:color w:val="0A0A0A"/>
          <w:lang w:eastAsia="ja-JP"/>
        </w:rPr>
        <w:t xml:space="preserve">Le boulanger, de son côté, a toujours cultivé une sensibilité aux produits locaux. Mais la vraie transformation s’est opérée dans le cadre de ce partenariat. «Un jour, en rentrant de vacances, j’ai décidé de tout changer. J’ai un peu augmenté les prix – de 20 ou 40 centimes – mais je voulais travailler comme cela, offrir cette qualité à mes clients.» Un choix qu’il n’a jamais regretté. «Cela donne un vrai sens à mon travail.» </w:t>
      </w:r>
      <w:r w:rsidR="005A718A">
        <w:rPr>
          <w:color w:val="0A0A0A"/>
          <w:lang w:eastAsia="ja-JP"/>
        </w:rPr>
        <w:t xml:space="preserve"> </w:t>
      </w:r>
      <w:r w:rsidRPr="001728E2">
        <w:rPr>
          <w:color w:val="0A0A0A"/>
          <w:lang w:eastAsia="ja-JP"/>
        </w:rPr>
        <w:t>MT</w:t>
      </w:r>
      <w:r>
        <w:br w:type="page"/>
      </w:r>
    </w:p>
    <w:p w14:paraId="19392A52" w14:textId="77777777" w:rsidR="005202A3" w:rsidRPr="002348B9" w:rsidRDefault="005202A3" w:rsidP="005202A3">
      <w:pPr>
        <w:widowControl w:val="0"/>
        <w:autoSpaceDE w:val="0"/>
        <w:autoSpaceDN w:val="0"/>
        <w:adjustRightInd w:val="0"/>
        <w:rPr>
          <w:rFonts w:ascii="Arial" w:hAnsi="Arial" w:cs="Arial"/>
          <w:b/>
          <w:color w:val="0A0A0A"/>
          <w:sz w:val="22"/>
          <w:szCs w:val="22"/>
          <w:lang w:eastAsia="ja-JP"/>
        </w:rPr>
      </w:pPr>
      <w:r>
        <w:rPr>
          <w:rFonts w:ascii="Arial" w:hAnsi="Arial" w:cs="Arial"/>
          <w:b/>
          <w:color w:val="0A0A0A"/>
          <w:sz w:val="22"/>
          <w:szCs w:val="22"/>
          <w:lang w:eastAsia="ja-JP"/>
        </w:rPr>
        <w:lastRenderedPageBreak/>
        <w:t>Annexe 2</w:t>
      </w:r>
    </w:p>
    <w:p w14:paraId="411949AE" w14:textId="77777777" w:rsidR="005202A3" w:rsidRDefault="005202A3" w:rsidP="005202A3">
      <w:pPr>
        <w:widowControl w:val="0"/>
        <w:autoSpaceDE w:val="0"/>
        <w:autoSpaceDN w:val="0"/>
        <w:adjustRightInd w:val="0"/>
        <w:rPr>
          <w:rFonts w:ascii="CorbeauPro-Light" w:hAnsi="CorbeauPro-Light" w:cs="CorbeauPro-Light"/>
          <w:color w:val="0A0A0A"/>
          <w:sz w:val="36"/>
          <w:szCs w:val="36"/>
          <w:lang w:eastAsia="ja-JP"/>
        </w:rPr>
      </w:pPr>
    </w:p>
    <w:p w14:paraId="022C7367" w14:textId="77777777" w:rsidR="005202A3" w:rsidRDefault="005202A3" w:rsidP="005202A3">
      <w:pPr>
        <w:widowControl w:val="0"/>
        <w:autoSpaceDE w:val="0"/>
        <w:autoSpaceDN w:val="0"/>
        <w:adjustRightInd w:val="0"/>
        <w:jc w:val="center"/>
        <w:rPr>
          <w:rFonts w:ascii="Arial" w:hAnsi="Arial" w:cs="Arial"/>
          <w:b/>
          <w:color w:val="0A0A0A"/>
          <w:sz w:val="36"/>
          <w:szCs w:val="36"/>
          <w:lang w:eastAsia="ja-JP"/>
        </w:rPr>
      </w:pPr>
      <w:r w:rsidRPr="00FB7F05">
        <w:rPr>
          <w:rFonts w:ascii="Arial" w:hAnsi="Arial" w:cs="Arial"/>
          <w:b/>
          <w:color w:val="0A0A0A"/>
          <w:sz w:val="36"/>
          <w:szCs w:val="36"/>
          <w:lang w:eastAsia="ja-JP"/>
        </w:rPr>
        <w:t>Le défi du fromage à tartiner bio</w:t>
      </w:r>
    </w:p>
    <w:p w14:paraId="7E53EC10" w14:textId="77777777" w:rsidR="005202A3" w:rsidRPr="00FB7F05" w:rsidRDefault="005202A3" w:rsidP="005202A3">
      <w:pPr>
        <w:widowControl w:val="0"/>
        <w:autoSpaceDE w:val="0"/>
        <w:autoSpaceDN w:val="0"/>
        <w:adjustRightInd w:val="0"/>
        <w:jc w:val="center"/>
        <w:rPr>
          <w:i/>
          <w:color w:val="0A0A0A"/>
          <w:lang w:eastAsia="ja-JP"/>
        </w:rPr>
      </w:pPr>
      <w:r w:rsidRPr="00FB7F05">
        <w:rPr>
          <w:i/>
          <w:color w:val="0A0A0A"/>
          <w:lang w:eastAsia="ja-JP"/>
        </w:rPr>
        <w:t>Par Eric Lecoultre, Le Courrier du 25 juillet 2017</w:t>
      </w:r>
    </w:p>
    <w:p w14:paraId="7494241D" w14:textId="77777777" w:rsidR="005202A3" w:rsidRPr="00FB7F05" w:rsidRDefault="005202A3" w:rsidP="005202A3">
      <w:pPr>
        <w:rPr>
          <w:rFonts w:ascii="Arial" w:hAnsi="Arial" w:cs="Arial"/>
          <w:color w:val="0A0A0A"/>
          <w:lang w:eastAsia="ja-JP"/>
        </w:rPr>
      </w:pPr>
    </w:p>
    <w:p w14:paraId="723A5881" w14:textId="77777777" w:rsidR="005202A3" w:rsidRPr="00FB7F05" w:rsidRDefault="005202A3" w:rsidP="005202A3">
      <w:pPr>
        <w:jc w:val="both"/>
        <w:rPr>
          <w:rFonts w:ascii="Arial" w:hAnsi="Arial" w:cs="Arial"/>
          <w:color w:val="0A0A0A"/>
          <w:lang w:eastAsia="ja-JP"/>
        </w:rPr>
      </w:pPr>
      <w:r w:rsidRPr="00FB7F05">
        <w:rPr>
          <w:rFonts w:ascii="Arial" w:hAnsi="Arial" w:cs="Arial"/>
          <w:color w:val="0A0A0A"/>
          <w:lang w:eastAsia="ja-JP"/>
        </w:rPr>
        <w:t>(2/6) Quatre producteurs laitiers du pied du Jura, en quête d’indépendance, s’associent pour créer leur propre fromagerie bio et locale.</w:t>
      </w:r>
    </w:p>
    <w:p w14:paraId="43624353" w14:textId="77777777" w:rsidR="005202A3" w:rsidRPr="00FB7F05" w:rsidRDefault="005202A3" w:rsidP="005202A3">
      <w:pPr>
        <w:rPr>
          <w:rFonts w:ascii="CorbeauPro-Light" w:hAnsi="CorbeauPro-Light" w:cs="CorbeauPro-Light"/>
          <w:color w:val="0A0A0A"/>
          <w:lang w:eastAsia="ja-JP"/>
        </w:rPr>
      </w:pPr>
    </w:p>
    <w:p w14:paraId="2BBDA7BD" w14:textId="77777777" w:rsidR="005202A3" w:rsidRDefault="005202A3" w:rsidP="005202A3">
      <w:pPr>
        <w:jc w:val="center"/>
        <w:rPr>
          <w:rFonts w:ascii="CorbeauPro-Light" w:hAnsi="CorbeauPro-Light" w:cs="CorbeauPro-Light"/>
          <w:color w:val="0A0A0A"/>
          <w:lang w:eastAsia="ja-JP"/>
        </w:rPr>
      </w:pPr>
      <w:r>
        <w:rPr>
          <w:rFonts w:ascii="Helvetica" w:hAnsi="Helvetica" w:cs="Helvetica"/>
          <w:noProof/>
          <w:lang w:val="fr-CH" w:eastAsia="fr-CH"/>
        </w:rPr>
        <w:drawing>
          <wp:inline distT="0" distB="0" distL="0" distR="0" wp14:anchorId="6FF4B0B0" wp14:editId="192B50F7">
            <wp:extent cx="5728546" cy="3822700"/>
            <wp:effectExtent l="0" t="0" r="12065"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730452" cy="3823972"/>
                    </a:xfrm>
                    <a:prstGeom prst="rect">
                      <a:avLst/>
                    </a:prstGeom>
                    <a:noFill/>
                    <a:ln>
                      <a:noFill/>
                    </a:ln>
                  </pic:spPr>
                </pic:pic>
              </a:graphicData>
            </a:graphic>
          </wp:inline>
        </w:drawing>
      </w:r>
    </w:p>
    <w:p w14:paraId="25D8B64F" w14:textId="77777777" w:rsidR="005202A3" w:rsidRDefault="005202A3" w:rsidP="005202A3">
      <w:pPr>
        <w:jc w:val="center"/>
        <w:rPr>
          <w:rFonts w:ascii="CorbeauPro-Light" w:hAnsi="CorbeauPro-Light" w:cs="CorbeauPro-Light"/>
          <w:color w:val="0A0A0A"/>
          <w:lang w:eastAsia="ja-JP"/>
        </w:rPr>
      </w:pPr>
    </w:p>
    <w:p w14:paraId="05D6B478" w14:textId="77777777" w:rsidR="005202A3" w:rsidRPr="00141774" w:rsidRDefault="005202A3" w:rsidP="005202A3">
      <w:pPr>
        <w:jc w:val="center"/>
        <w:rPr>
          <w:color w:val="0A0A0A"/>
          <w:sz w:val="22"/>
          <w:szCs w:val="22"/>
          <w:lang w:eastAsia="ja-JP"/>
        </w:rPr>
      </w:pPr>
      <w:r w:rsidRPr="00141774">
        <w:rPr>
          <w:color w:val="0A0A0A"/>
          <w:sz w:val="22"/>
          <w:szCs w:val="22"/>
          <w:lang w:eastAsia="ja-JP"/>
        </w:rPr>
        <w:t>Etienne et Clément, de la jeune s</w:t>
      </w:r>
      <w:r>
        <w:rPr>
          <w:color w:val="0A0A0A"/>
          <w:sz w:val="22"/>
          <w:szCs w:val="22"/>
          <w:lang w:eastAsia="ja-JP"/>
        </w:rPr>
        <w:t>ociété Biolait. (photo Cédric Vi</w:t>
      </w:r>
      <w:r w:rsidRPr="00141774">
        <w:rPr>
          <w:color w:val="0A0A0A"/>
          <w:sz w:val="22"/>
          <w:szCs w:val="22"/>
          <w:lang w:eastAsia="ja-JP"/>
        </w:rPr>
        <w:t>ncensini)</w:t>
      </w:r>
    </w:p>
    <w:p w14:paraId="18D602D0" w14:textId="77777777" w:rsidR="005202A3" w:rsidRDefault="005202A3" w:rsidP="005202A3">
      <w:pPr>
        <w:rPr>
          <w:rFonts w:ascii="CorbeauPro-Light" w:hAnsi="CorbeauPro-Light" w:cs="CorbeauPro-Light"/>
          <w:color w:val="0A0A0A"/>
          <w:lang w:eastAsia="ja-JP"/>
        </w:rPr>
      </w:pPr>
    </w:p>
    <w:p w14:paraId="6536A746" w14:textId="77777777" w:rsidR="005202A3" w:rsidRPr="00FB7F05" w:rsidRDefault="005202A3" w:rsidP="005202A3">
      <w:pPr>
        <w:widowControl w:val="0"/>
        <w:autoSpaceDE w:val="0"/>
        <w:autoSpaceDN w:val="0"/>
        <w:adjustRightInd w:val="0"/>
        <w:jc w:val="both"/>
        <w:rPr>
          <w:color w:val="0A0A0A"/>
          <w:lang w:eastAsia="ja-JP"/>
        </w:rPr>
      </w:pPr>
      <w:r w:rsidRPr="00FB7F05">
        <w:rPr>
          <w:color w:val="0A0A0A"/>
          <w:lang w:eastAsia="ja-JP"/>
        </w:rPr>
        <w:t>Le local est minuscule, un peu plus d’une vingtaine de mètres carrés. Clément de Conto, le fromager de la jeune société Biolait Pied du Jura, en équilibre sur un escabeau, transfert à l’aide d’un seau les deux cents litres de lait d’une cuve en inox vers des sacs suspendus, afin d’en filtrer le lactosérum (ou «petit-lait»). Depuis plus de trois mois, dans le village de Juriens (VD), il fabrique seul le premier fromage à tartiner entièrement bio et local de Suisse romande.</w:t>
      </w:r>
    </w:p>
    <w:p w14:paraId="7CBC0DBB" w14:textId="77777777" w:rsidR="005202A3" w:rsidRPr="00FB7F05" w:rsidRDefault="005202A3" w:rsidP="005202A3">
      <w:pPr>
        <w:widowControl w:val="0"/>
        <w:autoSpaceDE w:val="0"/>
        <w:autoSpaceDN w:val="0"/>
        <w:adjustRightInd w:val="0"/>
        <w:jc w:val="both"/>
        <w:rPr>
          <w:color w:val="0A0A0A"/>
          <w:lang w:eastAsia="ja-JP"/>
        </w:rPr>
      </w:pPr>
      <w:r w:rsidRPr="00FB7F05">
        <w:rPr>
          <w:color w:val="0A0A0A"/>
          <w:lang w:eastAsia="ja-JP"/>
        </w:rPr>
        <w:t>Ici, on ne compte pas sur des automates. Les pots de «Mon Tendre» (en référence à un sommet jurassien) seront remplis et étiquetés à la main le lendemain. Derrière ce doux nom se cache un défi ambitieux que tentent de relever quatre producteurs laitiers: gérer la production de A à Z d’un produit de la région, selon les hautes exigences de l’agriculture bio: pas de produits chimiques, traitement privilégié du bétail.</w:t>
      </w:r>
    </w:p>
    <w:p w14:paraId="5567AEF3" w14:textId="77777777" w:rsidR="005202A3" w:rsidRDefault="005202A3" w:rsidP="005202A3">
      <w:pPr>
        <w:widowControl w:val="0"/>
        <w:autoSpaceDE w:val="0"/>
        <w:autoSpaceDN w:val="0"/>
        <w:adjustRightInd w:val="0"/>
        <w:jc w:val="both"/>
        <w:rPr>
          <w:color w:val="0A0A0A"/>
          <w:lang w:eastAsia="ja-JP"/>
        </w:rPr>
      </w:pPr>
      <w:r w:rsidRPr="00FB7F05">
        <w:rPr>
          <w:color w:val="0A0A0A"/>
          <w:lang w:eastAsia="ja-JP"/>
        </w:rPr>
        <w:t>«Avec ce projet, nous voulions acquérir une plus grande autonomie», explique Etienne Clerc, président de Biolait Pied du Jura et agriculteur bio dans l’exploitation familiale. Se retirer d’un système où les grands distributeurs cassent les prix et les revenus des producteurs avec. «C’est ça l’indépendance, poursuit-il. Au lieu de vendre notre production à deux gros clients qui font de vous ce qu’ils veulent, on traite désormais avec une centaine de revendeurs. On reprend notre liberté.» Ainsi qu’un plus grand contrôle sur le prix du lait.</w:t>
      </w:r>
    </w:p>
    <w:p w14:paraId="05AF8F66" w14:textId="2096033E" w:rsidR="005202A3" w:rsidRPr="00FB7F05" w:rsidRDefault="00B411A8" w:rsidP="005202A3">
      <w:pPr>
        <w:widowControl w:val="0"/>
        <w:autoSpaceDE w:val="0"/>
        <w:autoSpaceDN w:val="0"/>
        <w:adjustRightInd w:val="0"/>
        <w:jc w:val="both"/>
        <w:rPr>
          <w:color w:val="0A0A0A"/>
          <w:lang w:eastAsia="ja-JP"/>
        </w:rPr>
      </w:pPr>
      <w:r>
        <w:rPr>
          <w:noProof/>
          <w:color w:val="0A0A0A"/>
          <w:lang w:val="fr-CH" w:eastAsia="fr-CH"/>
        </w:rPr>
        <w:lastRenderedPageBreak/>
        <mc:AlternateContent>
          <mc:Choice Requires="wps">
            <w:drawing>
              <wp:anchor distT="0" distB="0" distL="114300" distR="114300" simplePos="0" relativeHeight="251678720" behindDoc="0" locked="0" layoutInCell="1" allowOverlap="1" wp14:anchorId="36071E5E" wp14:editId="57FBCDF2">
                <wp:simplePos x="0" y="0"/>
                <wp:positionH relativeFrom="column">
                  <wp:posOffset>5266690</wp:posOffset>
                </wp:positionH>
                <wp:positionV relativeFrom="paragraph">
                  <wp:posOffset>332740</wp:posOffset>
                </wp:positionV>
                <wp:extent cx="819150" cy="440055"/>
                <wp:effectExtent l="0" t="0" r="19050" b="17145"/>
                <wp:wrapThrough wrapText="bothSides">
                  <wp:wrapPolygon edited="0">
                    <wp:start x="0" y="0"/>
                    <wp:lineTo x="0" y="21195"/>
                    <wp:lineTo x="21433" y="21195"/>
                    <wp:lineTo x="21433" y="0"/>
                    <wp:lineTo x="0" y="0"/>
                  </wp:wrapPolygon>
                </wp:wrapThrough>
                <wp:docPr id="24" name="Rectangle 24"/>
                <wp:cNvGraphicFramePr/>
                <a:graphic xmlns:a="http://schemas.openxmlformats.org/drawingml/2006/main">
                  <a:graphicData uri="http://schemas.microsoft.com/office/word/2010/wordprocessingShape">
                    <wps:wsp>
                      <wps:cNvSpPr/>
                      <wps:spPr>
                        <a:xfrm>
                          <a:off x="0" y="0"/>
                          <a:ext cx="819150" cy="440055"/>
                        </a:xfrm>
                        <a:prstGeom prst="rect">
                          <a:avLst/>
                        </a:prstGeom>
                        <a:solidFill>
                          <a:schemeClr val="bg1"/>
                        </a:solidFill>
                        <a:ln>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894ADB1" id="Rectangle 24" o:spid="_x0000_s1026" style="position:absolute;margin-left:414.7pt;margin-top:26.2pt;width:64.5pt;height:34.6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" fillcolor="white [3212]" strokecolor="white [3212]">
                <w10:wrap type="through"/>
              </v:rect>
            </w:pict>
          </mc:Fallback>
        </mc:AlternateContent>
      </w:r>
    </w:p>
    <w:p w14:paraId="3B1CFDD8" w14:textId="77777777" w:rsidR="005202A3" w:rsidRPr="00FB7F05" w:rsidRDefault="005202A3" w:rsidP="005202A3">
      <w:pPr>
        <w:widowControl w:val="0"/>
        <w:autoSpaceDE w:val="0"/>
        <w:autoSpaceDN w:val="0"/>
        <w:adjustRightInd w:val="0"/>
        <w:jc w:val="both"/>
        <w:rPr>
          <w:b/>
          <w:color w:val="0A0A0A"/>
          <w:lang w:eastAsia="ja-JP"/>
        </w:rPr>
      </w:pPr>
      <w:r w:rsidRPr="00FB7F05">
        <w:rPr>
          <w:b/>
          <w:color w:val="0A0A0A"/>
          <w:lang w:eastAsia="ja-JP"/>
        </w:rPr>
        <w:t>Quatre sortes</w:t>
      </w:r>
    </w:p>
    <w:p w14:paraId="62430D60" w14:textId="77777777" w:rsidR="005202A3" w:rsidRPr="00FB7F05" w:rsidRDefault="005202A3" w:rsidP="005202A3">
      <w:pPr>
        <w:widowControl w:val="0"/>
        <w:autoSpaceDE w:val="0"/>
        <w:autoSpaceDN w:val="0"/>
        <w:adjustRightInd w:val="0"/>
        <w:jc w:val="both"/>
        <w:rPr>
          <w:color w:val="0A0A0A"/>
          <w:lang w:eastAsia="ja-JP"/>
        </w:rPr>
      </w:pPr>
      <w:r w:rsidRPr="00FB7F05">
        <w:rPr>
          <w:color w:val="0A0A0A"/>
          <w:lang w:eastAsia="ja-JP"/>
        </w:rPr>
        <w:t>Les quatre agriculteurs et le fromager ont également à cœur de proposer un produit simple et de qualité. La fabrication du Mon Tendre est aujourd’hui très artisanale et n’utilise ni additif ni conservateur. Le lait est pasteurisé puis caillé, avant d’être filtré pour n’en garder que le fromage. Clément de Conto mélange ensuite l’ensemble avec du sel ou des herbes (en provenance d’un producteur voisin) selon la recette. Il en existe aujourd’hui quatre sortes. Chaque semaine, le fromager en produit 900 pots durant les bonnes semaines. Ces derniers sont vendus 4,80 francs.</w:t>
      </w:r>
    </w:p>
    <w:p w14:paraId="416507C6" w14:textId="77777777" w:rsidR="005202A3" w:rsidRPr="00FB7F05" w:rsidRDefault="005202A3" w:rsidP="005202A3">
      <w:pPr>
        <w:widowControl w:val="0"/>
        <w:autoSpaceDE w:val="0"/>
        <w:autoSpaceDN w:val="0"/>
        <w:adjustRightInd w:val="0"/>
        <w:jc w:val="both"/>
        <w:rPr>
          <w:color w:val="0A0A0A"/>
          <w:lang w:eastAsia="ja-JP"/>
        </w:rPr>
      </w:pPr>
      <w:r w:rsidRPr="00FB7F05">
        <w:rPr>
          <w:color w:val="0A0A0A"/>
          <w:lang w:eastAsia="ja-JP"/>
        </w:rPr>
        <w:t>Pourquoi avoir choisi de commercialiser un fromage à tartiner? «Parce qu’il y a une place à occuper dans ce secteur.» La société Biolait s’appuie sur les résultats d’une étude de marché commandée en 2014 et subventionnée par l’Etat vaudois. Mais d’autres produits sont actuellement en développement, comme un yaourt. Etienne Clerc n’en dévoile pas plus. Il entend garder ses secrets.</w:t>
      </w:r>
    </w:p>
    <w:p w14:paraId="5BE7FFFC" w14:textId="77777777" w:rsidR="005202A3" w:rsidRDefault="005202A3" w:rsidP="005202A3">
      <w:pPr>
        <w:widowControl w:val="0"/>
        <w:autoSpaceDE w:val="0"/>
        <w:autoSpaceDN w:val="0"/>
        <w:adjustRightInd w:val="0"/>
        <w:jc w:val="both"/>
        <w:rPr>
          <w:color w:val="0A0A0A"/>
          <w:lang w:eastAsia="ja-JP"/>
        </w:rPr>
      </w:pPr>
      <w:r w:rsidRPr="00FB7F05">
        <w:rPr>
          <w:color w:val="0A0A0A"/>
          <w:lang w:eastAsia="ja-JP"/>
        </w:rPr>
        <w:t>L’agriculteur recherche actuellement des revendeurs en dehors du canton de Vaud. Il estime pouvoir arriver sur le marché genevois dès la fin du mois d’août. Difficile toutefois dans cette fromagerie étriquée de Juriens de produire suffisamment pour permettre à la société de s’envoler. Il faudrait au moins doubler les quantités. «Nous n’atteignons pas encore notre seuil de rentabilité», précise Etienne Clerc.</w:t>
      </w:r>
    </w:p>
    <w:p w14:paraId="6E544434" w14:textId="77777777" w:rsidR="005202A3" w:rsidRPr="00FB7F05" w:rsidRDefault="005202A3" w:rsidP="005202A3">
      <w:pPr>
        <w:widowControl w:val="0"/>
        <w:autoSpaceDE w:val="0"/>
        <w:autoSpaceDN w:val="0"/>
        <w:adjustRightInd w:val="0"/>
        <w:jc w:val="both"/>
        <w:rPr>
          <w:color w:val="0A0A0A"/>
          <w:lang w:eastAsia="ja-JP"/>
        </w:rPr>
      </w:pPr>
    </w:p>
    <w:p w14:paraId="31C9810B" w14:textId="77777777" w:rsidR="005202A3" w:rsidRPr="00FB7F05" w:rsidRDefault="005202A3" w:rsidP="005202A3">
      <w:pPr>
        <w:widowControl w:val="0"/>
        <w:autoSpaceDE w:val="0"/>
        <w:autoSpaceDN w:val="0"/>
        <w:adjustRightInd w:val="0"/>
        <w:jc w:val="both"/>
        <w:rPr>
          <w:b/>
          <w:color w:val="0A0A0A"/>
          <w:lang w:eastAsia="ja-JP"/>
        </w:rPr>
      </w:pPr>
      <w:r w:rsidRPr="00FB7F05">
        <w:rPr>
          <w:b/>
          <w:color w:val="0A0A0A"/>
          <w:lang w:eastAsia="ja-JP"/>
        </w:rPr>
        <w:t>Financement participatif</w:t>
      </w:r>
    </w:p>
    <w:p w14:paraId="1A684A1B" w14:textId="77777777" w:rsidR="005202A3" w:rsidRPr="00FB7F05" w:rsidRDefault="005202A3" w:rsidP="005202A3">
      <w:pPr>
        <w:widowControl w:val="0"/>
        <w:autoSpaceDE w:val="0"/>
        <w:autoSpaceDN w:val="0"/>
        <w:adjustRightInd w:val="0"/>
        <w:jc w:val="both"/>
        <w:rPr>
          <w:color w:val="0A0A0A"/>
          <w:lang w:eastAsia="ja-JP"/>
        </w:rPr>
      </w:pPr>
      <w:r w:rsidRPr="00FB7F05">
        <w:rPr>
          <w:color w:val="0A0A0A"/>
          <w:lang w:eastAsia="ja-JP"/>
        </w:rPr>
        <w:t>Le gros défi à venir pour Biolait est la construction d’une plus grande fromagerie mieux équipée. M. Clerc a déjà des vues sur un terrain de la commune de Ferreyres. Dans cette optique, et surtout pour aider au démarrage de son activité, un crowdfunding (financement participatif) a été lancé sur le site de la société. Le projet a déjà récolté plus de 50 000 francs, mais les quatre associés en espèrent davantage. Ils recherchent également d’autres fonds privés. «Nous avons déjà mis chacun 50 000 francs dans l’aventure, car on y croit beaucoup, ajoute-t-il. Mais ce n’est pas facile tou</w:t>
      </w:r>
      <w:r>
        <w:rPr>
          <w:color w:val="0A0A0A"/>
          <w:lang w:eastAsia="ja-JP"/>
        </w:rPr>
        <w:t>s les jours de lancer son</w:t>
      </w:r>
      <w:r w:rsidRPr="00FB7F05">
        <w:rPr>
          <w:color w:val="0A0A0A"/>
          <w:lang w:eastAsia="ja-JP"/>
        </w:rPr>
        <w:t xml:space="preserve"> entreprise. Il y a des périodes où l’on doute.»</w:t>
      </w:r>
    </w:p>
    <w:p w14:paraId="2DEFAFBF" w14:textId="77777777" w:rsidR="005202A3" w:rsidRDefault="005202A3" w:rsidP="005202A3">
      <w:pPr>
        <w:jc w:val="both"/>
        <w:rPr>
          <w:color w:val="0A0A0A"/>
          <w:lang w:eastAsia="ja-JP"/>
        </w:rPr>
      </w:pPr>
      <w:r w:rsidRPr="00FB7F05">
        <w:rPr>
          <w:color w:val="0A0A0A"/>
          <w:lang w:eastAsia="ja-JP"/>
        </w:rPr>
        <w:t>D’autres producteurs bio pourraient également rejoindre Biolait et y écouler leur lait. Etienne Clerc l’espère: «Pour l’instant, ils nous regardent de loin pour voir si cela fonctionne. Ils se montrerons certainement intéressés si nous parvenons à nos fins.» Clément de Conto tempère: «Mais le but n’est pas de grandir de façon industrielle. Nous voulons garder une dimension humaine et locale.»</w:t>
      </w:r>
      <w:r>
        <w:rPr>
          <w:color w:val="0A0A0A"/>
          <w:lang w:eastAsia="ja-JP"/>
        </w:rPr>
        <w:t xml:space="preserve"> EL</w:t>
      </w:r>
    </w:p>
    <w:p w14:paraId="5F36063B" w14:textId="29862979" w:rsidR="005202A3" w:rsidRDefault="005202A3" w:rsidP="005202A3">
      <w:pPr>
        <w:rPr>
          <w:color w:val="0A0A0A"/>
          <w:lang w:eastAsia="ja-JP"/>
        </w:rPr>
      </w:pPr>
      <w:r>
        <w:rPr>
          <w:color w:val="0A0A0A"/>
          <w:lang w:eastAsia="ja-JP"/>
        </w:rPr>
        <w:br w:type="page"/>
      </w:r>
    </w:p>
    <w:p w14:paraId="3699E917" w14:textId="77777777" w:rsidR="005202A3" w:rsidRPr="002348B9" w:rsidRDefault="005202A3" w:rsidP="005202A3">
      <w:pPr>
        <w:widowControl w:val="0"/>
        <w:autoSpaceDE w:val="0"/>
        <w:autoSpaceDN w:val="0"/>
        <w:adjustRightInd w:val="0"/>
        <w:rPr>
          <w:rFonts w:ascii="Arial" w:hAnsi="Arial" w:cs="Arial"/>
          <w:b/>
          <w:color w:val="0A0A0A"/>
          <w:sz w:val="22"/>
          <w:szCs w:val="22"/>
          <w:lang w:eastAsia="ja-JP"/>
        </w:rPr>
      </w:pPr>
      <w:r>
        <w:rPr>
          <w:rFonts w:ascii="Arial" w:hAnsi="Arial" w:cs="Arial"/>
          <w:b/>
          <w:color w:val="0A0A0A"/>
          <w:sz w:val="22"/>
          <w:szCs w:val="22"/>
          <w:lang w:eastAsia="ja-JP"/>
        </w:rPr>
        <w:lastRenderedPageBreak/>
        <w:t>Annexe 3</w:t>
      </w:r>
    </w:p>
    <w:p w14:paraId="498FE129" w14:textId="77777777" w:rsidR="005202A3" w:rsidRDefault="005202A3" w:rsidP="005202A3">
      <w:pPr>
        <w:widowControl w:val="0"/>
        <w:autoSpaceDE w:val="0"/>
        <w:autoSpaceDN w:val="0"/>
        <w:adjustRightInd w:val="0"/>
        <w:rPr>
          <w:rFonts w:ascii="CorbeauPro-Light" w:hAnsi="CorbeauPro-Light" w:cs="CorbeauPro-Light"/>
          <w:color w:val="0A0A0A"/>
          <w:sz w:val="36"/>
          <w:szCs w:val="36"/>
          <w:lang w:eastAsia="ja-JP"/>
        </w:rPr>
      </w:pPr>
    </w:p>
    <w:p w14:paraId="2FBDB883" w14:textId="77777777" w:rsidR="005202A3" w:rsidRDefault="005202A3" w:rsidP="005202A3">
      <w:pPr>
        <w:widowControl w:val="0"/>
        <w:autoSpaceDE w:val="0"/>
        <w:autoSpaceDN w:val="0"/>
        <w:adjustRightInd w:val="0"/>
        <w:jc w:val="center"/>
        <w:rPr>
          <w:rFonts w:ascii="Arial" w:hAnsi="Arial" w:cs="Arial"/>
          <w:b/>
          <w:color w:val="0A0A0A"/>
          <w:sz w:val="36"/>
          <w:szCs w:val="36"/>
          <w:lang w:eastAsia="ja-JP"/>
        </w:rPr>
      </w:pPr>
      <w:r w:rsidRPr="00EC386B">
        <w:rPr>
          <w:rFonts w:ascii="Arial" w:hAnsi="Arial" w:cs="Arial"/>
          <w:b/>
          <w:color w:val="0A0A0A"/>
          <w:sz w:val="36"/>
          <w:szCs w:val="36"/>
          <w:lang w:eastAsia="ja-JP"/>
        </w:rPr>
        <w:t>Une ferme dans la ville</w:t>
      </w:r>
    </w:p>
    <w:p w14:paraId="1C5C5288" w14:textId="77777777" w:rsidR="005202A3" w:rsidRPr="00EC386B" w:rsidRDefault="005202A3" w:rsidP="005202A3">
      <w:pPr>
        <w:widowControl w:val="0"/>
        <w:autoSpaceDE w:val="0"/>
        <w:autoSpaceDN w:val="0"/>
        <w:adjustRightInd w:val="0"/>
        <w:jc w:val="center"/>
        <w:rPr>
          <w:i/>
          <w:color w:val="0A0A0A"/>
          <w:lang w:eastAsia="ja-JP"/>
        </w:rPr>
      </w:pPr>
      <w:r w:rsidRPr="00EC386B">
        <w:rPr>
          <w:i/>
          <w:color w:val="0A0A0A"/>
          <w:lang w:eastAsia="ja-JP"/>
        </w:rPr>
        <w:t>Par Gustavo Kuhn, Le Courrier du 2 août 2017</w:t>
      </w:r>
    </w:p>
    <w:p w14:paraId="1CD6F630" w14:textId="77777777" w:rsidR="005202A3" w:rsidRDefault="005202A3" w:rsidP="005202A3">
      <w:pPr>
        <w:jc w:val="both"/>
        <w:rPr>
          <w:rFonts w:ascii="Arial" w:hAnsi="Arial" w:cs="Arial"/>
          <w:color w:val="0A0A0A"/>
          <w:lang w:eastAsia="ja-JP"/>
        </w:rPr>
      </w:pPr>
    </w:p>
    <w:p w14:paraId="7DAF4D8D" w14:textId="77777777" w:rsidR="005202A3" w:rsidRDefault="005202A3" w:rsidP="005202A3">
      <w:pPr>
        <w:jc w:val="both"/>
        <w:rPr>
          <w:rFonts w:ascii="Arial" w:hAnsi="Arial" w:cs="Arial"/>
          <w:color w:val="0A0A0A"/>
          <w:lang w:eastAsia="ja-JP"/>
        </w:rPr>
      </w:pPr>
      <w:r w:rsidRPr="00EC386B">
        <w:rPr>
          <w:rFonts w:ascii="Arial" w:hAnsi="Arial" w:cs="Arial"/>
          <w:color w:val="0A0A0A"/>
          <w:lang w:eastAsia="ja-JP"/>
        </w:rPr>
        <w:t>(3/6) Au Petit-Saconnex, jouxtant immeubles et établissements scolaires, un terrain appartenant à l’Etat de Genève et à la Ville accueille une ferme urbaine bio.</w:t>
      </w:r>
    </w:p>
    <w:p w14:paraId="493F0A51" w14:textId="77777777" w:rsidR="005202A3" w:rsidRDefault="005202A3" w:rsidP="005202A3">
      <w:pPr>
        <w:jc w:val="both"/>
        <w:rPr>
          <w:rFonts w:ascii="Arial" w:hAnsi="Arial" w:cs="Arial"/>
          <w:color w:val="0A0A0A"/>
          <w:lang w:eastAsia="ja-JP"/>
        </w:rPr>
      </w:pPr>
    </w:p>
    <w:p w14:paraId="127B9514" w14:textId="77777777" w:rsidR="005202A3" w:rsidRDefault="005202A3" w:rsidP="005202A3">
      <w:pPr>
        <w:jc w:val="center"/>
        <w:rPr>
          <w:rFonts w:ascii="Arial" w:hAnsi="Arial" w:cs="Arial"/>
          <w:color w:val="0A0A0A"/>
          <w:lang w:eastAsia="ja-JP"/>
        </w:rPr>
      </w:pPr>
      <w:r>
        <w:rPr>
          <w:rFonts w:ascii="Helvetica" w:hAnsi="Helvetica" w:cs="Helvetica"/>
          <w:noProof/>
          <w:lang w:val="fr-CH" w:eastAsia="fr-CH"/>
        </w:rPr>
        <w:drawing>
          <wp:inline distT="0" distB="0" distL="0" distR="0" wp14:anchorId="2DCDE57B" wp14:editId="4EE959AD">
            <wp:extent cx="5661931" cy="3778250"/>
            <wp:effectExtent l="0" t="0" r="2540" b="635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662690" cy="3778757"/>
                    </a:xfrm>
                    <a:prstGeom prst="rect">
                      <a:avLst/>
                    </a:prstGeom>
                    <a:noFill/>
                    <a:ln>
                      <a:noFill/>
                    </a:ln>
                  </pic:spPr>
                </pic:pic>
              </a:graphicData>
            </a:graphic>
          </wp:inline>
        </w:drawing>
      </w:r>
    </w:p>
    <w:p w14:paraId="2A12D6F7" w14:textId="77777777" w:rsidR="005202A3" w:rsidRDefault="005202A3" w:rsidP="005202A3">
      <w:pPr>
        <w:jc w:val="both"/>
        <w:rPr>
          <w:rFonts w:ascii="Arial" w:hAnsi="Arial" w:cs="Arial"/>
          <w:color w:val="0A0A0A"/>
          <w:lang w:eastAsia="ja-JP"/>
        </w:rPr>
      </w:pPr>
    </w:p>
    <w:p w14:paraId="2FCD8C23" w14:textId="77777777" w:rsidR="005202A3" w:rsidRPr="00514E12" w:rsidRDefault="005202A3" w:rsidP="005202A3">
      <w:pPr>
        <w:jc w:val="center"/>
        <w:rPr>
          <w:color w:val="0A0A0A"/>
          <w:sz w:val="22"/>
          <w:szCs w:val="22"/>
          <w:lang w:eastAsia="ja-JP"/>
        </w:rPr>
      </w:pPr>
      <w:r w:rsidRPr="00514E12">
        <w:rPr>
          <w:color w:val="0A0A0A"/>
          <w:sz w:val="22"/>
          <w:szCs w:val="22"/>
          <w:lang w:eastAsia="ja-JP"/>
        </w:rPr>
        <w:t>Un marché de proximité couplé à la ferme bio. (photo Cédric Vincensini)</w:t>
      </w:r>
    </w:p>
    <w:p w14:paraId="7B85DC59" w14:textId="77777777" w:rsidR="005202A3" w:rsidRDefault="005202A3" w:rsidP="005202A3">
      <w:pPr>
        <w:jc w:val="both"/>
        <w:rPr>
          <w:rFonts w:ascii="Arial" w:hAnsi="Arial" w:cs="Arial"/>
          <w:color w:val="0A0A0A"/>
          <w:lang w:eastAsia="ja-JP"/>
        </w:rPr>
      </w:pPr>
    </w:p>
    <w:p w14:paraId="59634707" w14:textId="77777777" w:rsidR="005202A3" w:rsidRPr="00514E12" w:rsidRDefault="005202A3" w:rsidP="005202A3">
      <w:pPr>
        <w:widowControl w:val="0"/>
        <w:autoSpaceDE w:val="0"/>
        <w:autoSpaceDN w:val="0"/>
        <w:adjustRightInd w:val="0"/>
        <w:jc w:val="both"/>
        <w:rPr>
          <w:color w:val="0A0A0A"/>
          <w:lang w:eastAsia="ja-JP"/>
        </w:rPr>
      </w:pPr>
      <w:r w:rsidRPr="00514E12">
        <w:rPr>
          <w:color w:val="0A0A0A"/>
          <w:lang w:eastAsia="ja-JP"/>
        </w:rPr>
        <w:t>Au pied d’un immeuble de dix étages, encadrées par une école primaire et un cycle d’orientation, poussent côtes de bettes, salades, courgettes, framboises, fraises et près de septante autres variétés de fruits et légumes. En bordure de ce demi-hectare, des moutons</w:t>
      </w:r>
      <w:r>
        <w:rPr>
          <w:color w:val="0A0A0A"/>
          <w:lang w:eastAsia="ja-JP"/>
        </w:rPr>
        <w:t xml:space="preserve"> paissent paisiblement sur 4000 </w:t>
      </w:r>
      <w:r w:rsidRPr="00514E12">
        <w:rPr>
          <w:color w:val="0A0A0A"/>
          <w:lang w:eastAsia="ja-JP"/>
        </w:rPr>
        <w:t>m</w:t>
      </w:r>
      <w:r w:rsidRPr="008208B4">
        <w:rPr>
          <w:color w:val="0A0A0A"/>
          <w:vertAlign w:val="superscript"/>
          <w:lang w:eastAsia="ja-JP"/>
        </w:rPr>
        <w:t>2</w:t>
      </w:r>
      <w:r w:rsidRPr="00514E12">
        <w:rPr>
          <w:color w:val="0A0A0A"/>
          <w:lang w:eastAsia="ja-JP"/>
        </w:rPr>
        <w:t>. Difficile de croire que nous sommes ici sur le territoire de la ville de Genève. Au Petit-Saconnex, pour être précis.</w:t>
      </w:r>
    </w:p>
    <w:p w14:paraId="50A8CBC2" w14:textId="77777777" w:rsidR="005202A3" w:rsidRDefault="005202A3" w:rsidP="005202A3">
      <w:pPr>
        <w:widowControl w:val="0"/>
        <w:autoSpaceDE w:val="0"/>
        <w:autoSpaceDN w:val="0"/>
        <w:adjustRightInd w:val="0"/>
        <w:jc w:val="both"/>
        <w:rPr>
          <w:color w:val="0A0A0A"/>
          <w:lang w:eastAsia="ja-JP"/>
        </w:rPr>
      </w:pPr>
      <w:r w:rsidRPr="00514E12">
        <w:rPr>
          <w:color w:val="0A0A0A"/>
          <w:lang w:eastAsia="ja-JP"/>
        </w:rPr>
        <w:t>Le domaine, qui appartient à l’Etat, existe pourtant depuis des siècles. En 2009, il a été en partie repris par trois trentenaires, qui se sont lancés dans l’aventure de la Ferme de Budé, une exploitation bio urbaine couplée d’un marché de proximité.</w:t>
      </w:r>
    </w:p>
    <w:p w14:paraId="769DA0BF" w14:textId="77777777" w:rsidR="005202A3" w:rsidRPr="00514E12" w:rsidRDefault="005202A3" w:rsidP="005202A3">
      <w:pPr>
        <w:widowControl w:val="0"/>
        <w:autoSpaceDE w:val="0"/>
        <w:autoSpaceDN w:val="0"/>
        <w:adjustRightInd w:val="0"/>
        <w:jc w:val="both"/>
        <w:rPr>
          <w:color w:val="0A0A0A"/>
          <w:lang w:eastAsia="ja-JP"/>
        </w:rPr>
      </w:pPr>
    </w:p>
    <w:p w14:paraId="182CC656" w14:textId="77777777" w:rsidR="005202A3" w:rsidRPr="00514E12" w:rsidRDefault="005202A3" w:rsidP="005202A3">
      <w:pPr>
        <w:widowControl w:val="0"/>
        <w:autoSpaceDE w:val="0"/>
        <w:autoSpaceDN w:val="0"/>
        <w:adjustRightInd w:val="0"/>
        <w:jc w:val="both"/>
        <w:rPr>
          <w:b/>
          <w:color w:val="0A0A0A"/>
          <w:lang w:eastAsia="ja-JP"/>
        </w:rPr>
      </w:pPr>
      <w:r w:rsidRPr="00514E12">
        <w:rPr>
          <w:b/>
          <w:color w:val="0A0A0A"/>
          <w:lang w:eastAsia="ja-JP"/>
        </w:rPr>
        <w:t>Production, vente, éducation</w:t>
      </w:r>
    </w:p>
    <w:p w14:paraId="08C189F7" w14:textId="4889AEFA" w:rsidR="005202A3" w:rsidRPr="00514E12" w:rsidRDefault="005202A3" w:rsidP="005202A3">
      <w:pPr>
        <w:widowControl w:val="0"/>
        <w:autoSpaceDE w:val="0"/>
        <w:autoSpaceDN w:val="0"/>
        <w:adjustRightInd w:val="0"/>
        <w:jc w:val="both"/>
        <w:rPr>
          <w:color w:val="0A0A0A"/>
          <w:lang w:eastAsia="ja-JP"/>
        </w:rPr>
      </w:pPr>
      <w:r w:rsidRPr="00514E12">
        <w:rPr>
          <w:color w:val="0A0A0A"/>
          <w:lang w:eastAsia="ja-JP"/>
        </w:rPr>
        <w:t>Le projet s’articule autour de trois axes: la production, la vente et l’éducation. Le potager, de par ses caractéristiques, représente un véritable défi, et évolue année après année. «Avec notre taille, nous nous trouvons à mi-chemin entre la petite exploitation maraîchère et le jardin potager, explique Sacha Riondel, un des trois associés de la Ferme de Budé et agronome de formation. Il n’existe pas vraiment de modèle pour notre taille. Mais le secret de la micro agriculture est la productivité maximum de chaque mètre carré. Un véritable challenge quand on travaille principalement manuellement et en respectant toutes les normes bio.»</w:t>
      </w:r>
      <w:r w:rsidR="00B411A8" w:rsidRPr="00B411A8">
        <w:rPr>
          <w:noProof/>
          <w:color w:val="0A0A0A"/>
        </w:rPr>
        <w:t xml:space="preserve"> </w:t>
      </w:r>
    </w:p>
    <w:p w14:paraId="03D68F77" w14:textId="77777777" w:rsidR="005202A3" w:rsidRDefault="005202A3" w:rsidP="005202A3">
      <w:pPr>
        <w:widowControl w:val="0"/>
        <w:autoSpaceDE w:val="0"/>
        <w:autoSpaceDN w:val="0"/>
        <w:adjustRightInd w:val="0"/>
        <w:jc w:val="both"/>
        <w:rPr>
          <w:color w:val="0A0A0A"/>
          <w:lang w:eastAsia="ja-JP"/>
        </w:rPr>
      </w:pPr>
      <w:r w:rsidRPr="00514E12">
        <w:rPr>
          <w:color w:val="0A0A0A"/>
          <w:lang w:eastAsia="ja-JP"/>
        </w:rPr>
        <w:lastRenderedPageBreak/>
        <w:t>Du coup, il faut être inventif. «Là par exemple, on a planté des cardons. On y tient car c’est une plante typiquement genevoise. Mais elle prend beaucoup de place en surface. Alors sur une des lignes on fait une expérience, en y ajoutant de la betterave.» Sur l’année, la production de ces terres représente 10% des ventes de fruits et légumes du marché, mais la proportion monte à 30-40% durant l’été.</w:t>
      </w:r>
    </w:p>
    <w:p w14:paraId="594A8DB0" w14:textId="77777777" w:rsidR="005202A3" w:rsidRPr="00514E12" w:rsidRDefault="005202A3" w:rsidP="005202A3">
      <w:pPr>
        <w:widowControl w:val="0"/>
        <w:autoSpaceDE w:val="0"/>
        <w:autoSpaceDN w:val="0"/>
        <w:adjustRightInd w:val="0"/>
        <w:jc w:val="both"/>
        <w:rPr>
          <w:color w:val="0A0A0A"/>
          <w:lang w:eastAsia="ja-JP"/>
        </w:rPr>
      </w:pPr>
    </w:p>
    <w:p w14:paraId="1C2A8164" w14:textId="77777777" w:rsidR="005202A3" w:rsidRPr="00514E12" w:rsidRDefault="005202A3" w:rsidP="005202A3">
      <w:pPr>
        <w:widowControl w:val="0"/>
        <w:autoSpaceDE w:val="0"/>
        <w:autoSpaceDN w:val="0"/>
        <w:adjustRightInd w:val="0"/>
        <w:jc w:val="both"/>
        <w:rPr>
          <w:b/>
          <w:color w:val="0A0A0A"/>
          <w:lang w:eastAsia="ja-JP"/>
        </w:rPr>
      </w:pPr>
      <w:r>
        <w:rPr>
          <w:b/>
          <w:color w:val="0A0A0A"/>
          <w:lang w:eastAsia="ja-JP"/>
        </w:rPr>
        <w:t>Clientèle fidèle</w:t>
      </w:r>
    </w:p>
    <w:p w14:paraId="25B294C0" w14:textId="77777777" w:rsidR="005202A3" w:rsidRPr="00514E12" w:rsidRDefault="005202A3" w:rsidP="005202A3">
      <w:pPr>
        <w:widowControl w:val="0"/>
        <w:autoSpaceDE w:val="0"/>
        <w:autoSpaceDN w:val="0"/>
        <w:adjustRightInd w:val="0"/>
        <w:jc w:val="both"/>
        <w:rPr>
          <w:color w:val="0A0A0A"/>
          <w:lang w:eastAsia="ja-JP"/>
        </w:rPr>
      </w:pPr>
      <w:r w:rsidRPr="00514E12">
        <w:rPr>
          <w:color w:val="0A0A0A"/>
          <w:lang w:eastAsia="ja-JP"/>
        </w:rPr>
        <w:t>«Nous vendons avant tout des produits locaux et bio, explique Léo Zulauf, lui aussi associé de la Ferme. Mais nous tenons à avoir une gamme complète de produits alimentaires: légumes, fromages, viandes, poissons, conserves, etc. Au besoin, nous allons donc chercher plus loin. Dans la région proche d’abord. Mais on ne peut pas toujours. Il n’y a pas de production d’huile d’olive en Suisse, par exemple. Nous avons cependant trouvé un Grec de Genève, qui passe une partie de l’année là-bas et qui en fabrique de manière artisanale.»</w:t>
      </w:r>
    </w:p>
    <w:p w14:paraId="4F013ECC" w14:textId="77777777" w:rsidR="005202A3" w:rsidRDefault="005202A3" w:rsidP="005202A3">
      <w:pPr>
        <w:widowControl w:val="0"/>
        <w:autoSpaceDE w:val="0"/>
        <w:autoSpaceDN w:val="0"/>
        <w:adjustRightInd w:val="0"/>
        <w:jc w:val="both"/>
        <w:rPr>
          <w:color w:val="0A0A0A"/>
          <w:lang w:eastAsia="ja-JP"/>
        </w:rPr>
      </w:pPr>
      <w:r w:rsidRPr="00514E12">
        <w:rPr>
          <w:color w:val="0A0A0A"/>
          <w:lang w:eastAsia="ja-JP"/>
        </w:rPr>
        <w:t>La clientèle du marché est fidèle et apprécie la qualité des produits qui y sont vendus, mais certains émettent des critiques sur les prix, affirme Léo Zulauf. «Pourtant, la réalité est que les tarifs que nous appliquons sont les mêmes, à produits comparables, que dans les grandes surfaces, voir un peu moins chers. La différence est que nous n’avons pas de produits d’appel, bradés. Nous n’avons que de la marchandise de haute qualité.»</w:t>
      </w:r>
    </w:p>
    <w:p w14:paraId="7DD30906" w14:textId="77777777" w:rsidR="005202A3" w:rsidRDefault="005202A3" w:rsidP="005202A3">
      <w:pPr>
        <w:widowControl w:val="0"/>
        <w:autoSpaceDE w:val="0"/>
        <w:autoSpaceDN w:val="0"/>
        <w:adjustRightInd w:val="0"/>
        <w:jc w:val="both"/>
        <w:rPr>
          <w:color w:val="0A0A0A"/>
          <w:lang w:eastAsia="ja-JP"/>
        </w:rPr>
      </w:pPr>
    </w:p>
    <w:p w14:paraId="240E211E" w14:textId="77777777" w:rsidR="005202A3" w:rsidRPr="00514E12" w:rsidRDefault="005202A3" w:rsidP="005202A3">
      <w:pPr>
        <w:widowControl w:val="0"/>
        <w:autoSpaceDE w:val="0"/>
        <w:autoSpaceDN w:val="0"/>
        <w:adjustRightInd w:val="0"/>
        <w:jc w:val="both"/>
        <w:rPr>
          <w:b/>
          <w:color w:val="0A0A0A"/>
          <w:lang w:eastAsia="ja-JP"/>
        </w:rPr>
      </w:pPr>
      <w:r w:rsidRPr="00514E12">
        <w:rPr>
          <w:b/>
          <w:color w:val="0A0A0A"/>
          <w:lang w:eastAsia="ja-JP"/>
        </w:rPr>
        <w:t>Pas de pression sur les fournisseurs</w:t>
      </w:r>
    </w:p>
    <w:p w14:paraId="4D195224" w14:textId="77777777" w:rsidR="005202A3" w:rsidRPr="00514E12" w:rsidRDefault="005202A3" w:rsidP="005202A3">
      <w:pPr>
        <w:widowControl w:val="0"/>
        <w:autoSpaceDE w:val="0"/>
        <w:autoSpaceDN w:val="0"/>
        <w:adjustRightInd w:val="0"/>
        <w:jc w:val="both"/>
        <w:rPr>
          <w:color w:val="0A0A0A"/>
          <w:lang w:eastAsia="ja-JP"/>
        </w:rPr>
      </w:pPr>
      <w:r w:rsidRPr="00514E12">
        <w:rPr>
          <w:color w:val="0A0A0A"/>
          <w:lang w:eastAsia="ja-JP"/>
        </w:rPr>
        <w:t>Les responsables du marché de Budé expliquent qu’ils se refusent à mettre la pression sur leurs fournisseurs pour qu’ils baissent leurs tarifs, car ils estiment essentiel que tout producteur puisse vivre décemment de son travail. «Pour nous, cela fait partie de la démarche bio et locale. On travaille la terre, mais sans l’exploiter au point de l’épuiser, il en va de même avec les fournisseurs. Et avec les employés. Ici, nous gagnons sensiblement tous la même chose, avec seulement une petite différence pour l’ancienneté.»</w:t>
      </w:r>
    </w:p>
    <w:p w14:paraId="5F710B8A" w14:textId="77777777" w:rsidR="005202A3" w:rsidRPr="00514E12" w:rsidRDefault="005202A3" w:rsidP="005202A3">
      <w:pPr>
        <w:jc w:val="both"/>
        <w:rPr>
          <w:color w:val="0A0A0A"/>
          <w:lang w:eastAsia="ja-JP"/>
        </w:rPr>
      </w:pPr>
      <w:r w:rsidRPr="00514E12">
        <w:rPr>
          <w:color w:val="0A0A0A"/>
          <w:lang w:eastAsia="ja-JP"/>
        </w:rPr>
        <w:t>Ces prochains mois, le bâtiment principal de la Ferme de Budé, qui fut jadis la grange du domaine et qui accueille aujourd’hui le marché, va subir une importante rénovation. Avec notamment la construction de deux salles pour accueillir des ateliers destinés à des classes du canton. Le troisième volet du projet pourra ainsi être approfondi. Pour l’heure, l’école à la Ferme accueille déjà près d’un millier d’élèves par an, qui viennent se sensibiliser au travail de la terre et de ses produits.</w:t>
      </w:r>
      <w:r>
        <w:rPr>
          <w:color w:val="0A0A0A"/>
          <w:lang w:eastAsia="ja-JP"/>
        </w:rPr>
        <w:t xml:space="preserve"> GK</w:t>
      </w:r>
    </w:p>
    <w:p w14:paraId="0ED48C85" w14:textId="5BE9B62B" w:rsidR="005202A3" w:rsidRDefault="005202A3" w:rsidP="005202A3">
      <w:r>
        <w:br w:type="page"/>
      </w:r>
    </w:p>
    <w:p w14:paraId="0B1F8690" w14:textId="77777777" w:rsidR="005202A3" w:rsidRPr="002348B9" w:rsidRDefault="005202A3" w:rsidP="005202A3">
      <w:pPr>
        <w:widowControl w:val="0"/>
        <w:autoSpaceDE w:val="0"/>
        <w:autoSpaceDN w:val="0"/>
        <w:adjustRightInd w:val="0"/>
        <w:rPr>
          <w:rFonts w:ascii="Arial" w:hAnsi="Arial" w:cs="Arial"/>
          <w:b/>
          <w:color w:val="0A0A0A"/>
          <w:sz w:val="22"/>
          <w:szCs w:val="22"/>
          <w:lang w:eastAsia="ja-JP"/>
        </w:rPr>
      </w:pPr>
      <w:r w:rsidRPr="002348B9">
        <w:rPr>
          <w:rFonts w:ascii="Arial" w:hAnsi="Arial" w:cs="Arial"/>
          <w:b/>
          <w:color w:val="0A0A0A"/>
          <w:sz w:val="22"/>
          <w:szCs w:val="22"/>
          <w:lang w:eastAsia="ja-JP"/>
        </w:rPr>
        <w:lastRenderedPageBreak/>
        <w:t>Annexe 4</w:t>
      </w:r>
    </w:p>
    <w:p w14:paraId="5379F749" w14:textId="77777777" w:rsidR="005202A3" w:rsidRDefault="005202A3" w:rsidP="005202A3">
      <w:pPr>
        <w:widowControl w:val="0"/>
        <w:autoSpaceDE w:val="0"/>
        <w:autoSpaceDN w:val="0"/>
        <w:adjustRightInd w:val="0"/>
        <w:rPr>
          <w:rFonts w:ascii="CorbeauPro-Light" w:hAnsi="CorbeauPro-Light" w:cs="CorbeauPro-Light"/>
          <w:color w:val="0A0A0A"/>
          <w:sz w:val="36"/>
          <w:szCs w:val="36"/>
          <w:lang w:eastAsia="ja-JP"/>
        </w:rPr>
      </w:pPr>
    </w:p>
    <w:p w14:paraId="09109579" w14:textId="77777777" w:rsidR="005202A3" w:rsidRPr="001D294D" w:rsidRDefault="005202A3" w:rsidP="005202A3">
      <w:pPr>
        <w:widowControl w:val="0"/>
        <w:autoSpaceDE w:val="0"/>
        <w:autoSpaceDN w:val="0"/>
        <w:adjustRightInd w:val="0"/>
        <w:jc w:val="center"/>
        <w:rPr>
          <w:rFonts w:ascii="Arial" w:hAnsi="Arial" w:cs="Arial"/>
          <w:b/>
          <w:color w:val="0A0A0A"/>
          <w:sz w:val="36"/>
          <w:szCs w:val="36"/>
          <w:lang w:eastAsia="ja-JP"/>
        </w:rPr>
      </w:pPr>
      <w:r w:rsidRPr="001D294D">
        <w:rPr>
          <w:rFonts w:ascii="Arial" w:hAnsi="Arial" w:cs="Arial"/>
          <w:b/>
          <w:color w:val="0A0A0A"/>
          <w:sz w:val="36"/>
          <w:szCs w:val="36"/>
          <w:lang w:eastAsia="ja-JP"/>
        </w:rPr>
        <w:t>La Touvière, entre chèvres et choux</w:t>
      </w:r>
    </w:p>
    <w:p w14:paraId="5C42F04A" w14:textId="77777777" w:rsidR="005202A3" w:rsidRPr="002348B9" w:rsidRDefault="005202A3" w:rsidP="005202A3">
      <w:pPr>
        <w:widowControl w:val="0"/>
        <w:autoSpaceDE w:val="0"/>
        <w:autoSpaceDN w:val="0"/>
        <w:adjustRightInd w:val="0"/>
        <w:jc w:val="center"/>
        <w:rPr>
          <w:i/>
          <w:color w:val="0A0A0A"/>
          <w:lang w:eastAsia="ja-JP"/>
        </w:rPr>
      </w:pPr>
      <w:r w:rsidRPr="002348B9">
        <w:rPr>
          <w:i/>
          <w:color w:val="0A0A0A"/>
          <w:lang w:eastAsia="ja-JP"/>
        </w:rPr>
        <w:t>Par Laura Drompt, Le Courrier du 8 août 2017</w:t>
      </w:r>
    </w:p>
    <w:p w14:paraId="0F091C9B" w14:textId="77777777" w:rsidR="005202A3" w:rsidRDefault="005202A3" w:rsidP="005202A3">
      <w:pPr>
        <w:widowControl w:val="0"/>
        <w:autoSpaceDE w:val="0"/>
        <w:autoSpaceDN w:val="0"/>
        <w:adjustRightInd w:val="0"/>
        <w:rPr>
          <w:rFonts w:ascii="Arial" w:hAnsi="Arial" w:cs="Arial"/>
          <w:color w:val="0A0A0A"/>
          <w:lang w:eastAsia="ja-JP"/>
        </w:rPr>
      </w:pPr>
    </w:p>
    <w:p w14:paraId="6B9B11FD" w14:textId="77777777" w:rsidR="005202A3" w:rsidRPr="00CB660A" w:rsidRDefault="005202A3" w:rsidP="005202A3">
      <w:pPr>
        <w:widowControl w:val="0"/>
        <w:autoSpaceDE w:val="0"/>
        <w:autoSpaceDN w:val="0"/>
        <w:adjustRightInd w:val="0"/>
        <w:jc w:val="both"/>
        <w:rPr>
          <w:rFonts w:ascii="Arial" w:hAnsi="Arial" w:cs="Arial"/>
          <w:color w:val="0A0A0A"/>
          <w:lang w:eastAsia="ja-JP"/>
        </w:rPr>
      </w:pPr>
      <w:r w:rsidRPr="00CB660A">
        <w:rPr>
          <w:rFonts w:ascii="Arial" w:hAnsi="Arial" w:cs="Arial"/>
          <w:color w:val="0A0A0A"/>
          <w:lang w:eastAsia="ja-JP"/>
        </w:rPr>
        <w:t>(4/6) Nichée au cœur de la campagne genevoise, la ferme de la Touvière vit une seconde jeunesse en servant de pépinière à des projets bios, collectifs et généreux. Visite guidée.</w:t>
      </w:r>
    </w:p>
    <w:p w14:paraId="370E1324" w14:textId="77777777" w:rsidR="005202A3" w:rsidRPr="002348B9" w:rsidRDefault="005202A3" w:rsidP="005202A3">
      <w:pPr>
        <w:widowControl w:val="0"/>
        <w:autoSpaceDE w:val="0"/>
        <w:autoSpaceDN w:val="0"/>
        <w:adjustRightInd w:val="0"/>
        <w:rPr>
          <w:rFonts w:ascii="Arial" w:hAnsi="Arial" w:cs="Arial"/>
          <w:color w:val="0A0A0A"/>
          <w:lang w:eastAsia="ja-JP"/>
        </w:rPr>
      </w:pPr>
    </w:p>
    <w:p w14:paraId="32012C36" w14:textId="77777777" w:rsidR="005202A3" w:rsidRDefault="005202A3" w:rsidP="005202A3">
      <w:pPr>
        <w:jc w:val="center"/>
      </w:pPr>
      <w:r>
        <w:rPr>
          <w:rFonts w:ascii="Helvetica" w:hAnsi="Helvetica" w:cs="Helvetica"/>
          <w:noProof/>
          <w:lang w:val="fr-CH" w:eastAsia="fr-CH"/>
        </w:rPr>
        <w:drawing>
          <wp:inline distT="0" distB="0" distL="0" distR="0" wp14:anchorId="69223250" wp14:editId="5FF1198D">
            <wp:extent cx="3812540" cy="2223983"/>
            <wp:effectExtent l="0" t="0" r="0" b="1143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813268" cy="2224408"/>
                    </a:xfrm>
                    <a:prstGeom prst="rect">
                      <a:avLst/>
                    </a:prstGeom>
                    <a:noFill/>
                    <a:ln>
                      <a:noFill/>
                    </a:ln>
                  </pic:spPr>
                </pic:pic>
              </a:graphicData>
            </a:graphic>
          </wp:inline>
        </w:drawing>
      </w:r>
    </w:p>
    <w:p w14:paraId="7209EF2D" w14:textId="77777777" w:rsidR="005202A3" w:rsidRDefault="005202A3" w:rsidP="005202A3">
      <w:pPr>
        <w:jc w:val="center"/>
        <w:rPr>
          <w:rFonts w:ascii="CorbeauPro-Light" w:hAnsi="CorbeauPro-Light" w:cs="CorbeauPro-Light"/>
          <w:color w:val="313131"/>
          <w:sz w:val="20"/>
          <w:szCs w:val="20"/>
          <w:lang w:eastAsia="ja-JP"/>
        </w:rPr>
      </w:pPr>
    </w:p>
    <w:p w14:paraId="02299035" w14:textId="77777777" w:rsidR="005202A3" w:rsidRPr="00343FA4" w:rsidRDefault="005202A3" w:rsidP="005202A3">
      <w:pPr>
        <w:jc w:val="center"/>
        <w:rPr>
          <w:color w:val="313131"/>
          <w:sz w:val="22"/>
          <w:szCs w:val="22"/>
          <w:lang w:eastAsia="ja-JP"/>
        </w:rPr>
      </w:pPr>
      <w:r w:rsidRPr="00343FA4">
        <w:rPr>
          <w:color w:val="313131"/>
          <w:sz w:val="22"/>
          <w:szCs w:val="22"/>
          <w:lang w:eastAsia="ja-JP"/>
        </w:rPr>
        <w:t>Les premières chèvres ont débarqué en novembre dernier. (photo C</w:t>
      </w:r>
      <w:r>
        <w:rPr>
          <w:color w:val="313131"/>
          <w:sz w:val="22"/>
          <w:szCs w:val="22"/>
          <w:lang w:eastAsia="ja-JP"/>
        </w:rPr>
        <w:t>édric</w:t>
      </w:r>
      <w:r w:rsidRPr="00343FA4">
        <w:rPr>
          <w:color w:val="313131"/>
          <w:sz w:val="22"/>
          <w:szCs w:val="22"/>
          <w:lang w:eastAsia="ja-JP"/>
        </w:rPr>
        <w:t xml:space="preserve"> V</w:t>
      </w:r>
      <w:r>
        <w:rPr>
          <w:color w:val="313131"/>
          <w:sz w:val="22"/>
          <w:szCs w:val="22"/>
          <w:lang w:eastAsia="ja-JP"/>
        </w:rPr>
        <w:t>incensini</w:t>
      </w:r>
      <w:r w:rsidRPr="00343FA4">
        <w:rPr>
          <w:color w:val="313131"/>
          <w:sz w:val="22"/>
          <w:szCs w:val="22"/>
          <w:lang w:eastAsia="ja-JP"/>
        </w:rPr>
        <w:t>)</w:t>
      </w:r>
    </w:p>
    <w:p w14:paraId="0F8DE24D" w14:textId="77777777" w:rsidR="005202A3" w:rsidRPr="00343FA4" w:rsidRDefault="005202A3" w:rsidP="005202A3">
      <w:pPr>
        <w:widowControl w:val="0"/>
        <w:autoSpaceDE w:val="0"/>
        <w:autoSpaceDN w:val="0"/>
        <w:adjustRightInd w:val="0"/>
        <w:jc w:val="both"/>
        <w:rPr>
          <w:color w:val="0A0A0A"/>
          <w:sz w:val="22"/>
          <w:szCs w:val="22"/>
          <w:lang w:eastAsia="ja-JP"/>
        </w:rPr>
      </w:pPr>
    </w:p>
    <w:p w14:paraId="512F5B6C" w14:textId="77777777" w:rsidR="005202A3" w:rsidRPr="001D294D" w:rsidRDefault="005202A3" w:rsidP="005202A3">
      <w:pPr>
        <w:widowControl w:val="0"/>
        <w:autoSpaceDE w:val="0"/>
        <w:autoSpaceDN w:val="0"/>
        <w:adjustRightInd w:val="0"/>
        <w:jc w:val="both"/>
        <w:rPr>
          <w:rFonts w:ascii="Arial" w:hAnsi="Arial" w:cs="Arial"/>
          <w:color w:val="0A0A0A"/>
          <w:lang w:eastAsia="ja-JP"/>
        </w:rPr>
      </w:pPr>
      <w:r w:rsidRPr="001D294D">
        <w:rPr>
          <w:rFonts w:ascii="Arial" w:hAnsi="Arial" w:cs="Arial"/>
          <w:color w:val="0A0A0A"/>
          <w:lang w:eastAsia="ja-JP"/>
        </w:rPr>
        <w:t>Visiter la ferme de la Touvière, en pleine campagne genevoise à Meinier, c’est prendre des risques. Celui de se trouver cerné par une horde d’adorables et câlines biquettes par exemple. Ou de finir assis derrière un tracteur, à se concentrer pour bien planter des plates-bandes de choux chinois. C’est risquer de repartir la tête et le cœur pleins de célébrations de la gestion collective, de l’inclusion, du bio et de la diversité.</w:t>
      </w:r>
    </w:p>
    <w:p w14:paraId="20D3189A" w14:textId="77777777" w:rsidR="005202A3" w:rsidRPr="001D294D" w:rsidRDefault="005202A3" w:rsidP="005202A3">
      <w:pPr>
        <w:widowControl w:val="0"/>
        <w:autoSpaceDE w:val="0"/>
        <w:autoSpaceDN w:val="0"/>
        <w:adjustRightInd w:val="0"/>
        <w:jc w:val="both"/>
        <w:rPr>
          <w:rFonts w:ascii="Arial" w:hAnsi="Arial" w:cs="Arial"/>
          <w:color w:val="0A0A0A"/>
          <w:lang w:eastAsia="ja-JP"/>
        </w:rPr>
      </w:pPr>
      <w:r w:rsidRPr="001D294D">
        <w:rPr>
          <w:rFonts w:ascii="Arial" w:hAnsi="Arial" w:cs="Arial"/>
          <w:color w:val="0A0A0A"/>
          <w:lang w:eastAsia="ja-JP"/>
        </w:rPr>
        <w:t>Midi sonne une pause bienvenue pour les travailleurs des champs en ces jours caniculaires. Onze couverts attendent à l’ombre d’un immense chêne. Cinq des huit permanents sont là: Caroline, Edouard, Jeremy, Lorédan et Sophie.</w:t>
      </w:r>
    </w:p>
    <w:p w14:paraId="5D6381AB" w14:textId="77777777" w:rsidR="005202A3" w:rsidRPr="001D294D" w:rsidRDefault="005202A3" w:rsidP="005202A3">
      <w:pPr>
        <w:widowControl w:val="0"/>
        <w:autoSpaceDE w:val="0"/>
        <w:autoSpaceDN w:val="0"/>
        <w:adjustRightInd w:val="0"/>
        <w:jc w:val="both"/>
        <w:rPr>
          <w:rFonts w:ascii="Arial" w:hAnsi="Arial" w:cs="Arial"/>
          <w:color w:val="0A0A0A"/>
          <w:lang w:eastAsia="ja-JP"/>
        </w:rPr>
      </w:pPr>
      <w:r w:rsidRPr="001D294D">
        <w:rPr>
          <w:rFonts w:ascii="Arial" w:hAnsi="Arial" w:cs="Arial"/>
          <w:color w:val="0A0A0A"/>
          <w:lang w:eastAsia="ja-JP"/>
        </w:rPr>
        <w:t>Des stagiaires complètent la tablée, parmi lesquels Noah de Berne et Deborah de Lyon, qui engrangent autant d’apprentissages que possible: «Agriculteur, c’est cent cinquante métiers différents. On construit des tunnels autant qu’on plante, qu’on gère le site web, la maçonnerie ou la plomberie.» Entre deux caresses au chat vagabond et quelques bouchées de salade, omelette et pommes vapeur, l’équipe parle de son projet collectif d’une seule voix.</w:t>
      </w:r>
    </w:p>
    <w:p w14:paraId="4D726007" w14:textId="77777777" w:rsidR="005202A3" w:rsidRPr="001D294D" w:rsidRDefault="005202A3" w:rsidP="005202A3">
      <w:pPr>
        <w:widowControl w:val="0"/>
        <w:autoSpaceDE w:val="0"/>
        <w:autoSpaceDN w:val="0"/>
        <w:adjustRightInd w:val="0"/>
        <w:jc w:val="both"/>
        <w:rPr>
          <w:rFonts w:ascii="Arial" w:hAnsi="Arial" w:cs="Arial"/>
          <w:b/>
          <w:bCs/>
          <w:color w:val="0A0A0A"/>
          <w:lang w:eastAsia="ja-JP"/>
        </w:rPr>
      </w:pPr>
    </w:p>
    <w:p w14:paraId="37DABD64" w14:textId="77777777" w:rsidR="005202A3" w:rsidRPr="001D294D" w:rsidRDefault="005202A3" w:rsidP="005202A3">
      <w:pPr>
        <w:widowControl w:val="0"/>
        <w:autoSpaceDE w:val="0"/>
        <w:autoSpaceDN w:val="0"/>
        <w:adjustRightInd w:val="0"/>
        <w:jc w:val="both"/>
        <w:rPr>
          <w:rFonts w:ascii="Arial" w:hAnsi="Arial" w:cs="Arial"/>
          <w:b/>
          <w:bCs/>
          <w:color w:val="0A0A0A"/>
          <w:lang w:eastAsia="ja-JP"/>
        </w:rPr>
      </w:pPr>
      <w:r w:rsidRPr="001D294D">
        <w:rPr>
          <w:rFonts w:ascii="Arial" w:hAnsi="Arial" w:cs="Arial"/>
          <w:b/>
          <w:bCs/>
          <w:color w:val="0A0A0A"/>
          <w:lang w:eastAsia="ja-JP"/>
        </w:rPr>
        <w:t>Constituée en SàRL</w:t>
      </w:r>
    </w:p>
    <w:p w14:paraId="5DA07ECB" w14:textId="419CC423" w:rsidR="005202A3" w:rsidRPr="001D294D" w:rsidRDefault="005202A3" w:rsidP="005202A3">
      <w:pPr>
        <w:widowControl w:val="0"/>
        <w:autoSpaceDE w:val="0"/>
        <w:autoSpaceDN w:val="0"/>
        <w:adjustRightInd w:val="0"/>
        <w:jc w:val="both"/>
        <w:rPr>
          <w:rFonts w:ascii="Arial" w:hAnsi="Arial" w:cs="Arial"/>
          <w:color w:val="0A0A0A"/>
          <w:lang w:eastAsia="ja-JP"/>
        </w:rPr>
      </w:pPr>
      <w:r w:rsidRPr="001D294D">
        <w:rPr>
          <w:rFonts w:ascii="Arial" w:hAnsi="Arial" w:cs="Arial"/>
          <w:color w:val="0A0A0A"/>
          <w:lang w:eastAsia="ja-JP"/>
        </w:rPr>
        <w:t>La ferme se scinde en deux activités. Chèvrerie d’un côté, végétaux et poulailler de l’autre. Les premières biquettes ont déferlé en novembre dernier. L’équipe fruits et légumes a commencé en 2014. Une salle accueille aussi des événements culturels ponctuels.</w:t>
      </w:r>
      <w:r>
        <w:rPr>
          <w:rFonts w:ascii="Arial" w:hAnsi="Arial" w:cs="Arial"/>
          <w:color w:val="0A0A0A"/>
          <w:lang w:eastAsia="ja-JP"/>
        </w:rPr>
        <w:t xml:space="preserve"> </w:t>
      </w:r>
      <w:r w:rsidRPr="001D294D">
        <w:rPr>
          <w:rFonts w:ascii="Arial" w:hAnsi="Arial" w:cs="Arial"/>
          <w:color w:val="0A0A0A"/>
          <w:lang w:eastAsia="ja-JP"/>
        </w:rPr>
        <w:t>L’histoire commence par une renaissance comprend-on au récit d’Edouard. «Le propriétaire, Alexis Corthay, a voulu transmettre ses 40 hectares à des jeunes qui n’avaient pas accès à la terre. Son fils Mathias avait initié une transition vers le bio en 2008. Nous avons été inclus dans ce processus et notre collectif s’est formé en 2014.»</w:t>
      </w:r>
      <w:r w:rsidR="00B411A8" w:rsidRPr="00B411A8">
        <w:rPr>
          <w:noProof/>
          <w:color w:val="0A0A0A"/>
        </w:rPr>
        <w:t xml:space="preserve"> </w:t>
      </w:r>
    </w:p>
    <w:p w14:paraId="712D06F0" w14:textId="77777777" w:rsidR="005202A3" w:rsidRPr="001D294D" w:rsidRDefault="005202A3" w:rsidP="005202A3">
      <w:pPr>
        <w:widowControl w:val="0"/>
        <w:autoSpaceDE w:val="0"/>
        <w:autoSpaceDN w:val="0"/>
        <w:adjustRightInd w:val="0"/>
        <w:jc w:val="both"/>
        <w:rPr>
          <w:rFonts w:ascii="Arial" w:hAnsi="Arial" w:cs="Arial"/>
          <w:color w:val="0A0A0A"/>
          <w:lang w:eastAsia="ja-JP"/>
        </w:rPr>
      </w:pPr>
      <w:r w:rsidRPr="001D294D">
        <w:rPr>
          <w:rFonts w:ascii="Arial" w:hAnsi="Arial" w:cs="Arial"/>
          <w:color w:val="0A0A0A"/>
          <w:lang w:eastAsia="ja-JP"/>
        </w:rPr>
        <w:t>L’équipe de la Touvière s’est accrochée, les racines ont pris. Elle vient de trouver sa forme juridique, une SàRL nous dit-on. Il va falloir faire avec cette structure moins horizontale que souhaité, seul moyen de toucher des paiements directs.</w:t>
      </w:r>
    </w:p>
    <w:p w14:paraId="6770132E" w14:textId="77777777" w:rsidR="005202A3" w:rsidRPr="001D294D" w:rsidRDefault="005202A3" w:rsidP="005202A3">
      <w:pPr>
        <w:widowControl w:val="0"/>
        <w:autoSpaceDE w:val="0"/>
        <w:autoSpaceDN w:val="0"/>
        <w:adjustRightInd w:val="0"/>
        <w:jc w:val="both"/>
        <w:rPr>
          <w:rFonts w:ascii="Arial" w:hAnsi="Arial" w:cs="Arial"/>
          <w:b/>
          <w:bCs/>
          <w:color w:val="0A0A0A"/>
          <w:lang w:eastAsia="ja-JP"/>
        </w:rPr>
      </w:pPr>
    </w:p>
    <w:p w14:paraId="519CBE6D" w14:textId="77777777" w:rsidR="005202A3" w:rsidRPr="001D294D" w:rsidRDefault="005202A3" w:rsidP="005202A3">
      <w:pPr>
        <w:widowControl w:val="0"/>
        <w:autoSpaceDE w:val="0"/>
        <w:autoSpaceDN w:val="0"/>
        <w:adjustRightInd w:val="0"/>
        <w:jc w:val="both"/>
        <w:rPr>
          <w:rFonts w:ascii="Arial" w:hAnsi="Arial" w:cs="Arial"/>
          <w:b/>
          <w:bCs/>
          <w:color w:val="0A0A0A"/>
          <w:lang w:eastAsia="ja-JP"/>
        </w:rPr>
      </w:pPr>
      <w:r w:rsidRPr="001D294D">
        <w:rPr>
          <w:rFonts w:ascii="Arial" w:hAnsi="Arial" w:cs="Arial"/>
          <w:b/>
          <w:bCs/>
          <w:color w:val="0A0A0A"/>
          <w:lang w:eastAsia="ja-JP"/>
        </w:rPr>
        <w:t>Ne pas finir lobotomisé</w:t>
      </w:r>
    </w:p>
    <w:p w14:paraId="054238F6" w14:textId="77777777" w:rsidR="005202A3" w:rsidRPr="001D294D" w:rsidRDefault="005202A3" w:rsidP="005202A3">
      <w:pPr>
        <w:widowControl w:val="0"/>
        <w:autoSpaceDE w:val="0"/>
        <w:autoSpaceDN w:val="0"/>
        <w:adjustRightInd w:val="0"/>
        <w:jc w:val="both"/>
        <w:rPr>
          <w:rFonts w:ascii="Arial" w:hAnsi="Arial" w:cs="Arial"/>
          <w:color w:val="0A0A0A"/>
          <w:lang w:eastAsia="ja-JP"/>
        </w:rPr>
      </w:pPr>
      <w:r w:rsidRPr="001D294D">
        <w:rPr>
          <w:rFonts w:ascii="Arial" w:hAnsi="Arial" w:cs="Arial"/>
          <w:color w:val="0A0A0A"/>
          <w:lang w:eastAsia="ja-JP"/>
        </w:rPr>
        <w:t>Café avec un nuage de lait de la ferme, gâteau au yaourt de brebis. C’est délicieux, mais comment se passent les ventes? Personne ne se verse encore de salaire, il faut compter sur un second job. L’espoir est, qu’un jour, la valeur créée sur le domaine leur suffise pour vivre.</w:t>
      </w:r>
    </w:p>
    <w:p w14:paraId="588FF548" w14:textId="77777777" w:rsidR="005202A3" w:rsidRPr="001D294D" w:rsidRDefault="005202A3" w:rsidP="005202A3">
      <w:pPr>
        <w:widowControl w:val="0"/>
        <w:autoSpaceDE w:val="0"/>
        <w:autoSpaceDN w:val="0"/>
        <w:adjustRightInd w:val="0"/>
        <w:jc w:val="both"/>
        <w:rPr>
          <w:rFonts w:ascii="Arial" w:hAnsi="Arial" w:cs="Arial"/>
          <w:color w:val="0A0A0A"/>
          <w:lang w:eastAsia="ja-JP"/>
        </w:rPr>
      </w:pPr>
      <w:r w:rsidRPr="001D294D">
        <w:rPr>
          <w:rFonts w:ascii="Arial" w:hAnsi="Arial" w:cs="Arial"/>
          <w:color w:val="0A0A0A"/>
          <w:lang w:eastAsia="ja-JP"/>
        </w:rPr>
        <w:t>Le fonctionnement collectif permet de voir venir les congés maternité, de ne pas se trouver seul face à l’ampleur de la tâche, de ne pas sombrer dans le burn-out. «Avec les paniers, on a un soutien sur l’année. Ça fait tourner la ferme», explique Sophie. Les crèches et cantines font partie de leurs clients, de même que certains restaurants genevois comme le Grütli.</w:t>
      </w:r>
      <w:r>
        <w:rPr>
          <w:rFonts w:ascii="Arial" w:hAnsi="Arial" w:cs="Arial"/>
          <w:color w:val="0A0A0A"/>
          <w:lang w:eastAsia="ja-JP"/>
        </w:rPr>
        <w:t xml:space="preserve"> </w:t>
      </w:r>
      <w:r w:rsidRPr="001D294D">
        <w:rPr>
          <w:rFonts w:ascii="Arial" w:hAnsi="Arial" w:cs="Arial"/>
          <w:color w:val="0A0A0A"/>
          <w:lang w:eastAsia="ja-JP"/>
        </w:rPr>
        <w:t>Quant aux fromages à 5 francs l’unité, ils ont leurs adeptes. «Il faut voir les communes autour de nous: on est dans un des quartiers les plus riches de Genève, voire de la Suisse ou du monde, note Sophie. C’est vrai qu’au Lignon, ce serait plus difficile.» La pique fait rire.</w:t>
      </w:r>
    </w:p>
    <w:p w14:paraId="25C1A2AD" w14:textId="77777777" w:rsidR="005202A3" w:rsidRPr="001D294D" w:rsidRDefault="005202A3" w:rsidP="005202A3">
      <w:pPr>
        <w:widowControl w:val="0"/>
        <w:autoSpaceDE w:val="0"/>
        <w:autoSpaceDN w:val="0"/>
        <w:adjustRightInd w:val="0"/>
        <w:jc w:val="both"/>
        <w:rPr>
          <w:rFonts w:ascii="Arial" w:hAnsi="Arial" w:cs="Arial"/>
          <w:color w:val="0A0A0A"/>
          <w:lang w:eastAsia="ja-JP"/>
        </w:rPr>
      </w:pPr>
      <w:r w:rsidRPr="001D294D">
        <w:rPr>
          <w:rFonts w:ascii="Arial" w:hAnsi="Arial" w:cs="Arial"/>
          <w:color w:val="0A0A0A"/>
          <w:lang w:eastAsia="ja-JP"/>
        </w:rPr>
        <w:t>Reste que la Touvière ne compte pas s’adresser uniquement aux détenteurs de 4×4 de Cologny et Collonge. L’un des permanents rappelle que Migros vend ses pommes bios 6 francs le kilo, contre 4,50 francs ici. «Le bio est plus cher, d’accord. Mais vous avez déjà vu le prix du poireau en grande surface?» Pour lui, le hic tient à notre mode de vie davantage qu’au coût des produits.</w:t>
      </w:r>
    </w:p>
    <w:p w14:paraId="108A8052" w14:textId="77777777" w:rsidR="005202A3" w:rsidRPr="001D294D" w:rsidRDefault="005202A3" w:rsidP="005202A3">
      <w:pPr>
        <w:widowControl w:val="0"/>
        <w:autoSpaceDE w:val="0"/>
        <w:autoSpaceDN w:val="0"/>
        <w:adjustRightInd w:val="0"/>
        <w:jc w:val="both"/>
        <w:rPr>
          <w:rFonts w:ascii="Arial" w:hAnsi="Arial" w:cs="Arial"/>
          <w:color w:val="0A0A0A"/>
          <w:lang w:eastAsia="ja-JP"/>
        </w:rPr>
      </w:pPr>
      <w:r w:rsidRPr="001D294D">
        <w:rPr>
          <w:rFonts w:ascii="Arial" w:hAnsi="Arial" w:cs="Arial"/>
          <w:color w:val="0A0A0A"/>
          <w:lang w:eastAsia="ja-JP"/>
        </w:rPr>
        <w:t>Le temps, c’est cela qui manque. «Ceux qui gagnent peu dépensent beaucoup, mais ailleurs que dans l’alimentation. Et quand tu bosses 42 heures par semaine, ça laisse peu de place pour te préoccuper de ton panier. Le problème, c’est qu’on finit la semaine lobotomisé.»</w:t>
      </w:r>
    </w:p>
    <w:p w14:paraId="2C69897B" w14:textId="77777777" w:rsidR="005202A3" w:rsidRPr="001D294D" w:rsidRDefault="005202A3" w:rsidP="005202A3">
      <w:pPr>
        <w:widowControl w:val="0"/>
        <w:autoSpaceDE w:val="0"/>
        <w:autoSpaceDN w:val="0"/>
        <w:adjustRightInd w:val="0"/>
        <w:jc w:val="both"/>
        <w:rPr>
          <w:rFonts w:ascii="Arial" w:hAnsi="Arial" w:cs="Arial"/>
          <w:b/>
          <w:bCs/>
          <w:color w:val="0A0A0A"/>
          <w:lang w:eastAsia="ja-JP"/>
        </w:rPr>
      </w:pPr>
    </w:p>
    <w:p w14:paraId="67CBF64B" w14:textId="77777777" w:rsidR="005202A3" w:rsidRPr="001D294D" w:rsidRDefault="005202A3" w:rsidP="005202A3">
      <w:pPr>
        <w:widowControl w:val="0"/>
        <w:autoSpaceDE w:val="0"/>
        <w:autoSpaceDN w:val="0"/>
        <w:adjustRightInd w:val="0"/>
        <w:jc w:val="both"/>
        <w:rPr>
          <w:rFonts w:ascii="Arial" w:hAnsi="Arial" w:cs="Arial"/>
          <w:b/>
          <w:bCs/>
          <w:color w:val="0A0A0A"/>
          <w:lang w:eastAsia="ja-JP"/>
        </w:rPr>
      </w:pPr>
      <w:r w:rsidRPr="001D294D">
        <w:rPr>
          <w:rFonts w:ascii="Arial" w:hAnsi="Arial" w:cs="Arial"/>
          <w:b/>
          <w:bCs/>
          <w:color w:val="0A0A0A"/>
          <w:lang w:eastAsia="ja-JP"/>
        </w:rPr>
        <w:t>Charmantes chèvres du Toggenbourg</w:t>
      </w:r>
    </w:p>
    <w:p w14:paraId="16B48772" w14:textId="77777777" w:rsidR="005202A3" w:rsidRPr="001D294D" w:rsidRDefault="005202A3" w:rsidP="005202A3">
      <w:pPr>
        <w:widowControl w:val="0"/>
        <w:autoSpaceDE w:val="0"/>
        <w:autoSpaceDN w:val="0"/>
        <w:adjustRightInd w:val="0"/>
        <w:jc w:val="both"/>
        <w:rPr>
          <w:rFonts w:ascii="Arial" w:hAnsi="Arial" w:cs="Arial"/>
          <w:color w:val="0A0A0A"/>
          <w:lang w:eastAsia="ja-JP"/>
        </w:rPr>
      </w:pPr>
      <w:r w:rsidRPr="001D294D">
        <w:rPr>
          <w:rFonts w:ascii="Arial" w:hAnsi="Arial" w:cs="Arial"/>
          <w:color w:val="0A0A0A"/>
          <w:lang w:eastAsia="ja-JP"/>
        </w:rPr>
        <w:t>Fini de barjaquer, les chèvres attendent. Des biquettes à poils longs, aussi belles que gentilles. «Avec les gens. Car entre elles, elles se chamaillent», note Sophie. La chèvrerie a été lancée à coups de financement participatif, de parrainages d’animaux et de «cheese bank». Des prêts de 1000 ou 2000 francs, remboursés sur trois ans dont les intérêts sont payés en fromage. Chaque jour, 20 litres de lait sont produits.</w:t>
      </w:r>
    </w:p>
    <w:p w14:paraId="26BCDEFB" w14:textId="77777777" w:rsidR="005202A3" w:rsidRPr="001D294D" w:rsidRDefault="005202A3" w:rsidP="005202A3">
      <w:pPr>
        <w:widowControl w:val="0"/>
        <w:autoSpaceDE w:val="0"/>
        <w:autoSpaceDN w:val="0"/>
        <w:adjustRightInd w:val="0"/>
        <w:jc w:val="both"/>
        <w:rPr>
          <w:rFonts w:ascii="Arial" w:hAnsi="Arial" w:cs="Arial"/>
          <w:color w:val="0A0A0A"/>
          <w:lang w:eastAsia="ja-JP"/>
        </w:rPr>
      </w:pPr>
      <w:r w:rsidRPr="001D294D">
        <w:rPr>
          <w:rFonts w:ascii="Arial" w:hAnsi="Arial" w:cs="Arial"/>
          <w:color w:val="0A0A0A"/>
          <w:lang w:eastAsia="ja-JP"/>
        </w:rPr>
        <w:t>Pas très vegan, tout ça. Que pense la chevrière des débats sur le spécisme? «L’exploitation animale, c’est un sujet qui me tient à cœur, je n’ai pas encore tout résolu. Parfois, je ne peux juste pas leur laisser leur libre-choix: si elles ne veulent pas passer à la traite, elles risquent des maladies. Je les aime, je m’en sens proche. J’ai été végétarienne durant neuf ans, mais je sais aussi qu’il n’y a pas de lait sans viande.»</w:t>
      </w:r>
    </w:p>
    <w:p w14:paraId="36C3105C" w14:textId="77777777" w:rsidR="005202A3" w:rsidRPr="001D294D" w:rsidRDefault="005202A3" w:rsidP="005202A3">
      <w:pPr>
        <w:widowControl w:val="0"/>
        <w:autoSpaceDE w:val="0"/>
        <w:autoSpaceDN w:val="0"/>
        <w:adjustRightInd w:val="0"/>
        <w:jc w:val="both"/>
        <w:rPr>
          <w:rFonts w:ascii="Arial" w:hAnsi="Arial" w:cs="Arial"/>
          <w:color w:val="0A0A0A"/>
          <w:lang w:eastAsia="ja-JP"/>
        </w:rPr>
      </w:pPr>
      <w:r w:rsidRPr="001D294D">
        <w:rPr>
          <w:rFonts w:ascii="Arial" w:hAnsi="Arial" w:cs="Arial"/>
          <w:color w:val="0A0A0A"/>
          <w:lang w:eastAsia="ja-JP"/>
        </w:rPr>
        <w:t>Aujourd’hui, elle en consomme, mais n’en achète pas en magasin. Et le jour où il a fallu amener les cabris à l’abattoir, Sophie a tenu à les accompagner jusqu’au bout. «On mène la réflexion, on aura d’ailleurs bientôt un séminaire sur la finalité ou non de la mort de l’animal dans l’élevage.»</w:t>
      </w:r>
    </w:p>
    <w:p w14:paraId="745776B4" w14:textId="77777777" w:rsidR="005202A3" w:rsidRPr="001D294D" w:rsidRDefault="005202A3" w:rsidP="005202A3">
      <w:pPr>
        <w:widowControl w:val="0"/>
        <w:autoSpaceDE w:val="0"/>
        <w:autoSpaceDN w:val="0"/>
        <w:adjustRightInd w:val="0"/>
        <w:jc w:val="both"/>
        <w:rPr>
          <w:rFonts w:ascii="Arial" w:hAnsi="Arial" w:cs="Arial"/>
          <w:color w:val="0A0A0A"/>
          <w:lang w:eastAsia="ja-JP"/>
        </w:rPr>
      </w:pPr>
      <w:r w:rsidRPr="001D294D">
        <w:rPr>
          <w:rFonts w:ascii="Arial" w:hAnsi="Arial" w:cs="Arial"/>
          <w:color w:val="0A0A0A"/>
          <w:lang w:eastAsia="ja-JP"/>
        </w:rPr>
        <w:t>Ne pas se contenter d’un rôle de consommatrice et s’occuper des chèvres au quotidien aide l’éleveuse à résoudre cette antinomie. Dans son champ, à la voir dévouée à ses petites, on comprend que la compagnie de ces animaux soit «le meilleur des antidépresseurs». «Leur grand amour à elles, avant les humains, ça reste la nourriture.»</w:t>
      </w:r>
    </w:p>
    <w:p w14:paraId="5A71DD10" w14:textId="0C6F549B" w:rsidR="005202A3" w:rsidRPr="001D294D" w:rsidRDefault="005202A3" w:rsidP="005202A3">
      <w:pPr>
        <w:widowControl w:val="0"/>
        <w:autoSpaceDE w:val="0"/>
        <w:autoSpaceDN w:val="0"/>
        <w:adjustRightInd w:val="0"/>
        <w:jc w:val="both"/>
        <w:rPr>
          <w:rFonts w:ascii="Arial" w:hAnsi="Arial" w:cs="Arial"/>
          <w:color w:val="0A0A0A"/>
          <w:lang w:eastAsia="ja-JP"/>
        </w:rPr>
      </w:pPr>
      <w:r w:rsidRPr="001D294D">
        <w:rPr>
          <w:rFonts w:ascii="Arial" w:hAnsi="Arial" w:cs="Arial"/>
          <w:color w:val="0A0A0A"/>
          <w:lang w:eastAsia="ja-JP"/>
        </w:rPr>
        <w:t>On guette des boucs, parmi toutes ces cornes… Les mâles ont été mis à l’écart, histoire de leur donner envie de conter fleurette paraît-il. Jackson et Socrate, fort sociables eux aussi, devraient rester dans le domaine. Quant à Tête Blanche, rescapé de la portée de cette année, les enfants pourront prochainement l’observer au Bois de la Bâtie, qui deviendra son nouveau domaine.</w:t>
      </w:r>
    </w:p>
    <w:p w14:paraId="5D3A8A73" w14:textId="77777777" w:rsidR="005202A3" w:rsidRPr="001D294D" w:rsidRDefault="005202A3" w:rsidP="005202A3">
      <w:pPr>
        <w:widowControl w:val="0"/>
        <w:autoSpaceDE w:val="0"/>
        <w:autoSpaceDN w:val="0"/>
        <w:adjustRightInd w:val="0"/>
        <w:jc w:val="both"/>
        <w:rPr>
          <w:rFonts w:ascii="Arial" w:hAnsi="Arial" w:cs="Arial"/>
          <w:color w:val="0A0A0A"/>
          <w:lang w:eastAsia="ja-JP"/>
        </w:rPr>
      </w:pPr>
    </w:p>
    <w:p w14:paraId="29DE3D3D" w14:textId="77777777" w:rsidR="005202A3" w:rsidRPr="001D294D" w:rsidRDefault="005202A3" w:rsidP="005202A3">
      <w:pPr>
        <w:widowControl w:val="0"/>
        <w:autoSpaceDE w:val="0"/>
        <w:autoSpaceDN w:val="0"/>
        <w:adjustRightInd w:val="0"/>
        <w:jc w:val="both"/>
        <w:rPr>
          <w:rFonts w:ascii="Arial" w:hAnsi="Arial" w:cs="Arial"/>
          <w:b/>
          <w:bCs/>
          <w:color w:val="0A0A0A"/>
          <w:lang w:eastAsia="ja-JP"/>
        </w:rPr>
      </w:pPr>
      <w:r w:rsidRPr="001D294D">
        <w:rPr>
          <w:rFonts w:ascii="Arial" w:hAnsi="Arial" w:cs="Arial"/>
          <w:b/>
          <w:bCs/>
          <w:color w:val="0A0A0A"/>
          <w:lang w:eastAsia="ja-JP"/>
        </w:rPr>
        <w:t>L’univers merveilleux du végétal</w:t>
      </w:r>
    </w:p>
    <w:p w14:paraId="4DE0105F" w14:textId="77777777" w:rsidR="005202A3" w:rsidRPr="001D294D" w:rsidRDefault="005202A3" w:rsidP="005202A3">
      <w:pPr>
        <w:widowControl w:val="0"/>
        <w:autoSpaceDE w:val="0"/>
        <w:autoSpaceDN w:val="0"/>
        <w:adjustRightInd w:val="0"/>
        <w:jc w:val="both"/>
        <w:rPr>
          <w:rFonts w:ascii="Arial" w:hAnsi="Arial" w:cs="Arial"/>
          <w:color w:val="0A0A0A"/>
          <w:lang w:eastAsia="ja-JP"/>
        </w:rPr>
      </w:pPr>
      <w:r w:rsidRPr="001D294D">
        <w:rPr>
          <w:rFonts w:ascii="Arial" w:hAnsi="Arial" w:cs="Arial"/>
          <w:color w:val="0A0A0A"/>
          <w:lang w:eastAsia="ja-JP"/>
        </w:rPr>
        <w:lastRenderedPageBreak/>
        <w:t>Côté choux, c’est Lorédan qui est à la manœuvre d’un tracteur un peu rafistolé. «Du high tech des années 1960», rigole-t-il. Il donne ses instructions aux stagiaires pour les choux chinois. «Vous les espacez bien de quarante centimètres.» La bande acquiesce, installée sur des sièges qui surplombent des houes.</w:t>
      </w:r>
    </w:p>
    <w:p w14:paraId="27E0E3BB" w14:textId="77777777" w:rsidR="005202A3" w:rsidRPr="001D294D" w:rsidRDefault="005202A3" w:rsidP="005202A3">
      <w:pPr>
        <w:widowControl w:val="0"/>
        <w:autoSpaceDE w:val="0"/>
        <w:autoSpaceDN w:val="0"/>
        <w:adjustRightInd w:val="0"/>
        <w:jc w:val="both"/>
        <w:rPr>
          <w:rFonts w:ascii="Arial" w:hAnsi="Arial" w:cs="Arial"/>
          <w:color w:val="0A0A0A"/>
          <w:lang w:eastAsia="ja-JP"/>
        </w:rPr>
      </w:pPr>
      <w:r w:rsidRPr="001D294D">
        <w:rPr>
          <w:rFonts w:ascii="Arial" w:hAnsi="Arial" w:cs="Arial"/>
          <w:color w:val="0A0A0A"/>
          <w:lang w:eastAsia="ja-JP"/>
        </w:rPr>
        <w:t>Verger, zone pédagogique pour accueillir les classes, espaces davantage mécanisés… La ferme compte différentes zones d’exploitation. On se dirige vers le jardin des plantes médicinales et aromatiques. «Attention, tu es en train de piétiner une allée de carottes!» Excuses. Les yeux experts distinguent des légumes là où d’autres n’aperçoivent qu’une langue de terre.</w:t>
      </w:r>
    </w:p>
    <w:p w14:paraId="798D40E4" w14:textId="77777777" w:rsidR="005202A3" w:rsidRPr="001D294D" w:rsidRDefault="005202A3" w:rsidP="005202A3">
      <w:pPr>
        <w:widowControl w:val="0"/>
        <w:autoSpaceDE w:val="0"/>
        <w:autoSpaceDN w:val="0"/>
        <w:adjustRightInd w:val="0"/>
        <w:jc w:val="both"/>
        <w:rPr>
          <w:rFonts w:ascii="Arial" w:hAnsi="Arial" w:cs="Arial"/>
          <w:color w:val="0A0A0A"/>
          <w:lang w:eastAsia="ja-JP"/>
        </w:rPr>
      </w:pPr>
      <w:r w:rsidRPr="001D294D">
        <w:rPr>
          <w:rFonts w:ascii="Arial" w:hAnsi="Arial" w:cs="Arial"/>
          <w:color w:val="0A0A0A"/>
          <w:lang w:eastAsia="ja-JP"/>
        </w:rPr>
        <w:t>On fait le tour de ce jardin aux mille effluves. Lavande, romarin, sauge, échinacée, monarde, camomille… «Celle qui a un goût de lessive, c’est la marjolaine.» L’équipe reprend le travail, sans mollir. Il faut installer des goutte-à-goutte… Le propriétaire, qui redoutait de voir ses champs voués à la monoculture, a de quoi être ravi.</w:t>
      </w:r>
    </w:p>
    <w:p w14:paraId="3AFF615E" w14:textId="77777777" w:rsidR="005202A3" w:rsidRPr="001D294D" w:rsidRDefault="005202A3" w:rsidP="005202A3">
      <w:pPr>
        <w:widowControl w:val="0"/>
        <w:autoSpaceDE w:val="0"/>
        <w:autoSpaceDN w:val="0"/>
        <w:adjustRightInd w:val="0"/>
        <w:jc w:val="both"/>
        <w:rPr>
          <w:rFonts w:ascii="Arial" w:hAnsi="Arial" w:cs="Arial"/>
          <w:color w:val="0A0A0A"/>
          <w:lang w:eastAsia="ja-JP"/>
        </w:rPr>
      </w:pPr>
    </w:p>
    <w:p w14:paraId="72471469" w14:textId="77777777" w:rsidR="005202A3" w:rsidRPr="001D294D" w:rsidRDefault="005202A3" w:rsidP="005202A3">
      <w:pPr>
        <w:widowControl w:val="0"/>
        <w:autoSpaceDE w:val="0"/>
        <w:autoSpaceDN w:val="0"/>
        <w:adjustRightInd w:val="0"/>
        <w:jc w:val="both"/>
        <w:rPr>
          <w:rFonts w:ascii="Arial" w:hAnsi="Arial" w:cs="Arial"/>
          <w:b/>
          <w:bCs/>
          <w:color w:val="0A0A0A"/>
          <w:lang w:eastAsia="ja-JP"/>
        </w:rPr>
      </w:pPr>
      <w:r w:rsidRPr="001D294D">
        <w:rPr>
          <w:rFonts w:ascii="Arial" w:hAnsi="Arial" w:cs="Arial"/>
          <w:b/>
          <w:bCs/>
          <w:color w:val="0A0A0A"/>
          <w:lang w:eastAsia="ja-JP"/>
        </w:rPr>
        <w:t>Savoir rester unis dans le monde paysan</w:t>
      </w:r>
    </w:p>
    <w:p w14:paraId="2BE6E201" w14:textId="77777777" w:rsidR="005202A3" w:rsidRPr="001D294D" w:rsidRDefault="005202A3" w:rsidP="005202A3">
      <w:pPr>
        <w:widowControl w:val="0"/>
        <w:autoSpaceDE w:val="0"/>
        <w:autoSpaceDN w:val="0"/>
        <w:adjustRightInd w:val="0"/>
        <w:jc w:val="both"/>
        <w:rPr>
          <w:rFonts w:ascii="Arial" w:hAnsi="Arial" w:cs="Arial"/>
          <w:color w:val="0A0A0A"/>
          <w:lang w:eastAsia="ja-JP"/>
        </w:rPr>
      </w:pPr>
      <w:r w:rsidRPr="001D294D">
        <w:rPr>
          <w:rFonts w:ascii="Arial" w:hAnsi="Arial" w:cs="Arial"/>
          <w:color w:val="0A0A0A"/>
          <w:lang w:eastAsia="ja-JP"/>
        </w:rPr>
        <w:t>Loin d’une île autarcique, la Touvière est le maillon d’une chaîne de producteurs locaux. «Nous sommes nombreux à avoir des idées de paysannerie à échelle humaine et bio.» Potagers de Gaïa, ferme de Budé (qui vend les fromages de chèvre produits à Meinier), Cultures Locales, les Chenevard, Tourne-Rêve…</w:t>
      </w:r>
    </w:p>
    <w:p w14:paraId="5378FC88" w14:textId="77777777" w:rsidR="005202A3" w:rsidRPr="001D294D" w:rsidRDefault="005202A3" w:rsidP="005202A3">
      <w:pPr>
        <w:widowControl w:val="0"/>
        <w:autoSpaceDE w:val="0"/>
        <w:autoSpaceDN w:val="0"/>
        <w:adjustRightInd w:val="0"/>
        <w:jc w:val="both"/>
        <w:rPr>
          <w:rFonts w:ascii="Arial" w:hAnsi="Arial" w:cs="Arial"/>
          <w:color w:val="0A0A0A"/>
          <w:lang w:eastAsia="ja-JP"/>
        </w:rPr>
      </w:pPr>
      <w:r w:rsidRPr="001D294D">
        <w:rPr>
          <w:rFonts w:ascii="Arial" w:hAnsi="Arial" w:cs="Arial"/>
          <w:color w:val="0A0A0A"/>
          <w:lang w:eastAsia="ja-JP"/>
        </w:rPr>
        <w:t>L’énumération pour le seul canton de Genève laisse songeur: y a-t-il vraiment de la place pour autant de projets? «Au contraire, il n’y a pas assez d’offre pour répondre à la demande!» répond Edouard, de la Touvière. «Nous cherchons des solutions en commun et fonctionnons comme un réseau qui collabore.»</w:t>
      </w:r>
    </w:p>
    <w:p w14:paraId="637CC1C6" w14:textId="77777777" w:rsidR="005202A3" w:rsidRPr="001D294D" w:rsidRDefault="005202A3" w:rsidP="005202A3">
      <w:pPr>
        <w:widowControl w:val="0"/>
        <w:autoSpaceDE w:val="0"/>
        <w:autoSpaceDN w:val="0"/>
        <w:adjustRightInd w:val="0"/>
        <w:jc w:val="both"/>
        <w:rPr>
          <w:rFonts w:ascii="Arial" w:hAnsi="Arial" w:cs="Arial"/>
          <w:color w:val="0A0A0A"/>
          <w:lang w:eastAsia="ja-JP"/>
        </w:rPr>
      </w:pPr>
      <w:r w:rsidRPr="001D294D">
        <w:rPr>
          <w:rFonts w:ascii="Arial" w:hAnsi="Arial" w:cs="Arial"/>
          <w:color w:val="0A0A0A"/>
          <w:lang w:eastAsia="ja-JP"/>
        </w:rPr>
        <w:t>Les jeunes ont ainsi bénéficié de coups de pouce en se lançant. Notamment de la part de Tourne-rêve, qui parraine le projet. La famille Descombes surgit d’ailleurs souvent dans les discussions.</w:t>
      </w:r>
    </w:p>
    <w:p w14:paraId="4422B700" w14:textId="77777777" w:rsidR="005202A3" w:rsidRPr="001D294D" w:rsidRDefault="005202A3" w:rsidP="005202A3">
      <w:pPr>
        <w:widowControl w:val="0"/>
        <w:autoSpaceDE w:val="0"/>
        <w:autoSpaceDN w:val="0"/>
        <w:adjustRightInd w:val="0"/>
        <w:jc w:val="both"/>
        <w:rPr>
          <w:rFonts w:ascii="Arial" w:hAnsi="Arial" w:cs="Arial"/>
          <w:color w:val="0A0A0A"/>
          <w:lang w:eastAsia="ja-JP"/>
        </w:rPr>
      </w:pPr>
      <w:r w:rsidRPr="001D294D">
        <w:rPr>
          <w:rFonts w:ascii="Arial" w:hAnsi="Arial" w:cs="Arial"/>
          <w:color w:val="0A0A0A"/>
          <w:lang w:eastAsia="ja-JP"/>
        </w:rPr>
        <w:t>Mais aussi de la part du propriétaire, désireux de maintenir la ferme en vie, et de ne pas la voir rejoindre une monoculture de céréales. «C’est du donnant-donnant. On n’avait aucune chance de trouver les 100 000 francs de base à la banque. Lui, il avait confiance en sa vigne.» Peut-être un peu trop, les débuts n’ont pas été de tout repos. Il a fallu apprendre vite, renouveler le verger avec un gros investissement et des expérimentations – «la pomme en bio, c’est dur» –, pratiquer la proximité et l’échange direct, tant avec les clients que les autres producteurs…</w:t>
      </w:r>
    </w:p>
    <w:p w14:paraId="02D34E53" w14:textId="77777777" w:rsidR="005202A3" w:rsidRPr="001D294D" w:rsidRDefault="005202A3" w:rsidP="005202A3">
      <w:pPr>
        <w:widowControl w:val="0"/>
        <w:autoSpaceDE w:val="0"/>
        <w:autoSpaceDN w:val="0"/>
        <w:adjustRightInd w:val="0"/>
        <w:jc w:val="both"/>
        <w:rPr>
          <w:rFonts w:ascii="Arial" w:hAnsi="Arial" w:cs="Arial"/>
          <w:color w:val="0A0A0A"/>
          <w:lang w:eastAsia="ja-JP"/>
        </w:rPr>
      </w:pPr>
    </w:p>
    <w:p w14:paraId="7F707906" w14:textId="77777777" w:rsidR="005202A3" w:rsidRPr="001D294D" w:rsidRDefault="005202A3" w:rsidP="005202A3">
      <w:pPr>
        <w:widowControl w:val="0"/>
        <w:autoSpaceDE w:val="0"/>
        <w:autoSpaceDN w:val="0"/>
        <w:adjustRightInd w:val="0"/>
        <w:jc w:val="both"/>
        <w:rPr>
          <w:rFonts w:ascii="Arial" w:hAnsi="Arial" w:cs="Arial"/>
          <w:b/>
          <w:bCs/>
          <w:color w:val="0A0A0A"/>
          <w:lang w:eastAsia="ja-JP"/>
        </w:rPr>
      </w:pPr>
      <w:r w:rsidRPr="001D294D">
        <w:rPr>
          <w:rFonts w:ascii="Arial" w:hAnsi="Arial" w:cs="Arial"/>
          <w:b/>
          <w:bCs/>
          <w:color w:val="0A0A0A"/>
          <w:lang w:eastAsia="ja-JP"/>
        </w:rPr>
        <w:t>Positions tranchées</w:t>
      </w:r>
    </w:p>
    <w:p w14:paraId="18DFE833" w14:textId="77777777" w:rsidR="005202A3" w:rsidRPr="001D294D" w:rsidRDefault="005202A3" w:rsidP="005202A3">
      <w:pPr>
        <w:widowControl w:val="0"/>
        <w:autoSpaceDE w:val="0"/>
        <w:autoSpaceDN w:val="0"/>
        <w:adjustRightInd w:val="0"/>
        <w:jc w:val="both"/>
        <w:rPr>
          <w:rFonts w:ascii="Arial" w:hAnsi="Arial" w:cs="Arial"/>
          <w:color w:val="0A0A0A"/>
          <w:lang w:eastAsia="ja-JP"/>
        </w:rPr>
      </w:pPr>
      <w:r w:rsidRPr="001D294D">
        <w:rPr>
          <w:rFonts w:ascii="Arial" w:hAnsi="Arial" w:cs="Arial"/>
          <w:color w:val="0A0A0A"/>
          <w:lang w:eastAsia="ja-JP"/>
        </w:rPr>
        <w:t>«Il faut savoir rester unis dans le monde paysan», confirment les permanents, même si les débats avec les tenants de l’agriculture intensive ne sont pas toujours aisés. «Nous avons des positions tranchées, explique Jeremy. Lors des visites nous passons devant notre vigne bio et celle cultivée de manière ‘classique’. Il n’y a pas photo, l’une des deux n’a rien qui pousse à proximité.»</w:t>
      </w:r>
    </w:p>
    <w:p w14:paraId="60DBB13C" w14:textId="5F48F1C1" w:rsidR="005202A3" w:rsidRDefault="005202A3" w:rsidP="005202A3">
      <w:pPr>
        <w:jc w:val="both"/>
        <w:rPr>
          <w:rFonts w:ascii="Arial" w:hAnsi="Arial" w:cs="Arial"/>
          <w:color w:val="0A0A0A"/>
          <w:lang w:eastAsia="ja-JP"/>
        </w:rPr>
      </w:pPr>
      <w:r w:rsidRPr="001D294D">
        <w:rPr>
          <w:rFonts w:ascii="Arial" w:hAnsi="Arial" w:cs="Arial"/>
          <w:color w:val="0A0A0A"/>
          <w:lang w:eastAsia="ja-JP"/>
        </w:rPr>
        <w:t>Hasard des cooptations dans les comités, Caroline a récemment rejoint le comité d’AgriGenève, faîtière de l’agriculture genevoise qui avait besoin d’un représentant de BioGenève en son sein. Lorédan rit sous cape. «Une nana, jeune, qui prône le bio et qui n’hésite pas à dire ce qu’elle pense. Ça va donner de sacrées réunions.» Et, qui sait, peut-être même des idées d’agriculture plus durable à certains? LDT</w:t>
      </w:r>
    </w:p>
    <w:p w14:paraId="672B3A4A" w14:textId="77777777" w:rsidR="005202A3" w:rsidRPr="002348B9" w:rsidRDefault="005202A3" w:rsidP="005202A3">
      <w:pPr>
        <w:widowControl w:val="0"/>
        <w:autoSpaceDE w:val="0"/>
        <w:autoSpaceDN w:val="0"/>
        <w:adjustRightInd w:val="0"/>
        <w:rPr>
          <w:rFonts w:ascii="Arial" w:hAnsi="Arial" w:cs="Arial"/>
          <w:b/>
          <w:color w:val="0A0A0A"/>
          <w:sz w:val="22"/>
          <w:szCs w:val="22"/>
          <w:lang w:eastAsia="ja-JP"/>
        </w:rPr>
      </w:pPr>
      <w:r>
        <w:rPr>
          <w:rFonts w:ascii="Arial" w:hAnsi="Arial" w:cs="Arial"/>
          <w:b/>
          <w:color w:val="0A0A0A"/>
          <w:sz w:val="22"/>
          <w:szCs w:val="22"/>
          <w:lang w:eastAsia="ja-JP"/>
        </w:rPr>
        <w:t>Annexe 5</w:t>
      </w:r>
    </w:p>
    <w:p w14:paraId="00680D84" w14:textId="77777777" w:rsidR="005202A3" w:rsidRDefault="005202A3" w:rsidP="005202A3">
      <w:pPr>
        <w:widowControl w:val="0"/>
        <w:autoSpaceDE w:val="0"/>
        <w:autoSpaceDN w:val="0"/>
        <w:adjustRightInd w:val="0"/>
        <w:rPr>
          <w:rFonts w:ascii="CorbeauPro-Light" w:hAnsi="CorbeauPro-Light" w:cs="CorbeauPro-Light"/>
          <w:color w:val="0A0A0A"/>
          <w:sz w:val="36"/>
          <w:szCs w:val="36"/>
          <w:lang w:eastAsia="ja-JP"/>
        </w:rPr>
      </w:pPr>
    </w:p>
    <w:p w14:paraId="32DB3242" w14:textId="77777777" w:rsidR="005202A3" w:rsidRPr="00B46657" w:rsidRDefault="005202A3" w:rsidP="005202A3">
      <w:pPr>
        <w:widowControl w:val="0"/>
        <w:autoSpaceDE w:val="0"/>
        <w:autoSpaceDN w:val="0"/>
        <w:adjustRightInd w:val="0"/>
        <w:jc w:val="center"/>
        <w:rPr>
          <w:rFonts w:ascii="Arial" w:hAnsi="Arial" w:cs="Arial"/>
          <w:b/>
          <w:color w:val="0A0A0A"/>
          <w:sz w:val="36"/>
          <w:szCs w:val="36"/>
          <w:lang w:eastAsia="ja-JP"/>
        </w:rPr>
      </w:pPr>
      <w:r w:rsidRPr="00B46657">
        <w:rPr>
          <w:rFonts w:ascii="Arial" w:hAnsi="Arial" w:cs="Arial"/>
          <w:b/>
          <w:color w:val="0A0A0A"/>
          <w:sz w:val="36"/>
          <w:szCs w:val="36"/>
          <w:lang w:eastAsia="ja-JP"/>
        </w:rPr>
        <w:t>Tous les jours c’est poisson</w:t>
      </w:r>
    </w:p>
    <w:p w14:paraId="1E23D563" w14:textId="77777777" w:rsidR="005202A3" w:rsidRPr="00B46657" w:rsidRDefault="005202A3" w:rsidP="005202A3">
      <w:pPr>
        <w:widowControl w:val="0"/>
        <w:autoSpaceDE w:val="0"/>
        <w:autoSpaceDN w:val="0"/>
        <w:adjustRightInd w:val="0"/>
        <w:jc w:val="center"/>
        <w:rPr>
          <w:i/>
          <w:color w:val="0A0A0A"/>
          <w:lang w:eastAsia="ja-JP"/>
        </w:rPr>
      </w:pPr>
      <w:r w:rsidRPr="00B46657">
        <w:rPr>
          <w:i/>
          <w:color w:val="0A0A0A"/>
          <w:lang w:eastAsia="ja-JP"/>
        </w:rPr>
        <w:t>Par Philippe Bach, Le Courrier du 17 août 2017</w:t>
      </w:r>
    </w:p>
    <w:p w14:paraId="5FBDFCCC" w14:textId="77777777" w:rsidR="005202A3" w:rsidRDefault="005202A3" w:rsidP="005202A3">
      <w:pPr>
        <w:widowControl w:val="0"/>
        <w:autoSpaceDE w:val="0"/>
        <w:autoSpaceDN w:val="0"/>
        <w:adjustRightInd w:val="0"/>
        <w:rPr>
          <w:rFonts w:ascii="Arial" w:hAnsi="Arial" w:cs="Arial"/>
          <w:color w:val="0A0A0A"/>
          <w:lang w:eastAsia="ja-JP"/>
        </w:rPr>
      </w:pPr>
    </w:p>
    <w:p w14:paraId="1698030A" w14:textId="77777777" w:rsidR="005202A3" w:rsidRPr="00B46657" w:rsidRDefault="005202A3" w:rsidP="005202A3">
      <w:pPr>
        <w:widowControl w:val="0"/>
        <w:autoSpaceDE w:val="0"/>
        <w:autoSpaceDN w:val="0"/>
        <w:adjustRightInd w:val="0"/>
        <w:jc w:val="both"/>
        <w:rPr>
          <w:rFonts w:ascii="Arial" w:hAnsi="Arial" w:cs="Arial"/>
          <w:color w:val="0A0A0A"/>
          <w:lang w:eastAsia="ja-JP"/>
        </w:rPr>
      </w:pPr>
      <w:r w:rsidRPr="00B46657">
        <w:rPr>
          <w:rFonts w:ascii="Arial" w:hAnsi="Arial" w:cs="Arial"/>
          <w:color w:val="0A0A0A"/>
          <w:lang w:eastAsia="ja-JP"/>
        </w:rPr>
        <w:t>(5/6) La pêcherie d’Hermance s’adonne à la vente directe. Les deux pêcheurs qui se partagent le lieu sont aussi présents sur les marchés et revendiquent leur activité comme patrimoine lacustre.</w:t>
      </w:r>
    </w:p>
    <w:p w14:paraId="60B963CF" w14:textId="77777777" w:rsidR="005202A3" w:rsidRDefault="005202A3" w:rsidP="005202A3">
      <w:pPr>
        <w:rPr>
          <w:rFonts w:ascii="Arial" w:hAnsi="Arial" w:cs="Arial"/>
          <w:b/>
          <w:bCs/>
          <w:color w:val="B3B3B3"/>
          <w:sz w:val="26"/>
          <w:szCs w:val="26"/>
          <w:lang w:eastAsia="ja-JP"/>
        </w:rPr>
      </w:pPr>
    </w:p>
    <w:p w14:paraId="4336D97C" w14:textId="77777777" w:rsidR="005202A3" w:rsidRPr="008B60C4" w:rsidRDefault="005202A3" w:rsidP="005202A3">
      <w:pPr>
        <w:jc w:val="center"/>
        <w:rPr>
          <w:b/>
          <w:bCs/>
          <w:color w:val="B3B3B3"/>
          <w:sz w:val="22"/>
          <w:szCs w:val="22"/>
          <w:lang w:eastAsia="ja-JP"/>
        </w:rPr>
      </w:pPr>
      <w:r w:rsidRPr="008B60C4">
        <w:rPr>
          <w:noProof/>
          <w:sz w:val="22"/>
          <w:szCs w:val="22"/>
          <w:lang w:val="fr-CH" w:eastAsia="fr-CH"/>
        </w:rPr>
        <w:drawing>
          <wp:inline distT="0" distB="0" distL="0" distR="0" wp14:anchorId="3F6E250B" wp14:editId="7F8FE345">
            <wp:extent cx="5756910" cy="4237086"/>
            <wp:effectExtent l="0" t="0" r="8890" b="508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756910" cy="4237086"/>
                    </a:xfrm>
                    <a:prstGeom prst="rect">
                      <a:avLst/>
                    </a:prstGeom>
                    <a:noFill/>
                    <a:ln>
                      <a:noFill/>
                    </a:ln>
                  </pic:spPr>
                </pic:pic>
              </a:graphicData>
            </a:graphic>
          </wp:inline>
        </w:drawing>
      </w:r>
    </w:p>
    <w:p w14:paraId="2A42495B" w14:textId="77777777" w:rsidR="005202A3" w:rsidRPr="008B60C4" w:rsidRDefault="005202A3" w:rsidP="005202A3">
      <w:pPr>
        <w:jc w:val="center"/>
        <w:rPr>
          <w:b/>
          <w:bCs/>
          <w:color w:val="B3B3B3"/>
          <w:sz w:val="22"/>
          <w:szCs w:val="22"/>
          <w:lang w:eastAsia="ja-JP"/>
        </w:rPr>
      </w:pPr>
    </w:p>
    <w:p w14:paraId="4C0503B2" w14:textId="77777777" w:rsidR="005202A3" w:rsidRPr="008B60C4" w:rsidRDefault="005202A3" w:rsidP="005202A3">
      <w:pPr>
        <w:jc w:val="center"/>
        <w:rPr>
          <w:b/>
          <w:bCs/>
          <w:color w:val="B3B3B3"/>
          <w:sz w:val="22"/>
          <w:szCs w:val="22"/>
          <w:lang w:eastAsia="ja-JP"/>
        </w:rPr>
      </w:pPr>
      <w:r w:rsidRPr="008B60C4">
        <w:rPr>
          <w:color w:val="313131"/>
          <w:sz w:val="22"/>
          <w:szCs w:val="22"/>
          <w:lang w:eastAsia="ja-JP"/>
        </w:rPr>
        <w:t>Une entreprise initiée en 2008. (photo Patrick Gilleron Lopreno)</w:t>
      </w:r>
    </w:p>
    <w:p w14:paraId="776BA31F" w14:textId="77777777" w:rsidR="005202A3" w:rsidRPr="008B60C4" w:rsidRDefault="005202A3" w:rsidP="005202A3">
      <w:pPr>
        <w:rPr>
          <w:b/>
          <w:bCs/>
          <w:color w:val="B3B3B3"/>
          <w:lang w:eastAsia="ja-JP"/>
        </w:rPr>
      </w:pPr>
    </w:p>
    <w:p w14:paraId="775DC5D5" w14:textId="77777777" w:rsidR="005202A3" w:rsidRPr="008B60C4" w:rsidRDefault="005202A3" w:rsidP="005202A3">
      <w:pPr>
        <w:widowControl w:val="0"/>
        <w:autoSpaceDE w:val="0"/>
        <w:autoSpaceDN w:val="0"/>
        <w:adjustRightInd w:val="0"/>
        <w:jc w:val="both"/>
        <w:rPr>
          <w:color w:val="0A0A0A"/>
          <w:lang w:eastAsia="ja-JP"/>
        </w:rPr>
      </w:pPr>
      <w:r w:rsidRPr="008B60C4">
        <w:rPr>
          <w:color w:val="0A0A0A"/>
          <w:lang w:eastAsia="ja-JP"/>
        </w:rPr>
        <w:t>Le projet a été initié en 2008 et il s’est concrétisé courant 2011. Accolée au port d’Hermance, adossée à l’emblématique manoir de la commune genevoise, la cabane des pêcheurs, comme on l’appelle, vend son poisson remonté des filets</w:t>
      </w:r>
      <w:r>
        <w:rPr>
          <w:color w:val="0A0A0A"/>
          <w:lang w:eastAsia="ja-JP"/>
        </w:rPr>
        <w:t xml:space="preserve"> tous les jours de la semaine – </w:t>
      </w:r>
      <w:r w:rsidRPr="008B60C4">
        <w:rPr>
          <w:color w:val="0A0A0A"/>
          <w:lang w:eastAsia="ja-JP"/>
        </w:rPr>
        <w:t>sauf tempête exceptionnelle.</w:t>
      </w:r>
    </w:p>
    <w:p w14:paraId="637B7A08" w14:textId="77777777" w:rsidR="005202A3" w:rsidRPr="008B60C4" w:rsidRDefault="005202A3" w:rsidP="005202A3">
      <w:pPr>
        <w:widowControl w:val="0"/>
        <w:autoSpaceDE w:val="0"/>
        <w:autoSpaceDN w:val="0"/>
        <w:adjustRightInd w:val="0"/>
        <w:jc w:val="both"/>
        <w:rPr>
          <w:color w:val="0A0A0A"/>
          <w:lang w:eastAsia="ja-JP"/>
        </w:rPr>
      </w:pPr>
    </w:p>
    <w:p w14:paraId="13057647" w14:textId="77777777" w:rsidR="005202A3" w:rsidRPr="008B60C4" w:rsidRDefault="005202A3" w:rsidP="005202A3">
      <w:pPr>
        <w:widowControl w:val="0"/>
        <w:autoSpaceDE w:val="0"/>
        <w:autoSpaceDN w:val="0"/>
        <w:adjustRightInd w:val="0"/>
        <w:jc w:val="both"/>
        <w:rPr>
          <w:b/>
          <w:color w:val="0A0A0A"/>
          <w:lang w:eastAsia="ja-JP"/>
        </w:rPr>
      </w:pPr>
      <w:r w:rsidRPr="008B60C4">
        <w:rPr>
          <w:b/>
          <w:color w:val="0A0A0A"/>
          <w:lang w:eastAsia="ja-JP"/>
        </w:rPr>
        <w:t>Accord de la commune d’Hermance</w:t>
      </w:r>
    </w:p>
    <w:p w14:paraId="53972E73" w14:textId="77777777" w:rsidR="005202A3" w:rsidRPr="008B60C4" w:rsidRDefault="005202A3" w:rsidP="005202A3">
      <w:pPr>
        <w:widowControl w:val="0"/>
        <w:autoSpaceDE w:val="0"/>
        <w:autoSpaceDN w:val="0"/>
        <w:adjustRightInd w:val="0"/>
        <w:jc w:val="both"/>
        <w:rPr>
          <w:color w:val="0A0A0A"/>
          <w:lang w:eastAsia="ja-JP"/>
        </w:rPr>
      </w:pPr>
      <w:r w:rsidRPr="008B60C4">
        <w:rPr>
          <w:color w:val="0A0A0A"/>
          <w:lang w:eastAsia="ja-JP"/>
        </w:rPr>
        <w:t>Le projet a été difficile à mettre en branle. Pour des raisons patrimoniales, tout d’abord. Dans un village à l’inventaire, poser un tel équipement au bord du lac, site éminemment sensible, a requis un regard compréhensif de l’autorité cantonale. «Il a fallu convaincre, admet Julien Monney. On nous proposait de nous installer plus loin. Mais, historiquement, ce site abritait une telle cahute. Et la pêche fait partie du patrimoine lacustre».</w:t>
      </w:r>
    </w:p>
    <w:p w14:paraId="69DDD581" w14:textId="0F482F3D" w:rsidR="005202A3" w:rsidRPr="008B60C4" w:rsidRDefault="005202A3" w:rsidP="005202A3">
      <w:pPr>
        <w:widowControl w:val="0"/>
        <w:autoSpaceDE w:val="0"/>
        <w:autoSpaceDN w:val="0"/>
        <w:adjustRightInd w:val="0"/>
        <w:jc w:val="both"/>
        <w:rPr>
          <w:color w:val="0A0A0A"/>
          <w:lang w:eastAsia="ja-JP"/>
        </w:rPr>
      </w:pPr>
      <w:r w:rsidRPr="008B60C4">
        <w:rPr>
          <w:color w:val="0A0A0A"/>
          <w:lang w:eastAsia="ja-JP"/>
        </w:rPr>
        <w:t>De fait, il était tout de même logique que les pêcheurs… se trouvent au bord du lac. Le canton – à qui appartient le terrain – a donné son accord et la commune d’Hermance a financé le cabanon et le frigo attenant, le paiement du loyer revenant aux pêcheurs. Depuis, les habitants de la région peuvent faire leurs emplettes directement auprès des producteurs. Avec succès.</w:t>
      </w:r>
    </w:p>
    <w:p w14:paraId="7E54ACFF" w14:textId="77777777" w:rsidR="005202A3" w:rsidRPr="008B60C4" w:rsidRDefault="005202A3" w:rsidP="005202A3">
      <w:pPr>
        <w:widowControl w:val="0"/>
        <w:autoSpaceDE w:val="0"/>
        <w:autoSpaceDN w:val="0"/>
        <w:adjustRightInd w:val="0"/>
        <w:jc w:val="both"/>
        <w:rPr>
          <w:color w:val="0A0A0A"/>
          <w:lang w:eastAsia="ja-JP"/>
        </w:rPr>
      </w:pPr>
    </w:p>
    <w:p w14:paraId="117DAB80" w14:textId="77777777" w:rsidR="005202A3" w:rsidRPr="008B60C4" w:rsidRDefault="005202A3" w:rsidP="005202A3">
      <w:pPr>
        <w:widowControl w:val="0"/>
        <w:autoSpaceDE w:val="0"/>
        <w:autoSpaceDN w:val="0"/>
        <w:adjustRightInd w:val="0"/>
        <w:jc w:val="both"/>
        <w:rPr>
          <w:b/>
          <w:color w:val="0A0A0A"/>
          <w:lang w:eastAsia="ja-JP"/>
        </w:rPr>
      </w:pPr>
      <w:r w:rsidRPr="008B60C4">
        <w:rPr>
          <w:b/>
          <w:color w:val="0A0A0A"/>
          <w:lang w:eastAsia="ja-JP"/>
        </w:rPr>
        <w:t>Un rôle pédagogique</w:t>
      </w:r>
    </w:p>
    <w:p w14:paraId="1D290087" w14:textId="77777777" w:rsidR="005202A3" w:rsidRPr="008B60C4" w:rsidRDefault="005202A3" w:rsidP="005202A3">
      <w:pPr>
        <w:widowControl w:val="0"/>
        <w:autoSpaceDE w:val="0"/>
        <w:autoSpaceDN w:val="0"/>
        <w:adjustRightInd w:val="0"/>
        <w:jc w:val="both"/>
        <w:rPr>
          <w:color w:val="0A0A0A"/>
          <w:lang w:eastAsia="ja-JP"/>
        </w:rPr>
      </w:pPr>
      <w:r w:rsidRPr="008B60C4">
        <w:rPr>
          <w:color w:val="0A0A0A"/>
          <w:lang w:eastAsia="ja-JP"/>
        </w:rPr>
        <w:t xml:space="preserve">De la vente directe, donc, mais les personnes actives sur le lieu – deux pêcheurs et des personnes qui </w:t>
      </w:r>
      <w:r w:rsidRPr="008B60C4">
        <w:rPr>
          <w:color w:val="0A0A0A"/>
          <w:lang w:eastAsia="ja-JP"/>
        </w:rPr>
        <w:lastRenderedPageBreak/>
        <w:t>viennent donner un coup de main pour la préparation du poisson – sont aussi présentes sur les marchés. Mardi et jeudi aux Grottes, samedi à Rives ou mercredi à Compois, en partenariat avec la ferme.</w:t>
      </w:r>
    </w:p>
    <w:p w14:paraId="49060945" w14:textId="77777777" w:rsidR="005202A3" w:rsidRPr="008B60C4" w:rsidRDefault="005202A3" w:rsidP="005202A3">
      <w:pPr>
        <w:widowControl w:val="0"/>
        <w:autoSpaceDE w:val="0"/>
        <w:autoSpaceDN w:val="0"/>
        <w:adjustRightInd w:val="0"/>
        <w:jc w:val="both"/>
        <w:rPr>
          <w:color w:val="0A0A0A"/>
          <w:lang w:eastAsia="ja-JP"/>
        </w:rPr>
      </w:pPr>
      <w:r w:rsidRPr="008B60C4">
        <w:rPr>
          <w:color w:val="0A0A0A"/>
          <w:lang w:eastAsia="ja-JP"/>
        </w:rPr>
        <w:t>L’activité est donc double: dès 4 heures du matin, c’est l’heure de la pêche. Puis vient le contact avec la clientèle. Julien Monney ne conçoit pas son activité autrement. La partie pédagogique compte énormément à ses yeux. «Lorsqu’on parvient à convaincre un client de se lancer dans la cuisson d’un poisson complet au four et que la fois d’après, il revient conquis et ne veut plus entendre parler de filets, nous avons rempli notre rôle.»</w:t>
      </w:r>
    </w:p>
    <w:p w14:paraId="079E67D3" w14:textId="77777777" w:rsidR="005202A3" w:rsidRPr="008B60C4" w:rsidRDefault="005202A3" w:rsidP="005202A3">
      <w:pPr>
        <w:widowControl w:val="0"/>
        <w:autoSpaceDE w:val="0"/>
        <w:autoSpaceDN w:val="0"/>
        <w:adjustRightInd w:val="0"/>
        <w:jc w:val="both"/>
        <w:rPr>
          <w:color w:val="0A0A0A"/>
          <w:lang w:eastAsia="ja-JP"/>
        </w:rPr>
      </w:pPr>
      <w:r w:rsidRPr="008B60C4">
        <w:rPr>
          <w:color w:val="0A0A0A"/>
          <w:lang w:eastAsia="ja-JP"/>
        </w:rPr>
        <w:t>La pêcherie vend aussi ses préparations. L’écailleuse fonctionne à plein régime lors de notre entretien. Le poisson est lavé, mis au froid ou sous vide. Régulièrement, le sol doit être rincé à grandes eaux.</w:t>
      </w:r>
    </w:p>
    <w:p w14:paraId="6301AF44" w14:textId="77777777" w:rsidR="005202A3" w:rsidRPr="008B60C4" w:rsidRDefault="005202A3" w:rsidP="005202A3">
      <w:pPr>
        <w:widowControl w:val="0"/>
        <w:autoSpaceDE w:val="0"/>
        <w:autoSpaceDN w:val="0"/>
        <w:adjustRightInd w:val="0"/>
        <w:jc w:val="both"/>
        <w:rPr>
          <w:color w:val="0A0A0A"/>
          <w:lang w:eastAsia="ja-JP"/>
        </w:rPr>
      </w:pPr>
      <w:r w:rsidRPr="008B60C4">
        <w:rPr>
          <w:color w:val="0A0A0A"/>
          <w:lang w:eastAsia="ja-JP"/>
        </w:rPr>
        <w:t>Parmi les produits préparés: de l’émincé de brochet, des rillettes de poisson, des tranches de fera et même, ce jour-là, de la friture de perchettes. Une rareté: cette pratique autrefois populaire dans les bistrots avait tendance à vider les lacs et a été proscrite.</w:t>
      </w:r>
    </w:p>
    <w:p w14:paraId="52ADA496" w14:textId="77777777" w:rsidR="005202A3" w:rsidRPr="008B60C4" w:rsidRDefault="005202A3" w:rsidP="005202A3">
      <w:pPr>
        <w:widowControl w:val="0"/>
        <w:autoSpaceDE w:val="0"/>
        <w:autoSpaceDN w:val="0"/>
        <w:adjustRightInd w:val="0"/>
        <w:jc w:val="both"/>
        <w:rPr>
          <w:color w:val="0A0A0A"/>
          <w:lang w:eastAsia="ja-JP"/>
        </w:rPr>
      </w:pPr>
    </w:p>
    <w:p w14:paraId="6A8FE302" w14:textId="77777777" w:rsidR="005202A3" w:rsidRPr="008B60C4" w:rsidRDefault="005202A3" w:rsidP="005202A3">
      <w:pPr>
        <w:widowControl w:val="0"/>
        <w:autoSpaceDE w:val="0"/>
        <w:autoSpaceDN w:val="0"/>
        <w:adjustRightInd w:val="0"/>
        <w:jc w:val="both"/>
        <w:rPr>
          <w:b/>
          <w:color w:val="0A0A0A"/>
          <w:lang w:eastAsia="ja-JP"/>
        </w:rPr>
      </w:pPr>
      <w:r w:rsidRPr="008B60C4">
        <w:rPr>
          <w:b/>
          <w:color w:val="0A0A0A"/>
          <w:lang w:eastAsia="ja-JP"/>
        </w:rPr>
        <w:t>Nouvelles pollutions des lacs</w:t>
      </w:r>
    </w:p>
    <w:p w14:paraId="2D04BFBC" w14:textId="77777777" w:rsidR="005202A3" w:rsidRPr="008B60C4" w:rsidRDefault="005202A3" w:rsidP="005202A3">
      <w:pPr>
        <w:widowControl w:val="0"/>
        <w:autoSpaceDE w:val="0"/>
        <w:autoSpaceDN w:val="0"/>
        <w:adjustRightInd w:val="0"/>
        <w:jc w:val="both"/>
        <w:rPr>
          <w:color w:val="0A0A0A"/>
          <w:lang w:eastAsia="ja-JP"/>
        </w:rPr>
      </w:pPr>
      <w:r w:rsidRPr="008B60C4">
        <w:rPr>
          <w:color w:val="0A0A0A"/>
          <w:lang w:eastAsia="ja-JP"/>
        </w:rPr>
        <w:t>«Là, on est dans un quota scientifique», explique le pêcheur. Pendant quelques jours, ce type de prélèvements est autorisé: il s’agit d’évaluer l’impact de ce type de filets dans le cadre d’une enquête de la commission internationale de la pêche.</w:t>
      </w:r>
    </w:p>
    <w:p w14:paraId="2A3C5A60" w14:textId="77777777" w:rsidR="005202A3" w:rsidRPr="008B60C4" w:rsidRDefault="005202A3" w:rsidP="005202A3">
      <w:pPr>
        <w:widowControl w:val="0"/>
        <w:autoSpaceDE w:val="0"/>
        <w:autoSpaceDN w:val="0"/>
        <w:adjustRightInd w:val="0"/>
        <w:jc w:val="both"/>
        <w:rPr>
          <w:color w:val="0A0A0A"/>
          <w:lang w:eastAsia="ja-JP"/>
        </w:rPr>
      </w:pPr>
      <w:r w:rsidRPr="008B60C4">
        <w:rPr>
          <w:color w:val="0A0A0A"/>
          <w:lang w:eastAsia="ja-JP"/>
        </w:rPr>
        <w:t>Car toutes ces activités sont très réglementées. D’ailleurs, comment devient-on pêcheur? Il faut justifier six mois d’activité chez une personne au bénéfice d’une autorisation, puis il devient possible de s’inscrire pour obtenir un permis pour pratiquer cette profession artisanale. Sur le Léman, une cinquantaine de permis ont été délivrés.</w:t>
      </w:r>
    </w:p>
    <w:p w14:paraId="6863EEDD" w14:textId="77777777" w:rsidR="005202A3" w:rsidRPr="008B60C4" w:rsidRDefault="005202A3" w:rsidP="005202A3">
      <w:pPr>
        <w:widowControl w:val="0"/>
        <w:autoSpaceDE w:val="0"/>
        <w:autoSpaceDN w:val="0"/>
        <w:adjustRightInd w:val="0"/>
        <w:jc w:val="both"/>
        <w:rPr>
          <w:color w:val="0A0A0A"/>
          <w:lang w:eastAsia="ja-JP"/>
        </w:rPr>
      </w:pPr>
      <w:r w:rsidRPr="008B60C4">
        <w:rPr>
          <w:color w:val="0A0A0A"/>
          <w:lang w:eastAsia="ja-JP"/>
        </w:rPr>
        <w:t>Et pour se lancer, il faut aimer le lac. D’ailleurs, comment se porte notre beau Léman? On lit que la qualité des eaux va en s’améliorant? «C’est parce qu’on se focalise sur les taux de phosphate qui baissent, effectivement, mais c’est réducteur», estime Julien Monney. Et de dire son inquiétude devant l’augmentation des micro-polluants en tout genre. «On ne se donne pas les moyens d’adapter nos stations d’épuration à cette pollution nouvelle.»</w:t>
      </w:r>
    </w:p>
    <w:p w14:paraId="5CCF73E4" w14:textId="77777777" w:rsidR="005202A3" w:rsidRPr="008B60C4" w:rsidRDefault="005202A3" w:rsidP="005202A3">
      <w:pPr>
        <w:widowControl w:val="0"/>
        <w:autoSpaceDE w:val="0"/>
        <w:autoSpaceDN w:val="0"/>
        <w:adjustRightInd w:val="0"/>
        <w:jc w:val="both"/>
        <w:rPr>
          <w:color w:val="0A0A0A"/>
          <w:lang w:eastAsia="ja-JP"/>
        </w:rPr>
      </w:pPr>
    </w:p>
    <w:p w14:paraId="1D9DE957" w14:textId="77777777" w:rsidR="005202A3" w:rsidRPr="008B60C4" w:rsidRDefault="005202A3" w:rsidP="005202A3">
      <w:pPr>
        <w:widowControl w:val="0"/>
        <w:autoSpaceDE w:val="0"/>
        <w:autoSpaceDN w:val="0"/>
        <w:adjustRightInd w:val="0"/>
        <w:jc w:val="both"/>
        <w:rPr>
          <w:b/>
          <w:color w:val="0A0A0A"/>
          <w:lang w:eastAsia="ja-JP"/>
        </w:rPr>
      </w:pPr>
      <w:r w:rsidRPr="008B60C4">
        <w:rPr>
          <w:b/>
          <w:color w:val="0A0A0A"/>
          <w:lang w:eastAsia="ja-JP"/>
        </w:rPr>
        <w:t>Environnement en mutation</w:t>
      </w:r>
    </w:p>
    <w:p w14:paraId="4E0D7D94" w14:textId="77777777" w:rsidR="005202A3" w:rsidRPr="008B60C4" w:rsidRDefault="005202A3" w:rsidP="005202A3">
      <w:pPr>
        <w:jc w:val="both"/>
        <w:rPr>
          <w:b/>
          <w:bCs/>
          <w:color w:val="B3B3B3"/>
          <w:lang w:eastAsia="ja-JP"/>
        </w:rPr>
      </w:pPr>
      <w:r w:rsidRPr="008B60C4">
        <w:rPr>
          <w:color w:val="0A0A0A"/>
          <w:lang w:eastAsia="ja-JP"/>
        </w:rPr>
        <w:t>Reste que manger du poisson sauvage restera toujours plus sain que de consommer celui issu d’élevages où le recours aux antibiotiques et autres produits «sanita</w:t>
      </w:r>
      <w:r>
        <w:rPr>
          <w:color w:val="0A0A0A"/>
          <w:lang w:eastAsia="ja-JP"/>
        </w:rPr>
        <w:t xml:space="preserve">ires» est nécessaire, relève M. </w:t>
      </w:r>
      <w:r w:rsidRPr="008B60C4">
        <w:rPr>
          <w:color w:val="0A0A0A"/>
          <w:lang w:eastAsia="ja-JP"/>
        </w:rPr>
        <w:t>Monney. Ce dernier exprime un autre souci: celui de l’apparition de nouvelles espèces. Ainsi le silure est bel et bien présent dans nos eaux. Quel sera l’impact de cet ogre aquatique qui peut mesurer plus de deux mètres de long? Et le pseudorasbora aurait été aperçu dans des affluents du Léman. Ce poisson est potentiellement porteur de parasites qui risquent de contaminer d’autres espèces. Pour l’heure, la menace reste contenue, et les rillettes de poisson frais ne sont heureusement pas en péril. PB</w:t>
      </w:r>
    </w:p>
    <w:p w14:paraId="769781D6" w14:textId="77777777" w:rsidR="005202A3" w:rsidRDefault="005202A3" w:rsidP="005202A3">
      <w:pPr>
        <w:rPr>
          <w:rFonts w:ascii="Arial" w:hAnsi="Arial" w:cs="Arial"/>
          <w:b/>
          <w:bCs/>
          <w:color w:val="B3B3B3"/>
          <w:sz w:val="26"/>
          <w:szCs w:val="26"/>
          <w:lang w:eastAsia="ja-JP"/>
        </w:rPr>
      </w:pPr>
    </w:p>
    <w:p w14:paraId="2D5CDE3D" w14:textId="47B1E919" w:rsidR="005202A3" w:rsidRDefault="005202A3" w:rsidP="005202A3">
      <w:pPr>
        <w:rPr>
          <w:rFonts w:ascii="Arial" w:hAnsi="Arial" w:cs="Arial"/>
          <w:color w:val="0A0A0A"/>
          <w:lang w:eastAsia="ja-JP"/>
        </w:rPr>
      </w:pPr>
      <w:r>
        <w:rPr>
          <w:rFonts w:ascii="Arial" w:hAnsi="Arial" w:cs="Arial"/>
          <w:color w:val="0A0A0A"/>
          <w:lang w:eastAsia="ja-JP"/>
        </w:rPr>
        <w:br w:type="page"/>
      </w:r>
    </w:p>
    <w:p w14:paraId="5EC6886D" w14:textId="71C69939" w:rsidR="005202A3" w:rsidRPr="002348B9" w:rsidRDefault="005202A3" w:rsidP="005202A3">
      <w:pPr>
        <w:widowControl w:val="0"/>
        <w:autoSpaceDE w:val="0"/>
        <w:autoSpaceDN w:val="0"/>
        <w:adjustRightInd w:val="0"/>
        <w:rPr>
          <w:rFonts w:ascii="Arial" w:hAnsi="Arial" w:cs="Arial"/>
          <w:b/>
          <w:color w:val="0A0A0A"/>
          <w:sz w:val="22"/>
          <w:szCs w:val="22"/>
          <w:lang w:eastAsia="ja-JP"/>
        </w:rPr>
      </w:pPr>
      <w:r>
        <w:rPr>
          <w:rFonts w:ascii="Arial" w:hAnsi="Arial" w:cs="Arial"/>
          <w:b/>
          <w:color w:val="0A0A0A"/>
          <w:sz w:val="22"/>
          <w:szCs w:val="22"/>
          <w:lang w:eastAsia="ja-JP"/>
        </w:rPr>
        <w:lastRenderedPageBreak/>
        <w:t>Annexe 6</w:t>
      </w:r>
    </w:p>
    <w:p w14:paraId="016C9545" w14:textId="77777777" w:rsidR="005202A3" w:rsidRDefault="005202A3" w:rsidP="005202A3">
      <w:pPr>
        <w:widowControl w:val="0"/>
        <w:autoSpaceDE w:val="0"/>
        <w:autoSpaceDN w:val="0"/>
        <w:adjustRightInd w:val="0"/>
        <w:rPr>
          <w:rFonts w:ascii="CorbeauPro-Light" w:hAnsi="CorbeauPro-Light" w:cs="CorbeauPro-Light"/>
          <w:color w:val="0A0A0A"/>
          <w:sz w:val="36"/>
          <w:szCs w:val="36"/>
          <w:lang w:eastAsia="ja-JP"/>
        </w:rPr>
      </w:pPr>
    </w:p>
    <w:p w14:paraId="3DA7191C" w14:textId="77777777" w:rsidR="005202A3" w:rsidRPr="00CB660A" w:rsidRDefault="005202A3" w:rsidP="005202A3">
      <w:pPr>
        <w:widowControl w:val="0"/>
        <w:autoSpaceDE w:val="0"/>
        <w:autoSpaceDN w:val="0"/>
        <w:adjustRightInd w:val="0"/>
        <w:jc w:val="center"/>
        <w:rPr>
          <w:rFonts w:ascii="Arial" w:hAnsi="Arial" w:cs="Arial"/>
          <w:b/>
          <w:color w:val="0A0A0A"/>
          <w:sz w:val="36"/>
          <w:szCs w:val="36"/>
          <w:lang w:eastAsia="ja-JP"/>
        </w:rPr>
      </w:pPr>
      <w:r w:rsidRPr="00CB660A">
        <w:rPr>
          <w:rFonts w:ascii="Arial" w:hAnsi="Arial" w:cs="Arial"/>
          <w:b/>
          <w:color w:val="0A0A0A"/>
          <w:sz w:val="36"/>
          <w:szCs w:val="36"/>
          <w:lang w:eastAsia="ja-JP"/>
        </w:rPr>
        <w:t>Le défi des repas locaux à la cantine</w:t>
      </w:r>
    </w:p>
    <w:p w14:paraId="4E7B24FC" w14:textId="77777777" w:rsidR="005202A3" w:rsidRPr="00CB660A" w:rsidRDefault="005202A3" w:rsidP="005202A3">
      <w:pPr>
        <w:widowControl w:val="0"/>
        <w:autoSpaceDE w:val="0"/>
        <w:autoSpaceDN w:val="0"/>
        <w:adjustRightInd w:val="0"/>
        <w:jc w:val="center"/>
        <w:rPr>
          <w:i/>
          <w:color w:val="0A0A0A"/>
          <w:lang w:eastAsia="ja-JP"/>
        </w:rPr>
      </w:pPr>
      <w:r w:rsidRPr="00CB660A">
        <w:rPr>
          <w:i/>
          <w:color w:val="0A0A0A"/>
          <w:lang w:eastAsia="ja-JP"/>
        </w:rPr>
        <w:t>Par Sophie Dupont, Le Courrier du 22 août 2017</w:t>
      </w:r>
    </w:p>
    <w:p w14:paraId="6546A65F" w14:textId="77777777" w:rsidR="005202A3" w:rsidRDefault="005202A3" w:rsidP="005202A3">
      <w:pPr>
        <w:widowControl w:val="0"/>
        <w:autoSpaceDE w:val="0"/>
        <w:autoSpaceDN w:val="0"/>
        <w:adjustRightInd w:val="0"/>
        <w:rPr>
          <w:rFonts w:ascii="Arial" w:hAnsi="Arial" w:cs="Arial"/>
          <w:color w:val="0A0A0A"/>
          <w:lang w:eastAsia="ja-JP"/>
        </w:rPr>
      </w:pPr>
    </w:p>
    <w:p w14:paraId="626967A5" w14:textId="77777777" w:rsidR="005202A3" w:rsidRPr="00CB660A" w:rsidRDefault="005202A3" w:rsidP="005202A3">
      <w:pPr>
        <w:widowControl w:val="0"/>
        <w:autoSpaceDE w:val="0"/>
        <w:autoSpaceDN w:val="0"/>
        <w:adjustRightInd w:val="0"/>
        <w:jc w:val="both"/>
        <w:rPr>
          <w:rFonts w:ascii="Arial" w:hAnsi="Arial" w:cs="Arial"/>
          <w:color w:val="0A0A0A"/>
          <w:lang w:eastAsia="ja-JP"/>
        </w:rPr>
      </w:pPr>
      <w:r w:rsidRPr="00CB660A">
        <w:rPr>
          <w:rFonts w:ascii="Arial" w:hAnsi="Arial" w:cs="Arial"/>
          <w:color w:val="0A0A0A"/>
          <w:lang w:eastAsia="ja-JP"/>
        </w:rPr>
        <w:t>(6/6) Lausanne tente d’atteindre 70% de produits de proximité dans la restauration collective.</w:t>
      </w:r>
    </w:p>
    <w:p w14:paraId="00BA1CAE" w14:textId="77777777" w:rsidR="005202A3" w:rsidRDefault="005202A3" w:rsidP="005202A3">
      <w:pPr>
        <w:jc w:val="both"/>
        <w:rPr>
          <w:rFonts w:ascii="CorbeauPro-Bold" w:hAnsi="CorbeauPro-Bold" w:cs="CorbeauPro-Bold"/>
          <w:b/>
          <w:bCs/>
          <w:color w:val="B3B3B3"/>
          <w:sz w:val="26"/>
          <w:szCs w:val="26"/>
          <w:lang w:eastAsia="ja-JP"/>
        </w:rPr>
      </w:pPr>
    </w:p>
    <w:p w14:paraId="7EEAFCB9" w14:textId="77777777" w:rsidR="005202A3" w:rsidRDefault="005202A3" w:rsidP="005202A3">
      <w:pPr>
        <w:jc w:val="center"/>
        <w:rPr>
          <w:rFonts w:ascii="CorbeauPro-Bold" w:hAnsi="CorbeauPro-Bold" w:cs="CorbeauPro-Bold"/>
          <w:b/>
          <w:bCs/>
          <w:color w:val="B3B3B3"/>
          <w:sz w:val="26"/>
          <w:szCs w:val="26"/>
          <w:lang w:eastAsia="ja-JP"/>
        </w:rPr>
      </w:pPr>
      <w:r>
        <w:rPr>
          <w:rFonts w:ascii="Helvetica" w:hAnsi="Helvetica" w:cs="Helvetica"/>
          <w:noProof/>
          <w:lang w:val="fr-CH" w:eastAsia="fr-CH"/>
        </w:rPr>
        <w:drawing>
          <wp:inline distT="0" distB="0" distL="0" distR="0" wp14:anchorId="4E0ECAD2" wp14:editId="2887C4C4">
            <wp:extent cx="3384256" cy="2251832"/>
            <wp:effectExtent l="0" t="0" r="0" b="889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386514" cy="2253335"/>
                    </a:xfrm>
                    <a:prstGeom prst="rect">
                      <a:avLst/>
                    </a:prstGeom>
                    <a:noFill/>
                    <a:ln>
                      <a:noFill/>
                    </a:ln>
                  </pic:spPr>
                </pic:pic>
              </a:graphicData>
            </a:graphic>
          </wp:inline>
        </w:drawing>
      </w:r>
    </w:p>
    <w:p w14:paraId="17EE4A49" w14:textId="77777777" w:rsidR="005202A3" w:rsidRPr="00CB660A" w:rsidRDefault="005202A3" w:rsidP="005202A3">
      <w:pPr>
        <w:jc w:val="both"/>
        <w:rPr>
          <w:b/>
          <w:bCs/>
          <w:sz w:val="22"/>
          <w:szCs w:val="22"/>
          <w:lang w:eastAsia="ja-JP"/>
        </w:rPr>
      </w:pPr>
    </w:p>
    <w:p w14:paraId="2BA481F3" w14:textId="77777777" w:rsidR="005202A3" w:rsidRPr="00CB660A" w:rsidRDefault="005202A3" w:rsidP="005202A3">
      <w:pPr>
        <w:jc w:val="center"/>
        <w:rPr>
          <w:bCs/>
          <w:sz w:val="22"/>
          <w:szCs w:val="22"/>
          <w:lang w:eastAsia="ja-JP"/>
        </w:rPr>
      </w:pPr>
      <w:r w:rsidRPr="00CB660A">
        <w:rPr>
          <w:bCs/>
          <w:sz w:val="22"/>
          <w:szCs w:val="22"/>
          <w:lang w:eastAsia="ja-JP"/>
        </w:rPr>
        <w:t>Pour pouvoir qualifier des produits de locaux. (PIXABAY)</w:t>
      </w:r>
    </w:p>
    <w:p w14:paraId="611A204A" w14:textId="77777777" w:rsidR="005202A3" w:rsidRPr="00CB660A" w:rsidRDefault="005202A3" w:rsidP="005202A3">
      <w:pPr>
        <w:jc w:val="both"/>
        <w:rPr>
          <w:b/>
          <w:bCs/>
          <w:sz w:val="22"/>
          <w:szCs w:val="22"/>
          <w:lang w:eastAsia="ja-JP"/>
        </w:rPr>
      </w:pPr>
    </w:p>
    <w:p w14:paraId="4255AEFE" w14:textId="77777777" w:rsidR="005202A3" w:rsidRPr="00CB660A" w:rsidRDefault="005202A3" w:rsidP="005202A3">
      <w:pPr>
        <w:widowControl w:val="0"/>
        <w:autoSpaceDE w:val="0"/>
        <w:autoSpaceDN w:val="0"/>
        <w:adjustRightInd w:val="0"/>
        <w:jc w:val="both"/>
        <w:rPr>
          <w:color w:val="0A0A0A"/>
          <w:lang w:eastAsia="ja-JP"/>
        </w:rPr>
      </w:pPr>
      <w:r w:rsidRPr="00CB660A">
        <w:rPr>
          <w:color w:val="0A0A0A"/>
          <w:lang w:eastAsia="ja-JP"/>
        </w:rPr>
        <w:t>Faire ses courses au marché et se nourrir de produits de proximité à la maison, c’est une chose. Mais qu’en est-il des nombreux repas pris hors domicile? La ville de Lausanne, qui sert plus d’un million de repas par année dans ses différentes structures, vise 70% de produits de proximité dans les assiettes d’ici à la fin 2017. Pour une alimentation plus durable, elle a également instauré un repas hebdomadaire sans viande ni poisson et atteint une part de 30% d’aliments labellisés.</w:t>
      </w:r>
    </w:p>
    <w:p w14:paraId="6C2726A1" w14:textId="77777777" w:rsidR="005202A3" w:rsidRDefault="005202A3" w:rsidP="005202A3">
      <w:pPr>
        <w:widowControl w:val="0"/>
        <w:autoSpaceDE w:val="0"/>
        <w:autoSpaceDN w:val="0"/>
        <w:adjustRightInd w:val="0"/>
        <w:jc w:val="both"/>
        <w:rPr>
          <w:color w:val="0A0A0A"/>
          <w:lang w:eastAsia="ja-JP"/>
        </w:rPr>
      </w:pPr>
      <w:r w:rsidRPr="00CB660A">
        <w:rPr>
          <w:color w:val="0A0A0A"/>
          <w:lang w:eastAsia="ja-JP"/>
        </w:rPr>
        <w:t>«L’objectif est d’être en phase avec l’économie locale et de limiter les transports. Et nous incitons ainsi à manger des produits sains et d’une qualité impossible à obtenir avec l’agriculture d’exportation», explique David Payot, municipal en charge du projet.</w:t>
      </w:r>
    </w:p>
    <w:p w14:paraId="3501DEF5" w14:textId="77777777" w:rsidR="005202A3" w:rsidRPr="00CB660A" w:rsidRDefault="005202A3" w:rsidP="005202A3">
      <w:pPr>
        <w:widowControl w:val="0"/>
        <w:autoSpaceDE w:val="0"/>
        <w:autoSpaceDN w:val="0"/>
        <w:adjustRightInd w:val="0"/>
        <w:jc w:val="both"/>
        <w:rPr>
          <w:color w:val="0A0A0A"/>
          <w:lang w:eastAsia="ja-JP"/>
        </w:rPr>
      </w:pPr>
    </w:p>
    <w:p w14:paraId="23D32935" w14:textId="77777777" w:rsidR="005202A3" w:rsidRPr="00CB660A" w:rsidRDefault="005202A3" w:rsidP="005202A3">
      <w:pPr>
        <w:widowControl w:val="0"/>
        <w:autoSpaceDE w:val="0"/>
        <w:autoSpaceDN w:val="0"/>
        <w:adjustRightInd w:val="0"/>
        <w:jc w:val="both"/>
        <w:rPr>
          <w:b/>
          <w:color w:val="0A0A0A"/>
          <w:lang w:eastAsia="ja-JP"/>
        </w:rPr>
      </w:pPr>
      <w:r w:rsidRPr="00CB660A">
        <w:rPr>
          <w:b/>
          <w:color w:val="0A0A0A"/>
          <w:lang w:eastAsia="ja-JP"/>
        </w:rPr>
        <w:t>Privés à la traîne</w:t>
      </w:r>
    </w:p>
    <w:p w14:paraId="76E0A5AD" w14:textId="77777777" w:rsidR="005202A3" w:rsidRPr="00CB660A" w:rsidRDefault="005202A3" w:rsidP="005202A3">
      <w:pPr>
        <w:widowControl w:val="0"/>
        <w:autoSpaceDE w:val="0"/>
        <w:autoSpaceDN w:val="0"/>
        <w:adjustRightInd w:val="0"/>
        <w:jc w:val="both"/>
        <w:rPr>
          <w:color w:val="0A0A0A"/>
          <w:lang w:eastAsia="ja-JP"/>
        </w:rPr>
      </w:pPr>
      <w:r w:rsidRPr="00CB660A">
        <w:rPr>
          <w:color w:val="0A0A0A"/>
          <w:lang w:eastAsia="ja-JP"/>
        </w:rPr>
        <w:t>Le lait et la farine sont entièrement fournis par une des quatre fermes appartenant à la ville. Pour le reste, garderies, cantines, EMS et autres restaurants collectifs sont libres de prendre directement contact avec les agriculteurs de leurs choix. Une formation a été dispensée aux cuisiniers en collaboration avec le canton.</w:t>
      </w:r>
    </w:p>
    <w:p w14:paraId="2340CC5E" w14:textId="77777777" w:rsidR="005202A3" w:rsidRDefault="005202A3" w:rsidP="005202A3">
      <w:pPr>
        <w:widowControl w:val="0"/>
        <w:autoSpaceDE w:val="0"/>
        <w:autoSpaceDN w:val="0"/>
        <w:adjustRightInd w:val="0"/>
        <w:jc w:val="both"/>
        <w:rPr>
          <w:color w:val="0A0A0A"/>
          <w:lang w:eastAsia="ja-JP"/>
        </w:rPr>
      </w:pPr>
      <w:r w:rsidRPr="00CB660A">
        <w:rPr>
          <w:color w:val="0A0A0A"/>
          <w:lang w:eastAsia="ja-JP"/>
        </w:rPr>
        <w:t>L’année dernière, les cuisines de restauration collective directement gérées par la ville ont acheté la moitié de leurs produits auprès des producteurs locaux. La part de 70% d’ici à décembre semble réaliste pour David Payot. Par contre, les structures privées subventionnées, qui fournissent la majorité des repas, sont à la traîne: en 2016, leur assiette contenait moins d’un tiers de produits locaux.</w:t>
      </w:r>
      <w:r>
        <w:rPr>
          <w:color w:val="0A0A0A"/>
          <w:lang w:eastAsia="ja-JP"/>
        </w:rPr>
        <w:t xml:space="preserve"> </w:t>
      </w:r>
      <w:r w:rsidRPr="00CB660A">
        <w:rPr>
          <w:color w:val="0A0A0A"/>
          <w:lang w:eastAsia="ja-JP"/>
        </w:rPr>
        <w:t>«Certaines cuisines sont gérées par des entreprises, qui centralisent leurs commandes à un niveau suisse», note David Payot. Dans les structures privées, 60% des produits proviennent du pays, même s’ils ne respectent pas la distance de 70 kilomètres définie par la ville pour être qualifiés de locaux.</w:t>
      </w:r>
    </w:p>
    <w:p w14:paraId="07ED08FE" w14:textId="77777777" w:rsidR="005202A3" w:rsidRPr="00CB660A" w:rsidRDefault="005202A3" w:rsidP="005202A3">
      <w:pPr>
        <w:widowControl w:val="0"/>
        <w:autoSpaceDE w:val="0"/>
        <w:autoSpaceDN w:val="0"/>
        <w:adjustRightInd w:val="0"/>
        <w:jc w:val="both"/>
        <w:rPr>
          <w:color w:val="0A0A0A"/>
          <w:lang w:eastAsia="ja-JP"/>
        </w:rPr>
      </w:pPr>
    </w:p>
    <w:p w14:paraId="2B7EBFC2" w14:textId="77777777" w:rsidR="005202A3" w:rsidRPr="00CB660A" w:rsidRDefault="005202A3" w:rsidP="005202A3">
      <w:pPr>
        <w:widowControl w:val="0"/>
        <w:autoSpaceDE w:val="0"/>
        <w:autoSpaceDN w:val="0"/>
        <w:adjustRightInd w:val="0"/>
        <w:jc w:val="both"/>
        <w:rPr>
          <w:b/>
          <w:color w:val="0A0A0A"/>
          <w:lang w:eastAsia="ja-JP"/>
        </w:rPr>
      </w:pPr>
      <w:r w:rsidRPr="00CB660A">
        <w:rPr>
          <w:b/>
          <w:color w:val="0A0A0A"/>
          <w:lang w:eastAsia="ja-JP"/>
        </w:rPr>
        <w:t>Incitation financière</w:t>
      </w:r>
    </w:p>
    <w:p w14:paraId="388F33E5" w14:textId="6BEFFC9B" w:rsidR="005202A3" w:rsidRPr="00CB660A" w:rsidRDefault="005202A3" w:rsidP="005202A3">
      <w:pPr>
        <w:widowControl w:val="0"/>
        <w:autoSpaceDE w:val="0"/>
        <w:autoSpaceDN w:val="0"/>
        <w:adjustRightInd w:val="0"/>
        <w:jc w:val="both"/>
        <w:rPr>
          <w:color w:val="0A0A0A"/>
          <w:lang w:eastAsia="ja-JP"/>
        </w:rPr>
      </w:pPr>
      <w:r w:rsidRPr="00CB660A">
        <w:rPr>
          <w:color w:val="0A0A0A"/>
          <w:lang w:eastAsia="ja-JP"/>
        </w:rPr>
        <w:t xml:space="preserve">Dans le monde lausannois de la restauration collective, les petites structures côtoient les grosses </w:t>
      </w:r>
      <w:r w:rsidRPr="00CB660A">
        <w:rPr>
          <w:color w:val="0A0A0A"/>
          <w:lang w:eastAsia="ja-JP"/>
        </w:rPr>
        <w:lastRenderedPageBreak/>
        <w:t>boîtes, actives parfois au-delà de la Suisse romande. Impossible de contraindre les entreprises subventionnées à respecter les objectifs lausannois. Reste l’incitation financière, avec une contribution de la ville de 25 centimes par repas, une fois le but atteint. «C’est modeste, mais cela fait quand même une différence», estime le municipal. Pour le consommateur, manger local n’a pas d’impact sur le prix du repas, qui reste entre 10 et 12,50 francs.</w:t>
      </w:r>
    </w:p>
    <w:p w14:paraId="68C6976E" w14:textId="77777777" w:rsidR="005202A3" w:rsidRPr="00CB660A" w:rsidRDefault="005202A3" w:rsidP="005202A3">
      <w:pPr>
        <w:widowControl w:val="0"/>
        <w:autoSpaceDE w:val="0"/>
        <w:autoSpaceDN w:val="0"/>
        <w:adjustRightInd w:val="0"/>
        <w:jc w:val="both"/>
        <w:rPr>
          <w:color w:val="0A0A0A"/>
          <w:lang w:eastAsia="ja-JP"/>
        </w:rPr>
      </w:pPr>
      <w:r w:rsidRPr="00CB660A">
        <w:rPr>
          <w:color w:val="0A0A0A"/>
          <w:lang w:eastAsia="ja-JP"/>
        </w:rPr>
        <w:t>Il y a deux ans, l’Etat de Vaud est aussi entré dans la danse en mettant en place une stratégie pour la restauration collective, avec un objectif de 10% de produits locaux par assiette et la volonté de créer une plateforme d’approvisionnement.</w:t>
      </w:r>
      <w:r>
        <w:rPr>
          <w:color w:val="0A0A0A"/>
          <w:lang w:eastAsia="ja-JP"/>
        </w:rPr>
        <w:t xml:space="preserve"> </w:t>
      </w:r>
      <w:r w:rsidRPr="00CB660A">
        <w:rPr>
          <w:color w:val="0A0A0A"/>
          <w:lang w:eastAsia="ja-JP"/>
        </w:rPr>
        <w:t>Associée au projet, l’association professionnelle Prométerre plaide plutôt pour un changement des habitudes des acheteurs. «Les centres de distribution ont été créés pour des raisons de rationalisation et sont trop coûteux à mettre en place pour les agriculteurs locaux», défend Claude Baehler.</w:t>
      </w:r>
    </w:p>
    <w:p w14:paraId="25AC3C7E" w14:textId="77777777" w:rsidR="005202A3" w:rsidRDefault="005202A3" w:rsidP="005202A3">
      <w:pPr>
        <w:widowControl w:val="0"/>
        <w:autoSpaceDE w:val="0"/>
        <w:autoSpaceDN w:val="0"/>
        <w:adjustRightInd w:val="0"/>
        <w:jc w:val="both"/>
        <w:rPr>
          <w:color w:val="0A0A0A"/>
          <w:lang w:eastAsia="ja-JP"/>
        </w:rPr>
      </w:pPr>
      <w:r w:rsidRPr="00CB660A">
        <w:rPr>
          <w:color w:val="0A0A0A"/>
          <w:lang w:eastAsia="ja-JP"/>
        </w:rPr>
        <w:t>Le président de Prométerre estime que pour se détacher de la logique de la grande distribution, l’approvisionnement de proximité implique des contacts directs entre cuisiniers et agriculteurs. «Cela demande plus de travail à l’acheteur, mais il gagne aussi en fraîcheur des produits», relève-t-il.</w:t>
      </w:r>
    </w:p>
    <w:p w14:paraId="5B9965F8" w14:textId="77777777" w:rsidR="005202A3" w:rsidRPr="00CB660A" w:rsidRDefault="005202A3" w:rsidP="005202A3">
      <w:pPr>
        <w:widowControl w:val="0"/>
        <w:autoSpaceDE w:val="0"/>
        <w:autoSpaceDN w:val="0"/>
        <w:adjustRightInd w:val="0"/>
        <w:jc w:val="both"/>
        <w:rPr>
          <w:color w:val="0A0A0A"/>
          <w:lang w:eastAsia="ja-JP"/>
        </w:rPr>
      </w:pPr>
    </w:p>
    <w:p w14:paraId="26E9BDC7" w14:textId="77777777" w:rsidR="005202A3" w:rsidRPr="00CB660A" w:rsidRDefault="005202A3" w:rsidP="005202A3">
      <w:pPr>
        <w:widowControl w:val="0"/>
        <w:autoSpaceDE w:val="0"/>
        <w:autoSpaceDN w:val="0"/>
        <w:adjustRightInd w:val="0"/>
        <w:jc w:val="both"/>
        <w:rPr>
          <w:b/>
          <w:color w:val="0A0A0A"/>
          <w:lang w:eastAsia="ja-JP"/>
        </w:rPr>
      </w:pPr>
      <w:r w:rsidRPr="00CB660A">
        <w:rPr>
          <w:b/>
          <w:color w:val="0A0A0A"/>
          <w:lang w:eastAsia="ja-JP"/>
        </w:rPr>
        <w:t>Question de prix</w:t>
      </w:r>
    </w:p>
    <w:p w14:paraId="7022373C" w14:textId="77777777" w:rsidR="005202A3" w:rsidRDefault="005202A3" w:rsidP="005202A3">
      <w:pPr>
        <w:widowControl w:val="0"/>
        <w:autoSpaceDE w:val="0"/>
        <w:autoSpaceDN w:val="0"/>
        <w:adjustRightInd w:val="0"/>
        <w:jc w:val="both"/>
        <w:rPr>
          <w:color w:val="0A0A0A"/>
          <w:lang w:eastAsia="ja-JP"/>
        </w:rPr>
      </w:pPr>
      <w:r w:rsidRPr="00CB660A">
        <w:rPr>
          <w:color w:val="0A0A0A"/>
          <w:lang w:eastAsia="ja-JP"/>
        </w:rPr>
        <w:t>Autre pierre d’achoppement entre producteurs et restaurants d’institutions publiques, le prix des aliments. Selon Claude Baehler, les cuisines, habituées aux coûts des produits de l’étranger, peinent à mettre la main à la poche. «Nous avons dû batailler avec Lausanne pour obtenir des prix corrects», regrette-t-il. David Payot rétorque que chaque cuisine gère indépendamment son budget.</w:t>
      </w:r>
      <w:r>
        <w:rPr>
          <w:color w:val="0A0A0A"/>
          <w:lang w:eastAsia="ja-JP"/>
        </w:rPr>
        <w:t xml:space="preserve"> </w:t>
      </w:r>
      <w:r w:rsidRPr="00CB660A">
        <w:rPr>
          <w:color w:val="0A0A0A"/>
          <w:lang w:eastAsia="ja-JP"/>
        </w:rPr>
        <w:t>Du côté de la ville de Lausanne com­me de l’association professionnelle, on constate que l’offre et la demande sont là. Reste à renforcer les liens entre les producteurs et les cuisines.</w:t>
      </w:r>
    </w:p>
    <w:p w14:paraId="6BADDE9F" w14:textId="77777777" w:rsidR="005202A3" w:rsidRPr="00CB660A" w:rsidRDefault="005202A3" w:rsidP="005202A3">
      <w:pPr>
        <w:widowControl w:val="0"/>
        <w:autoSpaceDE w:val="0"/>
        <w:autoSpaceDN w:val="0"/>
        <w:adjustRightInd w:val="0"/>
        <w:jc w:val="both"/>
        <w:rPr>
          <w:color w:val="0A0A0A"/>
          <w:lang w:eastAsia="ja-JP"/>
        </w:rPr>
      </w:pPr>
    </w:p>
    <w:p w14:paraId="08427446" w14:textId="77777777" w:rsidR="005202A3" w:rsidRPr="00CB660A" w:rsidRDefault="005202A3" w:rsidP="005202A3">
      <w:pPr>
        <w:widowControl w:val="0"/>
        <w:autoSpaceDE w:val="0"/>
        <w:autoSpaceDN w:val="0"/>
        <w:adjustRightInd w:val="0"/>
        <w:jc w:val="both"/>
        <w:rPr>
          <w:b/>
          <w:bCs/>
          <w:color w:val="0A0A0A"/>
          <w:lang w:eastAsia="ja-JP"/>
        </w:rPr>
      </w:pPr>
      <w:r w:rsidRPr="00CB660A">
        <w:rPr>
          <w:b/>
          <w:bCs/>
          <w:color w:val="0A0A0A"/>
          <w:lang w:eastAsia="ja-JP"/>
        </w:rPr>
        <w:t>Hors de Lausanne, des initiatives essaiment</w:t>
      </w:r>
    </w:p>
    <w:p w14:paraId="7873544E" w14:textId="77777777" w:rsidR="005202A3" w:rsidRPr="00CB660A" w:rsidRDefault="005202A3" w:rsidP="005202A3">
      <w:pPr>
        <w:widowControl w:val="0"/>
        <w:autoSpaceDE w:val="0"/>
        <w:autoSpaceDN w:val="0"/>
        <w:adjustRightInd w:val="0"/>
        <w:jc w:val="both"/>
        <w:rPr>
          <w:color w:val="0A0A0A"/>
          <w:lang w:eastAsia="ja-JP"/>
        </w:rPr>
      </w:pPr>
      <w:r w:rsidRPr="00CB660A">
        <w:rPr>
          <w:color w:val="0A0A0A"/>
          <w:lang w:eastAsia="ja-JP"/>
        </w:rPr>
        <w:t>Depuis qu’il est à la tête de la cuisine de la garderie Tom Pouce d’Yverdon, Mathieu Neukomm se fournit quasiment exclusivement auprès de producteurs locaux. Sa cuisine prépare environ 80 repas quotidiens, pour deux structures. «Le défi principal était de trouver des fournisseurs. Cuisines et producteurs ne savent souvent pas comment entrer en contact», relève le cuisinier.</w:t>
      </w:r>
    </w:p>
    <w:p w14:paraId="7B761AFC" w14:textId="77777777" w:rsidR="005202A3" w:rsidRDefault="005202A3" w:rsidP="005202A3">
      <w:pPr>
        <w:widowControl w:val="0"/>
        <w:autoSpaceDE w:val="0"/>
        <w:autoSpaceDN w:val="0"/>
        <w:adjustRightInd w:val="0"/>
        <w:jc w:val="both"/>
        <w:rPr>
          <w:color w:val="0A0A0A"/>
          <w:lang w:eastAsia="ja-JP"/>
        </w:rPr>
      </w:pPr>
      <w:r w:rsidRPr="00CB660A">
        <w:rPr>
          <w:color w:val="0A0A0A"/>
          <w:lang w:eastAsia="ja-JP"/>
        </w:rPr>
        <w:t>Des réseaux de distribution sont en train de s’organiser dans sa région. La préparation en cuisine exige également davantage de travail que lorsque les produits viennent sous une forme industrielle. A Tom Pouce, le coût un peu plus élevé des aliments de proximité est compensé par un ajustement des quantités. «Il faut prendre le temps de mettre une nouvelle organisation en place, mais après cela va tout seul», conclut Mathieu Neukomm.</w:t>
      </w:r>
    </w:p>
    <w:p w14:paraId="7CF6300D" w14:textId="77777777" w:rsidR="005202A3" w:rsidRPr="00CB660A" w:rsidRDefault="005202A3" w:rsidP="005202A3">
      <w:pPr>
        <w:widowControl w:val="0"/>
        <w:autoSpaceDE w:val="0"/>
        <w:autoSpaceDN w:val="0"/>
        <w:adjustRightInd w:val="0"/>
        <w:jc w:val="both"/>
        <w:rPr>
          <w:color w:val="0A0A0A"/>
          <w:lang w:eastAsia="ja-JP"/>
        </w:rPr>
      </w:pPr>
    </w:p>
    <w:p w14:paraId="0B9E6254" w14:textId="77777777" w:rsidR="005202A3" w:rsidRPr="00CB660A" w:rsidRDefault="005202A3" w:rsidP="005202A3">
      <w:pPr>
        <w:widowControl w:val="0"/>
        <w:autoSpaceDE w:val="0"/>
        <w:autoSpaceDN w:val="0"/>
        <w:adjustRightInd w:val="0"/>
        <w:jc w:val="both"/>
        <w:rPr>
          <w:b/>
          <w:color w:val="0A0A0A"/>
          <w:lang w:eastAsia="ja-JP"/>
        </w:rPr>
      </w:pPr>
      <w:r w:rsidRPr="00CB660A">
        <w:rPr>
          <w:b/>
          <w:color w:val="0A0A0A"/>
          <w:lang w:eastAsia="ja-JP"/>
        </w:rPr>
        <w:t>Repas préparés par des parents</w:t>
      </w:r>
    </w:p>
    <w:p w14:paraId="562EF0E1" w14:textId="77777777" w:rsidR="005202A3" w:rsidRPr="00CB660A" w:rsidRDefault="005202A3" w:rsidP="005202A3">
      <w:pPr>
        <w:widowControl w:val="0"/>
        <w:autoSpaceDE w:val="0"/>
        <w:autoSpaceDN w:val="0"/>
        <w:adjustRightInd w:val="0"/>
        <w:jc w:val="both"/>
        <w:rPr>
          <w:color w:val="0A0A0A"/>
          <w:lang w:eastAsia="ja-JP"/>
        </w:rPr>
      </w:pPr>
      <w:r w:rsidRPr="00CB660A">
        <w:rPr>
          <w:color w:val="0A0A0A"/>
          <w:lang w:eastAsia="ja-JP"/>
        </w:rPr>
        <w:t>A Vevey, la Fourchouette, créée par un groupe de parents, sert 25 à 35 repas par jour à des écoliers. Fonctionnant essentiellement sur une base bénévole, l’association se veut une alternative à la cantine et fait la part belle à la pédagogie culinaire. Lorsque, au marché où se fournit la Fourchouette, un commerçant écoule difficilement ses poireaux, le légume s’invitera au menu plusieurs jours de suite. «Enfants et adultes proposent alors des recettes et nous les testons», explique Helen Foster, une des initiatrices du lieu.</w:t>
      </w:r>
    </w:p>
    <w:p w14:paraId="61DBC2B3" w14:textId="79B24BDA" w:rsidR="005202A3" w:rsidRPr="008208B4" w:rsidRDefault="00B411A8" w:rsidP="005202A3">
      <w:pPr>
        <w:jc w:val="both"/>
        <w:rPr>
          <w:b/>
          <w:bCs/>
          <w:color w:val="B3B3B3"/>
          <w:lang w:eastAsia="ja-JP"/>
        </w:rPr>
      </w:pPr>
      <w:r>
        <w:rPr>
          <w:noProof/>
          <w:color w:val="0A0A0A"/>
          <w:lang w:val="fr-CH" w:eastAsia="fr-CH"/>
        </w:rPr>
        <mc:AlternateContent>
          <mc:Choice Requires="wps">
            <w:drawing>
              <wp:anchor distT="0" distB="0" distL="114300" distR="114300" simplePos="0" relativeHeight="251713536" behindDoc="0" locked="0" layoutInCell="1" allowOverlap="1" wp14:anchorId="4814ED78" wp14:editId="170057E9">
                <wp:simplePos x="0" y="0"/>
                <wp:positionH relativeFrom="column">
                  <wp:posOffset>5304155</wp:posOffset>
                </wp:positionH>
                <wp:positionV relativeFrom="paragraph">
                  <wp:posOffset>1226820</wp:posOffset>
                </wp:positionV>
                <wp:extent cx="819150" cy="440055"/>
                <wp:effectExtent l="0" t="0" r="19050" b="17145"/>
                <wp:wrapThrough wrapText="bothSides">
                  <wp:wrapPolygon edited="0">
                    <wp:start x="0" y="0"/>
                    <wp:lineTo x="0" y="21195"/>
                    <wp:lineTo x="21433" y="21195"/>
                    <wp:lineTo x="21433" y="0"/>
                    <wp:lineTo x="0" y="0"/>
                  </wp:wrapPolygon>
                </wp:wrapThrough>
                <wp:docPr id="137" name="Rectangle 137"/>
                <wp:cNvGraphicFramePr/>
                <a:graphic xmlns:a="http://schemas.openxmlformats.org/drawingml/2006/main">
                  <a:graphicData uri="http://schemas.microsoft.com/office/word/2010/wordprocessingShape">
                    <wps:wsp>
                      <wps:cNvSpPr/>
                      <wps:spPr>
                        <a:xfrm>
                          <a:off x="0" y="0"/>
                          <a:ext cx="819150" cy="440055"/>
                        </a:xfrm>
                        <a:prstGeom prst="rect">
                          <a:avLst/>
                        </a:prstGeom>
                        <a:solidFill>
                          <a:schemeClr val="bg1"/>
                        </a:solidFill>
                        <a:ln>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66761EC" id="Rectangle 137" o:spid="_x0000_s1026" style="position:absolute;margin-left:417.65pt;margin-top:96.6pt;width:64.5pt;height:34.65pt;z-index:251713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" fillcolor="white [3212]" strokecolor="white [3212]">
                <w10:wrap type="through"/>
              </v:rect>
            </w:pict>
          </mc:Fallback>
        </mc:AlternateContent>
      </w:r>
      <w:r>
        <w:rPr>
          <w:noProof/>
          <w:color w:val="0A0A0A"/>
          <w:lang w:val="fr-CH" w:eastAsia="fr-CH"/>
        </w:rPr>
        <mc:AlternateContent>
          <mc:Choice Requires="wps">
            <w:drawing>
              <wp:anchor distT="0" distB="0" distL="114300" distR="114300" simplePos="0" relativeHeight="251711488" behindDoc="0" locked="0" layoutInCell="1" allowOverlap="1" wp14:anchorId="1FFB6E6C" wp14:editId="03DABDDC">
                <wp:simplePos x="0" y="0"/>
                <wp:positionH relativeFrom="column">
                  <wp:posOffset>5168265</wp:posOffset>
                </wp:positionH>
                <wp:positionV relativeFrom="paragraph">
                  <wp:posOffset>1131570</wp:posOffset>
                </wp:positionV>
                <wp:extent cx="819150" cy="440055"/>
                <wp:effectExtent l="0" t="0" r="19050" b="17145"/>
                <wp:wrapThrough wrapText="bothSides">
                  <wp:wrapPolygon edited="0">
                    <wp:start x="0" y="0"/>
                    <wp:lineTo x="0" y="21195"/>
                    <wp:lineTo x="21433" y="21195"/>
                    <wp:lineTo x="21433" y="0"/>
                    <wp:lineTo x="0" y="0"/>
                  </wp:wrapPolygon>
                </wp:wrapThrough>
                <wp:docPr id="136" name="Rectangle 136"/>
                <wp:cNvGraphicFramePr/>
                <a:graphic xmlns:a="http://schemas.openxmlformats.org/drawingml/2006/main">
                  <a:graphicData uri="http://schemas.microsoft.com/office/word/2010/wordprocessingShape">
                    <wps:wsp>
                      <wps:cNvSpPr/>
                      <wps:spPr>
                        <a:xfrm>
                          <a:off x="0" y="0"/>
                          <a:ext cx="819150" cy="440055"/>
                        </a:xfrm>
                        <a:prstGeom prst="rect">
                          <a:avLst/>
                        </a:prstGeom>
                        <a:solidFill>
                          <a:schemeClr val="bg1"/>
                        </a:solidFill>
                        <a:ln>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155F4FE" id="Rectangle 136" o:spid="_x0000_s1026" style="position:absolute;margin-left:406.95pt;margin-top:89.1pt;width:64.5pt;height:34.65pt;z-index:251711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" fillcolor="white [3212]" strokecolor="white [3212]">
                <w10:wrap type="through"/>
              </v:rect>
            </w:pict>
          </mc:Fallback>
        </mc:AlternateContent>
      </w:r>
      <w:r w:rsidR="005202A3" w:rsidRPr="00CB660A">
        <w:rPr>
          <w:color w:val="0A0A0A"/>
          <w:lang w:eastAsia="ja-JP"/>
        </w:rPr>
        <w:t>Trouver des fournisseurs n’a jamais été un problème pour cette ex-présidente de la Fédération romande de l’agriculture contractuelle de proximité. Les légumes sont cultivés à moins de 15 km de Vevey, la farine et l’huile proviennent du pied du Jura et la polenta d’Aigle. A la Fourchouette, les parents déboursent entre 8 et 15 francs selon leurs revenus, pour le repas et la prise en charge. SDT</w:t>
      </w:r>
      <w:r w:rsidR="005202A3">
        <w:rPr>
          <w:b/>
          <w:bCs/>
          <w:color w:val="B3B3B3"/>
          <w:lang w:eastAsia="ja-JP"/>
        </w:rPr>
        <w:br w:type="page"/>
      </w:r>
    </w:p>
    <w:p w14:paraId="46C93A7F" w14:textId="77777777" w:rsidR="005202A3" w:rsidRPr="001834AE" w:rsidRDefault="005202A3" w:rsidP="005202A3">
      <w:pPr>
        <w:widowControl w:val="0"/>
        <w:autoSpaceDE w:val="0"/>
        <w:autoSpaceDN w:val="0"/>
        <w:adjustRightInd w:val="0"/>
        <w:rPr>
          <w:rFonts w:ascii="Arial" w:hAnsi="Arial" w:cs="Arial"/>
          <w:b/>
          <w:bCs/>
          <w:color w:val="131313"/>
          <w:sz w:val="22"/>
          <w:szCs w:val="22"/>
          <w:lang w:eastAsia="ja-JP"/>
        </w:rPr>
      </w:pPr>
      <w:r>
        <w:rPr>
          <w:rFonts w:ascii="Arial" w:hAnsi="Arial" w:cs="Arial"/>
          <w:b/>
          <w:bCs/>
          <w:color w:val="131313"/>
          <w:sz w:val="22"/>
          <w:szCs w:val="22"/>
          <w:lang w:eastAsia="ja-JP"/>
        </w:rPr>
        <w:lastRenderedPageBreak/>
        <w:t>Annexe 7</w:t>
      </w:r>
    </w:p>
    <w:p w14:paraId="30D60270" w14:textId="77777777" w:rsidR="005202A3" w:rsidRDefault="005202A3" w:rsidP="005202A3">
      <w:pPr>
        <w:widowControl w:val="0"/>
        <w:autoSpaceDE w:val="0"/>
        <w:autoSpaceDN w:val="0"/>
        <w:adjustRightInd w:val="0"/>
        <w:rPr>
          <w:rFonts w:ascii="Arial" w:hAnsi="Arial" w:cs="Arial"/>
          <w:b/>
          <w:bCs/>
          <w:color w:val="131313"/>
          <w:sz w:val="36"/>
          <w:szCs w:val="36"/>
          <w:lang w:eastAsia="ja-JP"/>
        </w:rPr>
      </w:pPr>
    </w:p>
    <w:p w14:paraId="1D285689" w14:textId="77777777" w:rsidR="005202A3" w:rsidRPr="001E6B65" w:rsidRDefault="005202A3" w:rsidP="005202A3">
      <w:pPr>
        <w:widowControl w:val="0"/>
        <w:autoSpaceDE w:val="0"/>
        <w:autoSpaceDN w:val="0"/>
        <w:adjustRightInd w:val="0"/>
        <w:jc w:val="center"/>
        <w:rPr>
          <w:rFonts w:ascii="Arial" w:hAnsi="Arial" w:cs="Arial"/>
          <w:b/>
          <w:bCs/>
          <w:color w:val="131313"/>
          <w:sz w:val="36"/>
          <w:szCs w:val="36"/>
          <w:lang w:eastAsia="ja-JP"/>
        </w:rPr>
      </w:pPr>
      <w:r w:rsidRPr="001E6B65">
        <w:rPr>
          <w:rFonts w:ascii="Arial" w:hAnsi="Arial" w:cs="Arial"/>
          <w:b/>
          <w:bCs/>
          <w:color w:val="131313"/>
          <w:sz w:val="36"/>
          <w:szCs w:val="36"/>
          <w:lang w:eastAsia="ja-JP"/>
        </w:rPr>
        <w:t>«Demain Genève», un phénomène qui s’installe</w:t>
      </w:r>
    </w:p>
    <w:p w14:paraId="2F8C8310" w14:textId="77777777" w:rsidR="005202A3" w:rsidRDefault="00740FB2" w:rsidP="005202A3">
      <w:pPr>
        <w:widowControl w:val="0"/>
        <w:autoSpaceDE w:val="0"/>
        <w:autoSpaceDN w:val="0"/>
        <w:adjustRightInd w:val="0"/>
        <w:jc w:val="center"/>
        <w:rPr>
          <w:i/>
          <w:lang w:eastAsia="ja-JP"/>
        </w:rPr>
      </w:pPr>
      <w:hyperlink r:id="rId78" w:history="1">
        <w:r w:rsidR="005202A3" w:rsidRPr="001E6B65">
          <w:rPr>
            <w:bCs/>
            <w:i/>
            <w:color w:val="262626"/>
            <w:lang w:eastAsia="ja-JP"/>
          </w:rPr>
          <w:t>Par Pascal Gavillet</w:t>
        </w:r>
      </w:hyperlink>
      <w:r w:rsidR="005202A3" w:rsidRPr="001E6B65">
        <w:rPr>
          <w:i/>
          <w:lang w:eastAsia="ja-JP"/>
        </w:rPr>
        <w:t>, Tribune de Genève du 23.04.2018</w:t>
      </w:r>
    </w:p>
    <w:p w14:paraId="3C8CC69E" w14:textId="77777777" w:rsidR="005202A3" w:rsidRPr="001E6B65" w:rsidRDefault="005202A3" w:rsidP="005202A3">
      <w:pPr>
        <w:widowControl w:val="0"/>
        <w:autoSpaceDE w:val="0"/>
        <w:autoSpaceDN w:val="0"/>
        <w:adjustRightInd w:val="0"/>
        <w:jc w:val="center"/>
        <w:rPr>
          <w:i/>
          <w:lang w:eastAsia="ja-JP"/>
        </w:rPr>
      </w:pPr>
    </w:p>
    <w:p w14:paraId="7FAC7203" w14:textId="77777777" w:rsidR="005202A3" w:rsidRPr="001E6B65" w:rsidRDefault="005202A3" w:rsidP="005202A3">
      <w:pPr>
        <w:widowControl w:val="0"/>
        <w:autoSpaceDE w:val="0"/>
        <w:autoSpaceDN w:val="0"/>
        <w:adjustRightInd w:val="0"/>
        <w:rPr>
          <w:rFonts w:ascii="Arial" w:hAnsi="Arial" w:cs="Arial"/>
          <w:color w:val="262626"/>
          <w:lang w:eastAsia="ja-JP"/>
        </w:rPr>
      </w:pPr>
      <w:r w:rsidRPr="001E6B65">
        <w:rPr>
          <w:rFonts w:ascii="Arial" w:hAnsi="Arial" w:cs="Arial"/>
          <w:b/>
          <w:bCs/>
          <w:color w:val="2768B6"/>
          <w:lang w:eastAsia="ja-JP"/>
        </w:rPr>
        <w:t xml:space="preserve">Rencontre </w:t>
      </w:r>
      <w:r w:rsidRPr="001E6B65">
        <w:rPr>
          <w:rFonts w:ascii="Arial" w:hAnsi="Arial" w:cs="Arial"/>
          <w:color w:val="262626"/>
          <w:lang w:eastAsia="ja-JP"/>
        </w:rPr>
        <w:t>Le documentaire de Gregory Chollet adapte le film «Demain» et c’est déjà un succès.</w:t>
      </w:r>
    </w:p>
    <w:p w14:paraId="159EDC65" w14:textId="77777777" w:rsidR="005202A3" w:rsidRDefault="005202A3" w:rsidP="005202A3">
      <w:pPr>
        <w:widowControl w:val="0"/>
        <w:autoSpaceDE w:val="0"/>
        <w:autoSpaceDN w:val="0"/>
        <w:adjustRightInd w:val="0"/>
        <w:rPr>
          <w:rFonts w:ascii="OpenSans-Regular" w:hAnsi="OpenSans-Regular" w:cs="OpenSans-Regular"/>
          <w:color w:val="262626"/>
          <w:sz w:val="48"/>
          <w:szCs w:val="48"/>
          <w:lang w:eastAsia="ja-JP"/>
        </w:rPr>
      </w:pPr>
    </w:p>
    <w:p w14:paraId="0A79D98C" w14:textId="77777777" w:rsidR="005202A3" w:rsidRDefault="005202A3" w:rsidP="005202A3">
      <w:pPr>
        <w:widowControl w:val="0"/>
        <w:autoSpaceDE w:val="0"/>
        <w:autoSpaceDN w:val="0"/>
        <w:adjustRightInd w:val="0"/>
        <w:jc w:val="center"/>
        <w:rPr>
          <w:rFonts w:ascii="Georgia" w:hAnsi="Georgia" w:cs="Georgia"/>
          <w:color w:val="262626"/>
          <w:sz w:val="34"/>
          <w:szCs w:val="34"/>
          <w:lang w:eastAsia="ja-JP"/>
        </w:rPr>
      </w:pPr>
      <w:r>
        <w:rPr>
          <w:rFonts w:ascii="Helvetica" w:hAnsi="Helvetica" w:cs="Helvetica"/>
          <w:noProof/>
          <w:lang w:val="fr-CH" w:eastAsia="fr-CH"/>
        </w:rPr>
        <w:drawing>
          <wp:inline distT="0" distB="0" distL="0" distR="0" wp14:anchorId="7B944AF2" wp14:editId="030C2B84">
            <wp:extent cx="4979035" cy="3314170"/>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979494" cy="3314475"/>
                    </a:xfrm>
                    <a:prstGeom prst="rect">
                      <a:avLst/>
                    </a:prstGeom>
                    <a:noFill/>
                    <a:ln>
                      <a:noFill/>
                    </a:ln>
                  </pic:spPr>
                </pic:pic>
              </a:graphicData>
            </a:graphic>
          </wp:inline>
        </w:drawing>
      </w:r>
    </w:p>
    <w:p w14:paraId="7F9B94F1" w14:textId="77777777" w:rsidR="005202A3" w:rsidRDefault="005202A3" w:rsidP="005202A3">
      <w:pPr>
        <w:widowControl w:val="0"/>
        <w:autoSpaceDE w:val="0"/>
        <w:autoSpaceDN w:val="0"/>
        <w:adjustRightInd w:val="0"/>
        <w:jc w:val="center"/>
        <w:rPr>
          <w:bCs/>
          <w:color w:val="131313"/>
          <w:sz w:val="20"/>
          <w:szCs w:val="20"/>
          <w:lang w:eastAsia="ja-JP"/>
        </w:rPr>
      </w:pPr>
    </w:p>
    <w:p w14:paraId="0EADCD87" w14:textId="77777777" w:rsidR="005202A3" w:rsidRPr="009B4708" w:rsidRDefault="005202A3" w:rsidP="005202A3">
      <w:pPr>
        <w:widowControl w:val="0"/>
        <w:autoSpaceDE w:val="0"/>
        <w:autoSpaceDN w:val="0"/>
        <w:adjustRightInd w:val="0"/>
        <w:jc w:val="center"/>
        <w:rPr>
          <w:color w:val="262626"/>
          <w:sz w:val="22"/>
          <w:szCs w:val="22"/>
          <w:lang w:eastAsia="ja-JP"/>
        </w:rPr>
      </w:pPr>
      <w:r w:rsidRPr="009B4708">
        <w:rPr>
          <w:bCs/>
          <w:color w:val="131313"/>
          <w:sz w:val="22"/>
          <w:szCs w:val="22"/>
          <w:lang w:eastAsia="ja-JP"/>
        </w:rPr>
        <w:t>Gregory Chollet, coréalisateur de «Demain Genève», le film qui a réussi l’exploit de se hisser à la huitième place du box-office romand alors qu’il n’est pr</w:t>
      </w:r>
      <w:r>
        <w:rPr>
          <w:bCs/>
          <w:color w:val="131313"/>
          <w:sz w:val="22"/>
          <w:szCs w:val="22"/>
          <w:lang w:eastAsia="ja-JP"/>
        </w:rPr>
        <w:t>ojeté que dans une seule salle,</w:t>
      </w:r>
      <w:r>
        <w:rPr>
          <w:bCs/>
          <w:color w:val="131313"/>
          <w:sz w:val="22"/>
          <w:szCs w:val="22"/>
          <w:lang w:eastAsia="ja-JP"/>
        </w:rPr>
        <w:br/>
      </w:r>
      <w:r w:rsidRPr="009B4708">
        <w:rPr>
          <w:bCs/>
          <w:color w:val="131313"/>
          <w:sz w:val="22"/>
          <w:szCs w:val="22"/>
          <w:lang w:eastAsia="ja-JP"/>
        </w:rPr>
        <w:t>Les Scalas de Genève.</w:t>
      </w:r>
      <w:r>
        <w:rPr>
          <w:color w:val="262626"/>
          <w:sz w:val="22"/>
          <w:szCs w:val="22"/>
          <w:lang w:eastAsia="ja-JP"/>
        </w:rPr>
        <w:t xml:space="preserve"> </w:t>
      </w:r>
      <w:r w:rsidRPr="009B4708">
        <w:rPr>
          <w:color w:val="262626"/>
          <w:sz w:val="22"/>
          <w:szCs w:val="22"/>
          <w:lang w:eastAsia="ja-JP"/>
        </w:rPr>
        <w:t>(photo George Cabrera)</w:t>
      </w:r>
    </w:p>
    <w:p w14:paraId="3CB25DC7" w14:textId="77777777" w:rsidR="005202A3" w:rsidRDefault="005202A3" w:rsidP="005202A3">
      <w:pPr>
        <w:widowControl w:val="0"/>
        <w:autoSpaceDE w:val="0"/>
        <w:autoSpaceDN w:val="0"/>
        <w:adjustRightInd w:val="0"/>
        <w:rPr>
          <w:color w:val="262626"/>
          <w:sz w:val="22"/>
          <w:szCs w:val="22"/>
          <w:lang w:eastAsia="ja-JP"/>
        </w:rPr>
      </w:pPr>
    </w:p>
    <w:p w14:paraId="21C47BCE" w14:textId="77777777" w:rsidR="005202A3" w:rsidRPr="001834AE" w:rsidRDefault="005202A3" w:rsidP="005202A3">
      <w:pPr>
        <w:widowControl w:val="0"/>
        <w:autoSpaceDE w:val="0"/>
        <w:autoSpaceDN w:val="0"/>
        <w:adjustRightInd w:val="0"/>
        <w:jc w:val="both"/>
        <w:rPr>
          <w:color w:val="262626"/>
          <w:lang w:eastAsia="ja-JP"/>
        </w:rPr>
      </w:pPr>
      <w:r w:rsidRPr="001834AE">
        <w:rPr>
          <w:color w:val="262626"/>
          <w:lang w:eastAsia="ja-JP"/>
        </w:rPr>
        <w:t>C’est un mot devenu synonyme de succès et d’empathie. «Demain», film phénomène du printemps 2016 cosigné par Cyril Dion et Mélanie Laurent, énorme carton au box-office romand (tout comme ailleurs), a drainé un public de plus en plus sensible au développement durable et à tout ce qui s’y rapporte. À présent, voici «Demain Genève». Version in fine locale du concept, redimensionnée à la taille de notre canton et, surtout, loin de paraître réchauffée. Sorti le 4 avril dans une seule salle de Suisse romande, Les Scala, à Genève, le film est à son tour un succès. Au point qu’on peut à nouveau parler de phénomène.</w:t>
      </w:r>
    </w:p>
    <w:p w14:paraId="09CE3F84" w14:textId="77777777" w:rsidR="005202A3" w:rsidRPr="001834AE" w:rsidRDefault="005202A3" w:rsidP="005202A3">
      <w:pPr>
        <w:widowControl w:val="0"/>
        <w:autoSpaceDE w:val="0"/>
        <w:autoSpaceDN w:val="0"/>
        <w:adjustRightInd w:val="0"/>
        <w:jc w:val="both"/>
        <w:rPr>
          <w:color w:val="262626"/>
          <w:lang w:eastAsia="ja-JP"/>
        </w:rPr>
      </w:pPr>
    </w:p>
    <w:p w14:paraId="48676ED7" w14:textId="77777777" w:rsidR="005202A3" w:rsidRPr="001834AE" w:rsidRDefault="005202A3" w:rsidP="005202A3">
      <w:pPr>
        <w:widowControl w:val="0"/>
        <w:autoSpaceDE w:val="0"/>
        <w:autoSpaceDN w:val="0"/>
        <w:adjustRightInd w:val="0"/>
        <w:jc w:val="both"/>
        <w:rPr>
          <w:color w:val="262626"/>
          <w:lang w:eastAsia="ja-JP"/>
        </w:rPr>
      </w:pPr>
      <w:r w:rsidRPr="001834AE">
        <w:rPr>
          <w:b/>
          <w:bCs/>
          <w:color w:val="262626"/>
          <w:lang w:eastAsia="ja-JP"/>
        </w:rPr>
        <w:t>Crowdfunding réussi</w:t>
      </w:r>
    </w:p>
    <w:p w14:paraId="4313F750" w14:textId="55183988" w:rsidR="005202A3" w:rsidRPr="001834AE" w:rsidRDefault="00B411A8" w:rsidP="005202A3">
      <w:pPr>
        <w:widowControl w:val="0"/>
        <w:autoSpaceDE w:val="0"/>
        <w:autoSpaceDN w:val="0"/>
        <w:adjustRightInd w:val="0"/>
        <w:jc w:val="both"/>
        <w:rPr>
          <w:color w:val="262626"/>
          <w:lang w:eastAsia="ja-JP"/>
        </w:rPr>
      </w:pPr>
      <w:r>
        <w:rPr>
          <w:noProof/>
          <w:color w:val="0A0A0A"/>
          <w:lang w:val="fr-CH" w:eastAsia="fr-CH"/>
        </w:rPr>
        <mc:AlternateContent>
          <mc:Choice Requires="wps">
            <w:drawing>
              <wp:anchor distT="0" distB="0" distL="114300" distR="114300" simplePos="0" relativeHeight="251715584" behindDoc="0" locked="0" layoutInCell="1" allowOverlap="1" wp14:anchorId="44909499" wp14:editId="1D63FD83">
                <wp:simplePos x="0" y="0"/>
                <wp:positionH relativeFrom="column">
                  <wp:posOffset>5236210</wp:posOffset>
                </wp:positionH>
                <wp:positionV relativeFrom="paragraph">
                  <wp:posOffset>1553210</wp:posOffset>
                </wp:positionV>
                <wp:extent cx="819150" cy="440055"/>
                <wp:effectExtent l="0" t="0" r="19050" b="17145"/>
                <wp:wrapThrough wrapText="bothSides">
                  <wp:wrapPolygon edited="0">
                    <wp:start x="0" y="0"/>
                    <wp:lineTo x="0" y="21195"/>
                    <wp:lineTo x="21433" y="21195"/>
                    <wp:lineTo x="21433" y="0"/>
                    <wp:lineTo x="0" y="0"/>
                  </wp:wrapPolygon>
                </wp:wrapThrough>
                <wp:docPr id="138" name="Rectangle 138"/>
                <wp:cNvGraphicFramePr/>
                <a:graphic xmlns:a="http://schemas.openxmlformats.org/drawingml/2006/main">
                  <a:graphicData uri="http://schemas.microsoft.com/office/word/2010/wordprocessingShape">
                    <wps:wsp>
                      <wps:cNvSpPr/>
                      <wps:spPr>
                        <a:xfrm>
                          <a:off x="0" y="0"/>
                          <a:ext cx="819150" cy="440055"/>
                        </a:xfrm>
                        <a:prstGeom prst="rect">
                          <a:avLst/>
                        </a:prstGeom>
                        <a:solidFill>
                          <a:schemeClr val="bg1"/>
                        </a:solidFill>
                        <a:ln>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8BE3301" id="Rectangle 138" o:spid="_x0000_s1026" style="position:absolute;margin-left:412.3pt;margin-top:122.3pt;width:64.5pt;height:34.65pt;z-index:251715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" fillcolor="white [3212]" strokecolor="white [3212]">
                <w10:wrap type="through"/>
              </v:rect>
            </w:pict>
          </mc:Fallback>
        </mc:AlternateContent>
      </w:r>
      <w:r w:rsidR="005202A3" w:rsidRPr="001834AE">
        <w:rPr>
          <w:color w:val="262626"/>
          <w:lang w:eastAsia="ja-JP"/>
        </w:rPr>
        <w:t xml:space="preserve">«Avec 1500 entrées la première semaine, c’est presque aussi bien que les meilleurs scores hebdomadaires de «Demain», témoigne Laurent Dutoit, exploitant des Scala. En ce moment, le film est 8e ou 9e du box-office romand alors qu’il n’est projeté que dans une seule salle. C’est totalement réjouissant.» Face à une telle unanimité – le public de «Demain Genève» est majoritairement composé de jeunes – suffisait-il de ramener le concept de «Demain» à l’échelle genevoise? Pas seulement. À l’origine du film, il y a du travail, une structure et surtout la volonté de faire du cinéma. «En découvrant «Demain», j’ai eu un choc, raconte Gregory Chollet, coréalisateur avec Elisabete Fernandes de «Demain Genève». J’en ai parlé à mes associés, qui par hasard avaient vu le film le </w:t>
      </w:r>
      <w:r w:rsidR="005202A3" w:rsidRPr="001834AE">
        <w:rPr>
          <w:color w:val="262626"/>
          <w:lang w:eastAsia="ja-JP"/>
        </w:rPr>
        <w:lastRenderedPageBreak/>
        <w:t>même week-end, et on s’est dit qu’il fallait faire quelque chose. Eux pensaient à une foire. Pour ma part, j’ai tout de suite pensé à un film. Depuis toujours, les images me passionnent car celles-ci portent davantage d’émotions.» Dans la foulée, le jeune homme et ses associés créent une association du même nom puis lancent le projet. Pour le financement, ce sera du crowdfunding. Et cela dès le 1er février 2017. Sur un budget de 220 000 francs, l’objectif est fixé à 45 000. Finalement, ils atteindront plus du double, 106 000 francs. «Pour le reste, nous savions qu’on trouverait de l’argent ailleurs, par le biais de sponsors privés ou institutionnels.» Puis vient le tournage proprement dit. Une sélection s’opère. Les différentes initiatives qu’on découvre dans le film résultent d’une sorte de mise au concours. «Nous pensions faire un choix d’initiatives liées à Genève et sa région, continue Gregory Chollet. Mais c’était trop large. Au moment de la recherche des projets, nous en avons reçu 400, dont un bon tiers qui faisait sens.» Il a fallu trier tout cela, écarter des choses intéressantes, éliminer des initiatives dignes d’intérêt. Il en reste désormais 26, sortes d’enclaves dans le documentaire qui permettent de découvrir ici l’écoquartier des Vergers, là une coopérative de quartier, plus loin les chèvres d’une ferme de Meinier, un atelier proposant des services hippomobiles, une ressourcerie collectant des matériaux réutilisables, sans omettre l’exemple de la Ferme de Budé. «Un comité de sélection de projets nous a permis de faire le tri. L’un des critères d’exclusion, c’était bien sûr le potentiel visuel, la cinégénie, si vous préférez.» Gregory Chollet, qui avoue ne jamais s’énerver, a eu le plaisir de montrer «Demain Genève» à Cyril Dion (coréalisateur de «Demain») au récent Festival du film vert. Né à Genève, mais d’origine gruérienne, le réalisateur, passionné par les études, a fait l’uni à Genève en sciences sociales, puis un master à l’EPFL, suivi d’un MBA (maîtrise en administration des affaires). «Avec trois associés, nous avons créé la Loyco, acronyme de Loyalty Company, qui s’occupe de la gestion administrative d’entreprises. Nous sommes 90, nous avons un comité d’entreprise et très peu de hiérarchie. D’ailleurs, nous allons très bientôt abandonner complètement la hiérarchie.»</w:t>
      </w:r>
    </w:p>
    <w:p w14:paraId="70037D4B" w14:textId="77777777" w:rsidR="005202A3" w:rsidRPr="001834AE" w:rsidRDefault="005202A3" w:rsidP="005202A3">
      <w:pPr>
        <w:widowControl w:val="0"/>
        <w:autoSpaceDE w:val="0"/>
        <w:autoSpaceDN w:val="0"/>
        <w:adjustRightInd w:val="0"/>
        <w:jc w:val="both"/>
        <w:rPr>
          <w:color w:val="262626"/>
          <w:lang w:eastAsia="ja-JP"/>
        </w:rPr>
      </w:pPr>
    </w:p>
    <w:p w14:paraId="50EAA027" w14:textId="77777777" w:rsidR="005202A3" w:rsidRPr="001834AE" w:rsidRDefault="005202A3" w:rsidP="005202A3">
      <w:pPr>
        <w:widowControl w:val="0"/>
        <w:autoSpaceDE w:val="0"/>
        <w:autoSpaceDN w:val="0"/>
        <w:adjustRightInd w:val="0"/>
        <w:jc w:val="both"/>
        <w:rPr>
          <w:color w:val="262626"/>
          <w:lang w:eastAsia="ja-JP"/>
        </w:rPr>
      </w:pPr>
      <w:r w:rsidRPr="001834AE">
        <w:rPr>
          <w:b/>
          <w:bCs/>
          <w:color w:val="262626"/>
          <w:lang w:eastAsia="ja-JP"/>
        </w:rPr>
        <w:t>Impact local</w:t>
      </w:r>
    </w:p>
    <w:p w14:paraId="540EE663" w14:textId="77777777" w:rsidR="005202A3" w:rsidRPr="008208B4" w:rsidRDefault="005202A3" w:rsidP="005202A3">
      <w:pPr>
        <w:widowControl w:val="0"/>
        <w:autoSpaceDE w:val="0"/>
        <w:autoSpaceDN w:val="0"/>
        <w:adjustRightInd w:val="0"/>
        <w:jc w:val="both"/>
        <w:rPr>
          <w:color w:val="262626"/>
          <w:lang w:eastAsia="ja-JP"/>
        </w:rPr>
      </w:pPr>
      <w:r w:rsidRPr="001834AE">
        <w:rPr>
          <w:color w:val="262626"/>
          <w:lang w:eastAsia="ja-JP"/>
        </w:rPr>
        <w:t>Réalisateur depuis 2010, Gregory Chollet a fondé une petite société de production, Poulet-Moka, avec son meilleur ami et son frère. Plusieurs courts-métrages en sont sortis, parfois assortis de prix dans des festivals. Mais il n’en revient toujours pas du succès de «Demain Genève». «On touche à une thématique d’actualité, le développement durable, qui parle énormément aux gens sans qu’elle ne soit politisée. Avec le film, il y a en plus une proximité que les gens apprécient. Depuis la première présentation du film, on nous sollicite énormément pour des projections, y compris dans des festivals. Cela dit, nous n’avons pas de culture des processus cinématographiques. Ni de connaissance des réseaux de distribution. «Demain Genève» n’a pas de distributeur et nous n’en cherchons pas. Le plus important, à nos yeux, c’est qu’il ait un impact local.» Dans le cadre de la Loyco, sa société, Gregory Chollet caresse déjà un nouveau projet. «Il parlera de ces modèles d’entreprises qui fonctionnent avec peu, voire pas du tout de hiérarchie. Mais nous avons d’autres projets. Notre devise ici, c’est «Intelligence collective». C’est pour ça que je dis «nous». Il y a aussi l’idée d’une websérie comique. Et pourquoi pas, un jour, un long-métrage de fiction.»</w:t>
      </w:r>
      <w:r>
        <w:rPr>
          <w:color w:val="262626"/>
          <w:lang w:eastAsia="ja-JP"/>
        </w:rPr>
        <w:t xml:space="preserve"> PG</w:t>
      </w:r>
    </w:p>
    <w:p w14:paraId="5AA94538" w14:textId="77777777" w:rsidR="005202A3" w:rsidRDefault="005202A3" w:rsidP="005202A3">
      <w:pPr>
        <w:widowControl w:val="0"/>
        <w:autoSpaceDE w:val="0"/>
        <w:autoSpaceDN w:val="0"/>
        <w:adjustRightInd w:val="0"/>
      </w:pPr>
      <w:r>
        <w:t xml:space="preserve"> </w:t>
      </w:r>
    </w:p>
    <w:p w14:paraId="2311FB61" w14:textId="384B221D" w:rsidR="00EC386B" w:rsidRPr="00F223D5" w:rsidRDefault="00F223D5" w:rsidP="00F223D5">
      <w:pPr>
        <w:widowControl w:val="0"/>
        <w:autoSpaceDE w:val="0"/>
        <w:autoSpaceDN w:val="0"/>
        <w:adjustRightInd w:val="0"/>
        <w:rPr>
          <w:rFonts w:ascii="Arial" w:hAnsi="Arial" w:cs="Arial"/>
          <w:b/>
          <w:color w:val="0A0A0A"/>
          <w:sz w:val="22"/>
          <w:szCs w:val="22"/>
          <w:lang w:eastAsia="ja-JP"/>
        </w:rPr>
      </w:pPr>
      <w:r>
        <w:rPr>
          <w:noProof/>
          <w:color w:val="0A0A0A"/>
          <w:lang w:val="fr-CH" w:eastAsia="fr-CH"/>
        </w:rPr>
        <mc:AlternateContent>
          <mc:Choice Requires="wps">
            <w:drawing>
              <wp:anchor distT="0" distB="0" distL="114300" distR="114300" simplePos="0" relativeHeight="251748352" behindDoc="0" locked="0" layoutInCell="1" allowOverlap="1" wp14:anchorId="6358D706" wp14:editId="63A417D7">
                <wp:simplePos x="0" y="0"/>
                <wp:positionH relativeFrom="column">
                  <wp:posOffset>5228590</wp:posOffset>
                </wp:positionH>
                <wp:positionV relativeFrom="paragraph">
                  <wp:posOffset>306070</wp:posOffset>
                </wp:positionV>
                <wp:extent cx="819150" cy="440055"/>
                <wp:effectExtent l="0" t="0" r="19050" b="17145"/>
                <wp:wrapThrough wrapText="bothSides">
                  <wp:wrapPolygon edited="0">
                    <wp:start x="0" y="0"/>
                    <wp:lineTo x="0" y="21195"/>
                    <wp:lineTo x="21433" y="21195"/>
                    <wp:lineTo x="21433" y="0"/>
                    <wp:lineTo x="0" y="0"/>
                  </wp:wrapPolygon>
                </wp:wrapThrough>
                <wp:docPr id="157" name="Rectangle 157"/>
                <wp:cNvGraphicFramePr/>
                <a:graphic xmlns:a="http://schemas.openxmlformats.org/drawingml/2006/main">
                  <a:graphicData uri="http://schemas.microsoft.com/office/word/2010/wordprocessingShape">
                    <wps:wsp>
                      <wps:cNvSpPr/>
                      <wps:spPr>
                        <a:xfrm>
                          <a:off x="0" y="0"/>
                          <a:ext cx="819150" cy="440055"/>
                        </a:xfrm>
                        <a:prstGeom prst="rect">
                          <a:avLst/>
                        </a:prstGeom>
                        <a:solidFill>
                          <a:schemeClr val="bg1"/>
                        </a:solidFill>
                        <a:ln>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EC3DA39" id="Rectangle 157" o:spid="_x0000_s1026" style="position:absolute;margin-left:411.7pt;margin-top:24.1pt;width:64.5pt;height:34.65pt;z-index:251748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" fillcolor="white [3212]" strokecolor="white [3212]">
                <w10:wrap type="through"/>
              </v:rect>
            </w:pict>
          </mc:Fallback>
        </mc:AlternateContent>
      </w:r>
    </w:p>
    <w:sectPr w:rsidR="00EC386B" w:rsidRPr="00F223D5" w:rsidSect="00C3284D">
      <w:headerReference w:type="even" r:id="rId80"/>
      <w:headerReference w:type="default" r:id="rId81"/>
      <w:footerReference w:type="even" r:id="rId82"/>
      <w:footerReference w:type="default" r:id="rId83"/>
      <w:headerReference w:type="first" r:id="rId84"/>
      <w:footerReference w:type="first" r:id="rId85"/>
      <w:type w:val="continuous"/>
      <w:pgSz w:w="11900" w:h="16840"/>
      <w:pgMar w:top="1440" w:right="1080" w:bottom="1440" w:left="1080" w:header="708" w:footer="708" w:gutter="0"/>
      <w:cols w:space="708"/>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D1BE2EC" w14:textId="77777777" w:rsidR="00110540" w:rsidRDefault="00110540" w:rsidP="007B613E">
      <w:r>
        <w:separator/>
      </w:r>
    </w:p>
  </w:endnote>
  <w:endnote w:type="continuationSeparator" w:id="0">
    <w:p w14:paraId="1771ADF8" w14:textId="77777777" w:rsidR="00110540" w:rsidRDefault="00110540" w:rsidP="007B61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Lucida Grande">
    <w:altName w:val="Arial"/>
    <w:charset w:val="00"/>
    <w:family w:val="swiss"/>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auto"/>
    <w:pitch w:val="variable"/>
    <w:sig w:usb0="E00002FF" w:usb1="5000205A" w:usb2="00000000" w:usb3="00000000" w:csb0="0000019F" w:csb1="00000000"/>
  </w:font>
  <w:font w:name="CorbeauPro-Light">
    <w:altName w:val="Times New Roman"/>
    <w:charset w:val="00"/>
    <w:family w:val="auto"/>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CorbeauPro-Bold">
    <w:altName w:val="Times New Roman"/>
    <w:charset w:val="00"/>
    <w:family w:val="auto"/>
    <w:pitch w:val="default"/>
    <w:sig w:usb0="00000003" w:usb1="00000000" w:usb2="00000000" w:usb3="00000000" w:csb0="00000001" w:csb1="00000000"/>
  </w:font>
  <w:font w:name="OpenSans-Regular">
    <w:altName w:val="Times New Roman"/>
    <w:charset w:val="00"/>
    <w:family w:val="auto"/>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D4D350" w14:textId="77777777" w:rsidR="00D0720D" w:rsidRDefault="00D0720D">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B8EC34" w14:textId="5F195BDC" w:rsidR="00B411A8" w:rsidRPr="00C17CFC" w:rsidRDefault="00D0720D" w:rsidP="007B613E">
    <w:pPr>
      <w:pStyle w:val="Pieddepage"/>
      <w:jc w:val="right"/>
      <w:rPr>
        <w:rFonts w:ascii="Arial" w:hAnsi="Arial" w:cs="Arial"/>
        <w:sz w:val="20"/>
        <w:szCs w:val="20"/>
      </w:rPr>
    </w:pPr>
    <w:r w:rsidRPr="00D0720D">
      <w:rPr>
        <w:rStyle w:val="Numrodepage"/>
        <w:rFonts w:ascii="Arial" w:hAnsi="Arial" w:cs="Arial"/>
        <w:sz w:val="20"/>
        <w:szCs w:val="20"/>
      </w:rPr>
      <w:t xml:space="preserve">Dossier pédagogique pour </w:t>
    </w:r>
    <w:r w:rsidR="00BD4E5D">
      <w:rPr>
        <w:rStyle w:val="Numrodepage"/>
        <w:rFonts w:ascii="Arial" w:hAnsi="Arial" w:cs="Arial"/>
        <w:sz w:val="20"/>
        <w:szCs w:val="20"/>
      </w:rPr>
      <w:t>l’enseignant</w:t>
    </w:r>
    <w:r w:rsidR="00C76A08">
      <w:rPr>
        <w:rStyle w:val="Numrodepage"/>
        <w:rFonts w:ascii="Arial" w:hAnsi="Arial" w:cs="Arial"/>
        <w:sz w:val="20"/>
        <w:szCs w:val="20"/>
      </w:rPr>
      <w:t>-e</w:t>
    </w:r>
    <w:r w:rsidR="00BD4E5D">
      <w:rPr>
        <w:rStyle w:val="Numrodepage"/>
        <w:rFonts w:ascii="Arial" w:hAnsi="Arial" w:cs="Arial"/>
        <w:sz w:val="20"/>
        <w:szCs w:val="20"/>
      </w:rPr>
      <w:t xml:space="preserve"> - </w:t>
    </w:r>
    <w:r w:rsidR="00B411A8" w:rsidRPr="00C17CFC">
      <w:rPr>
        <w:rStyle w:val="Numrodepage"/>
        <w:rFonts w:ascii="Arial" w:hAnsi="Arial" w:cs="Arial"/>
        <w:sz w:val="20"/>
        <w:szCs w:val="20"/>
      </w:rPr>
      <w:fldChar w:fldCharType="begin"/>
    </w:r>
    <w:r w:rsidR="00B411A8" w:rsidRPr="00C17CFC">
      <w:rPr>
        <w:rStyle w:val="Numrodepage"/>
        <w:rFonts w:ascii="Arial" w:hAnsi="Arial" w:cs="Arial"/>
        <w:sz w:val="20"/>
        <w:szCs w:val="20"/>
      </w:rPr>
      <w:instrText xml:space="preserve"> PAGE </w:instrText>
    </w:r>
    <w:r w:rsidR="00B411A8" w:rsidRPr="00C17CFC">
      <w:rPr>
        <w:rStyle w:val="Numrodepage"/>
        <w:rFonts w:ascii="Arial" w:hAnsi="Arial" w:cs="Arial"/>
        <w:sz w:val="20"/>
        <w:szCs w:val="20"/>
      </w:rPr>
      <w:fldChar w:fldCharType="separate"/>
    </w:r>
    <w:r w:rsidR="00740FB2">
      <w:rPr>
        <w:rStyle w:val="Numrodepage"/>
        <w:rFonts w:ascii="Arial" w:hAnsi="Arial" w:cs="Arial"/>
        <w:noProof/>
        <w:sz w:val="20"/>
        <w:szCs w:val="20"/>
      </w:rPr>
      <w:t>1</w:t>
    </w:r>
    <w:r w:rsidR="00B411A8" w:rsidRPr="00C17CFC">
      <w:rPr>
        <w:rStyle w:val="Numrodepage"/>
        <w:rFonts w:ascii="Arial" w:hAnsi="Arial" w:cs="Arial"/>
        <w:sz w:val="20"/>
        <w:szCs w:val="20"/>
      </w:rPr>
      <w:fldChar w:fldCharType="end"/>
    </w:r>
    <w:r w:rsidR="00B411A8">
      <w:rPr>
        <w:rStyle w:val="Numrodepage"/>
        <w:rFonts w:ascii="Arial" w:hAnsi="Arial" w:cs="Arial"/>
        <w:sz w:val="20"/>
        <w:szCs w:val="20"/>
      </w:rPr>
      <w:t>/</w:t>
    </w:r>
    <w:r w:rsidR="0025143D">
      <w:rPr>
        <w:rStyle w:val="Numrodepage"/>
        <w:rFonts w:ascii="Arial" w:hAnsi="Arial" w:cs="Arial"/>
        <w:sz w:val="20"/>
        <w:szCs w:val="20"/>
      </w:rPr>
      <w:t>25</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7A3048" w14:textId="77777777" w:rsidR="00D0720D" w:rsidRDefault="00D0720D">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7104B58" w14:textId="77777777" w:rsidR="00110540" w:rsidRDefault="00110540" w:rsidP="007B613E">
      <w:r>
        <w:separator/>
      </w:r>
    </w:p>
  </w:footnote>
  <w:footnote w:type="continuationSeparator" w:id="0">
    <w:p w14:paraId="7788D13B" w14:textId="77777777" w:rsidR="00110540" w:rsidRDefault="00110540" w:rsidP="007B613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BDE867" w14:textId="77777777" w:rsidR="00D0720D" w:rsidRDefault="00D0720D">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AA81BE" w14:textId="77777777" w:rsidR="00D0720D" w:rsidRDefault="00D0720D">
    <w:pPr>
      <w:pStyle w:val="En-tt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0BBB73" w14:textId="77777777" w:rsidR="00D0720D" w:rsidRDefault="00D0720D">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CF01D1"/>
    <w:multiLevelType w:val="hybridMultilevel"/>
    <w:tmpl w:val="C006419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327E4E3D"/>
    <w:multiLevelType w:val="hybridMultilevel"/>
    <w:tmpl w:val="9B94017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4F1E7D7C"/>
    <w:multiLevelType w:val="hybridMultilevel"/>
    <w:tmpl w:val="97680E0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58017027"/>
    <w:multiLevelType w:val="multilevel"/>
    <w:tmpl w:val="C006419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5ECC0E2C"/>
    <w:multiLevelType w:val="hybridMultilevel"/>
    <w:tmpl w:val="C7E63550"/>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5">
    <w:nsid w:val="62A17D99"/>
    <w:multiLevelType w:val="hybridMultilevel"/>
    <w:tmpl w:val="63F65802"/>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6">
    <w:nsid w:val="73600D71"/>
    <w:multiLevelType w:val="hybridMultilevel"/>
    <w:tmpl w:val="BB80C984"/>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7">
    <w:nsid w:val="7D410669"/>
    <w:multiLevelType w:val="hybridMultilevel"/>
    <w:tmpl w:val="186C6A8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7"/>
  </w:num>
  <w:num w:numId="3">
    <w:abstractNumId w:val="3"/>
  </w:num>
  <w:num w:numId="4">
    <w:abstractNumId w:val="2"/>
  </w:num>
  <w:num w:numId="5">
    <w:abstractNumId w:val="5"/>
  </w:num>
  <w:num w:numId="6">
    <w:abstractNumId w:val="4"/>
  </w:num>
  <w:num w:numId="7">
    <w:abstractNumId w:val="6"/>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1"/>
  <w:embedSystemFonts/>
  <w:defaultTabStop w:val="708"/>
  <w:hyphenationZone w:val="425"/>
  <w:drawingGridHorizontalSpacing w:val="181"/>
  <w:drawingGridVerticalSpacing w:val="181"/>
  <w:displayHorizontalDrawingGridEvery w:val="0"/>
  <w:displayVerticalDrawingGridEvery w:val="0"/>
  <w:doNotUseMarginsForDrawingGridOrigin/>
  <w:drawingGridVerticalOrigin w:val="1985"/>
  <w:noPunctuationKerning/>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D4A90"/>
    <w:rsid w:val="0002202A"/>
    <w:rsid w:val="00027517"/>
    <w:rsid w:val="00053169"/>
    <w:rsid w:val="00071D02"/>
    <w:rsid w:val="000730C7"/>
    <w:rsid w:val="00087038"/>
    <w:rsid w:val="000D61E7"/>
    <w:rsid w:val="000E65F4"/>
    <w:rsid w:val="00107587"/>
    <w:rsid w:val="00110540"/>
    <w:rsid w:val="00110E92"/>
    <w:rsid w:val="00141774"/>
    <w:rsid w:val="001728E2"/>
    <w:rsid w:val="00173EA8"/>
    <w:rsid w:val="001834AE"/>
    <w:rsid w:val="001B6FE0"/>
    <w:rsid w:val="001D294D"/>
    <w:rsid w:val="001E6B65"/>
    <w:rsid w:val="00211298"/>
    <w:rsid w:val="00220A19"/>
    <w:rsid w:val="002348B9"/>
    <w:rsid w:val="00247DDE"/>
    <w:rsid w:val="0025143D"/>
    <w:rsid w:val="002529C3"/>
    <w:rsid w:val="002A5E2F"/>
    <w:rsid w:val="00304388"/>
    <w:rsid w:val="003062DC"/>
    <w:rsid w:val="00314E2D"/>
    <w:rsid w:val="003250FD"/>
    <w:rsid w:val="00343FA4"/>
    <w:rsid w:val="00350F88"/>
    <w:rsid w:val="00353D96"/>
    <w:rsid w:val="003A0B9C"/>
    <w:rsid w:val="003A2C34"/>
    <w:rsid w:val="003D452F"/>
    <w:rsid w:val="00402D3F"/>
    <w:rsid w:val="00412B57"/>
    <w:rsid w:val="0041476E"/>
    <w:rsid w:val="00426220"/>
    <w:rsid w:val="00436E65"/>
    <w:rsid w:val="00446447"/>
    <w:rsid w:val="00473FB7"/>
    <w:rsid w:val="00496D3E"/>
    <w:rsid w:val="004C6D6D"/>
    <w:rsid w:val="00510410"/>
    <w:rsid w:val="00514E12"/>
    <w:rsid w:val="005202A3"/>
    <w:rsid w:val="00535247"/>
    <w:rsid w:val="00537019"/>
    <w:rsid w:val="00551EDB"/>
    <w:rsid w:val="0057237E"/>
    <w:rsid w:val="00592501"/>
    <w:rsid w:val="005A718A"/>
    <w:rsid w:val="005B5614"/>
    <w:rsid w:val="005C3EAB"/>
    <w:rsid w:val="005E0A87"/>
    <w:rsid w:val="005E6674"/>
    <w:rsid w:val="005E742C"/>
    <w:rsid w:val="006001D4"/>
    <w:rsid w:val="006735AF"/>
    <w:rsid w:val="00675BED"/>
    <w:rsid w:val="006D3D58"/>
    <w:rsid w:val="00732123"/>
    <w:rsid w:val="00740FB2"/>
    <w:rsid w:val="00761A9B"/>
    <w:rsid w:val="00764B78"/>
    <w:rsid w:val="00770190"/>
    <w:rsid w:val="007A0F97"/>
    <w:rsid w:val="007A7B58"/>
    <w:rsid w:val="007B613E"/>
    <w:rsid w:val="007C01D7"/>
    <w:rsid w:val="007C383F"/>
    <w:rsid w:val="007F28AD"/>
    <w:rsid w:val="00810120"/>
    <w:rsid w:val="008208B4"/>
    <w:rsid w:val="00821E3C"/>
    <w:rsid w:val="00837FEF"/>
    <w:rsid w:val="00876B60"/>
    <w:rsid w:val="008822A2"/>
    <w:rsid w:val="00887ACF"/>
    <w:rsid w:val="008A42C5"/>
    <w:rsid w:val="008B60C4"/>
    <w:rsid w:val="008D20BE"/>
    <w:rsid w:val="008F6BA9"/>
    <w:rsid w:val="009134ED"/>
    <w:rsid w:val="00923974"/>
    <w:rsid w:val="00984471"/>
    <w:rsid w:val="009B4708"/>
    <w:rsid w:val="009E62F0"/>
    <w:rsid w:val="009F24B3"/>
    <w:rsid w:val="009F4AB9"/>
    <w:rsid w:val="00A1072C"/>
    <w:rsid w:val="00A26332"/>
    <w:rsid w:val="00A43EDB"/>
    <w:rsid w:val="00A46209"/>
    <w:rsid w:val="00AE6EFC"/>
    <w:rsid w:val="00AF2A21"/>
    <w:rsid w:val="00B04783"/>
    <w:rsid w:val="00B07313"/>
    <w:rsid w:val="00B271EE"/>
    <w:rsid w:val="00B411A8"/>
    <w:rsid w:val="00B46657"/>
    <w:rsid w:val="00B74987"/>
    <w:rsid w:val="00B92358"/>
    <w:rsid w:val="00BC7803"/>
    <w:rsid w:val="00BD2095"/>
    <w:rsid w:val="00BD2D4B"/>
    <w:rsid w:val="00BD4E5D"/>
    <w:rsid w:val="00BF5440"/>
    <w:rsid w:val="00C17CFC"/>
    <w:rsid w:val="00C3284D"/>
    <w:rsid w:val="00C32F79"/>
    <w:rsid w:val="00C40CAA"/>
    <w:rsid w:val="00C514CD"/>
    <w:rsid w:val="00C7248E"/>
    <w:rsid w:val="00C74A59"/>
    <w:rsid w:val="00C76A08"/>
    <w:rsid w:val="00CB660A"/>
    <w:rsid w:val="00CC05F2"/>
    <w:rsid w:val="00D0720D"/>
    <w:rsid w:val="00D7486D"/>
    <w:rsid w:val="00D74D1E"/>
    <w:rsid w:val="00DA17F9"/>
    <w:rsid w:val="00DA2E0F"/>
    <w:rsid w:val="00DA4938"/>
    <w:rsid w:val="00DB6EF8"/>
    <w:rsid w:val="00DF2E50"/>
    <w:rsid w:val="00E006F1"/>
    <w:rsid w:val="00E3394B"/>
    <w:rsid w:val="00E475F5"/>
    <w:rsid w:val="00E87923"/>
    <w:rsid w:val="00E9033F"/>
    <w:rsid w:val="00E929F1"/>
    <w:rsid w:val="00EC386B"/>
    <w:rsid w:val="00ED330A"/>
    <w:rsid w:val="00F126E9"/>
    <w:rsid w:val="00F12ACD"/>
    <w:rsid w:val="00F17D60"/>
    <w:rsid w:val="00F223D5"/>
    <w:rsid w:val="00F515DC"/>
    <w:rsid w:val="00F56985"/>
    <w:rsid w:val="00F6059C"/>
    <w:rsid w:val="00F85C73"/>
    <w:rsid w:val="00FB7F05"/>
    <w:rsid w:val="00FD0B87"/>
    <w:rsid w:val="00FD4A90"/>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oNotEmbedSmartTags/>
  <w:decimalSymbol w:val="."/>
  <w:listSeparator w:val=";"/>
  <w14:docId w14:val="61D3D79A"/>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fr-FR"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D4A90"/>
    <w:rPr>
      <w:sz w:val="24"/>
      <w:szCs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5B5614"/>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5B5614"/>
    <w:rPr>
      <w:rFonts w:ascii="Lucida Grande" w:hAnsi="Lucida Grande" w:cs="Lucida Grande"/>
      <w:sz w:val="18"/>
      <w:szCs w:val="18"/>
      <w:lang w:eastAsia="fr-FR"/>
    </w:rPr>
  </w:style>
  <w:style w:type="paragraph" w:styleId="Paragraphedeliste">
    <w:name w:val="List Paragraph"/>
    <w:basedOn w:val="Normal"/>
    <w:uiPriority w:val="34"/>
    <w:qFormat/>
    <w:rsid w:val="00FD4A90"/>
    <w:pPr>
      <w:ind w:left="720"/>
      <w:contextualSpacing/>
    </w:pPr>
  </w:style>
  <w:style w:type="paragraph" w:styleId="En-tte">
    <w:name w:val="header"/>
    <w:basedOn w:val="Normal"/>
    <w:link w:val="En-tteCar"/>
    <w:uiPriority w:val="99"/>
    <w:unhideWhenUsed/>
    <w:rsid w:val="007B613E"/>
    <w:pPr>
      <w:tabs>
        <w:tab w:val="center" w:pos="4536"/>
        <w:tab w:val="right" w:pos="9072"/>
      </w:tabs>
    </w:pPr>
  </w:style>
  <w:style w:type="character" w:customStyle="1" w:styleId="En-tteCar">
    <w:name w:val="En-tête Car"/>
    <w:basedOn w:val="Policepardfaut"/>
    <w:link w:val="En-tte"/>
    <w:uiPriority w:val="99"/>
    <w:rsid w:val="007B613E"/>
    <w:rPr>
      <w:sz w:val="24"/>
      <w:szCs w:val="24"/>
      <w:lang w:eastAsia="fr-FR"/>
    </w:rPr>
  </w:style>
  <w:style w:type="paragraph" w:styleId="Pieddepage">
    <w:name w:val="footer"/>
    <w:basedOn w:val="Normal"/>
    <w:link w:val="PieddepageCar"/>
    <w:uiPriority w:val="99"/>
    <w:unhideWhenUsed/>
    <w:rsid w:val="007B613E"/>
    <w:pPr>
      <w:tabs>
        <w:tab w:val="center" w:pos="4536"/>
        <w:tab w:val="right" w:pos="9072"/>
      </w:tabs>
    </w:pPr>
  </w:style>
  <w:style w:type="character" w:customStyle="1" w:styleId="PieddepageCar">
    <w:name w:val="Pied de page Car"/>
    <w:basedOn w:val="Policepardfaut"/>
    <w:link w:val="Pieddepage"/>
    <w:uiPriority w:val="99"/>
    <w:rsid w:val="007B613E"/>
    <w:rPr>
      <w:sz w:val="24"/>
      <w:szCs w:val="24"/>
      <w:lang w:eastAsia="fr-FR"/>
    </w:rPr>
  </w:style>
  <w:style w:type="character" w:styleId="Numrodepage">
    <w:name w:val="page number"/>
    <w:basedOn w:val="Policepardfaut"/>
    <w:uiPriority w:val="99"/>
    <w:semiHidden/>
    <w:unhideWhenUsed/>
    <w:rsid w:val="007B613E"/>
  </w:style>
  <w:style w:type="table" w:styleId="Grilledutableau">
    <w:name w:val="Table Grid"/>
    <w:basedOn w:val="TableauNormal"/>
    <w:uiPriority w:val="59"/>
    <w:rsid w:val="00173E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BD4E5D"/>
    <w:rPr>
      <w:color w:val="0000FF" w:themeColor="hyperlink"/>
      <w:u w:val="single"/>
    </w:rPr>
  </w:style>
  <w:style w:type="paragraph" w:customStyle="1" w:styleId="SOUS-TITRE">
    <w:name w:val="SOUS-TITRE"/>
    <w:basedOn w:val="Normal"/>
    <w:link w:val="SOUS-TITRECar"/>
    <w:qFormat/>
    <w:rsid w:val="00551EDB"/>
    <w:rPr>
      <w:rFonts w:ascii="Arial" w:hAnsi="Arial" w:cs="Arial"/>
      <w:b/>
      <w:caps/>
      <w:lang w:val="fr-CH"/>
    </w:rPr>
  </w:style>
  <w:style w:type="character" w:customStyle="1" w:styleId="SOUS-TITRECar">
    <w:name w:val="SOUS-TITRE Car"/>
    <w:basedOn w:val="Policepardfaut"/>
    <w:link w:val="SOUS-TITRE"/>
    <w:rsid w:val="00551EDB"/>
    <w:rPr>
      <w:rFonts w:ascii="Arial" w:hAnsi="Arial" w:cs="Arial"/>
      <w:b/>
      <w:caps/>
      <w:sz w:val="24"/>
      <w:szCs w:val="24"/>
      <w:lang w:val="fr-CH"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fr-FR"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D4A90"/>
    <w:rPr>
      <w:sz w:val="24"/>
      <w:szCs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5B5614"/>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5B5614"/>
    <w:rPr>
      <w:rFonts w:ascii="Lucida Grande" w:hAnsi="Lucida Grande" w:cs="Lucida Grande"/>
      <w:sz w:val="18"/>
      <w:szCs w:val="18"/>
      <w:lang w:eastAsia="fr-FR"/>
    </w:rPr>
  </w:style>
  <w:style w:type="paragraph" w:styleId="Paragraphedeliste">
    <w:name w:val="List Paragraph"/>
    <w:basedOn w:val="Normal"/>
    <w:uiPriority w:val="34"/>
    <w:qFormat/>
    <w:rsid w:val="00FD4A90"/>
    <w:pPr>
      <w:ind w:left="720"/>
      <w:contextualSpacing/>
    </w:pPr>
  </w:style>
  <w:style w:type="paragraph" w:styleId="En-tte">
    <w:name w:val="header"/>
    <w:basedOn w:val="Normal"/>
    <w:link w:val="En-tteCar"/>
    <w:uiPriority w:val="99"/>
    <w:unhideWhenUsed/>
    <w:rsid w:val="007B613E"/>
    <w:pPr>
      <w:tabs>
        <w:tab w:val="center" w:pos="4536"/>
        <w:tab w:val="right" w:pos="9072"/>
      </w:tabs>
    </w:pPr>
  </w:style>
  <w:style w:type="character" w:customStyle="1" w:styleId="En-tteCar">
    <w:name w:val="En-tête Car"/>
    <w:basedOn w:val="Policepardfaut"/>
    <w:link w:val="En-tte"/>
    <w:uiPriority w:val="99"/>
    <w:rsid w:val="007B613E"/>
    <w:rPr>
      <w:sz w:val="24"/>
      <w:szCs w:val="24"/>
      <w:lang w:eastAsia="fr-FR"/>
    </w:rPr>
  </w:style>
  <w:style w:type="paragraph" w:styleId="Pieddepage">
    <w:name w:val="footer"/>
    <w:basedOn w:val="Normal"/>
    <w:link w:val="PieddepageCar"/>
    <w:uiPriority w:val="99"/>
    <w:unhideWhenUsed/>
    <w:rsid w:val="007B613E"/>
    <w:pPr>
      <w:tabs>
        <w:tab w:val="center" w:pos="4536"/>
        <w:tab w:val="right" w:pos="9072"/>
      </w:tabs>
    </w:pPr>
  </w:style>
  <w:style w:type="character" w:customStyle="1" w:styleId="PieddepageCar">
    <w:name w:val="Pied de page Car"/>
    <w:basedOn w:val="Policepardfaut"/>
    <w:link w:val="Pieddepage"/>
    <w:uiPriority w:val="99"/>
    <w:rsid w:val="007B613E"/>
    <w:rPr>
      <w:sz w:val="24"/>
      <w:szCs w:val="24"/>
      <w:lang w:eastAsia="fr-FR"/>
    </w:rPr>
  </w:style>
  <w:style w:type="character" w:styleId="Numrodepage">
    <w:name w:val="page number"/>
    <w:basedOn w:val="Policepardfaut"/>
    <w:uiPriority w:val="99"/>
    <w:semiHidden/>
    <w:unhideWhenUsed/>
    <w:rsid w:val="007B613E"/>
  </w:style>
  <w:style w:type="table" w:styleId="Grilledutableau">
    <w:name w:val="Table Grid"/>
    <w:basedOn w:val="TableauNormal"/>
    <w:uiPriority w:val="59"/>
    <w:rsid w:val="00173E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BD4E5D"/>
    <w:rPr>
      <w:color w:val="0000FF" w:themeColor="hyperlink"/>
      <w:u w:val="single"/>
    </w:rPr>
  </w:style>
  <w:style w:type="paragraph" w:customStyle="1" w:styleId="SOUS-TITRE">
    <w:name w:val="SOUS-TITRE"/>
    <w:basedOn w:val="Normal"/>
    <w:link w:val="SOUS-TITRECar"/>
    <w:qFormat/>
    <w:rsid w:val="00551EDB"/>
    <w:rPr>
      <w:rFonts w:ascii="Arial" w:hAnsi="Arial" w:cs="Arial"/>
      <w:b/>
      <w:caps/>
      <w:lang w:val="fr-CH"/>
    </w:rPr>
  </w:style>
  <w:style w:type="character" w:customStyle="1" w:styleId="SOUS-TITRECar">
    <w:name w:val="SOUS-TITRE Car"/>
    <w:basedOn w:val="Policepardfaut"/>
    <w:link w:val="SOUS-TITRE"/>
    <w:rsid w:val="00551EDB"/>
    <w:rPr>
      <w:rFonts w:ascii="Arial" w:hAnsi="Arial" w:cs="Arial"/>
      <w:b/>
      <w:caps/>
      <w:sz w:val="24"/>
      <w:szCs w:val="24"/>
      <w:lang w:val="fr-CH"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5037593">
      <w:bodyDiv w:val="1"/>
      <w:marLeft w:val="0"/>
      <w:marRight w:val="0"/>
      <w:marTop w:val="0"/>
      <w:marBottom w:val="0"/>
      <w:divBdr>
        <w:top w:val="none" w:sz="0" w:space="0" w:color="auto"/>
        <w:left w:val="none" w:sz="0" w:space="0" w:color="auto"/>
        <w:bottom w:val="none" w:sz="0" w:space="0" w:color="auto"/>
        <w:right w:val="none" w:sz="0" w:space="0" w:color="auto"/>
      </w:divBdr>
    </w:div>
    <w:div w:id="170544611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youtube.com/watch?v=UUj5CKrSOZQ&amp;t=0" TargetMode="External"/><Relationship Id="rId18" Type="http://schemas.openxmlformats.org/officeDocument/2006/relationships/hyperlink" Target="https://www.youtube.com/watch?v=UUj5CKrSOZQ&amp;t=355s" TargetMode="External"/><Relationship Id="rId26" Type="http://schemas.openxmlformats.org/officeDocument/2006/relationships/hyperlink" Target="https://www.youtube.com/watch?v=UUj5CKrSOZQ&amp;t=1482s" TargetMode="External"/><Relationship Id="rId39" Type="http://schemas.openxmlformats.org/officeDocument/2006/relationships/hyperlink" Target="https://www.youtube.com/watch?v=UUj5CKrSOZQ&amp;t=2590s" TargetMode="External"/><Relationship Id="rId21" Type="http://schemas.openxmlformats.org/officeDocument/2006/relationships/hyperlink" Target="https://www.youtube.com/watch?v=UUj5CKrSOZQ&amp;t=902s" TargetMode="External"/><Relationship Id="rId34" Type="http://schemas.openxmlformats.org/officeDocument/2006/relationships/hyperlink" Target="https://www.youtube.com/watch?v=UUj5CKrSOZQ&amp;t=2196s" TargetMode="External"/><Relationship Id="rId42" Type="http://schemas.openxmlformats.org/officeDocument/2006/relationships/hyperlink" Target="https://www.youtube.com/watch?v=UUj5CKrSOZQ&amp;t=2910s" TargetMode="External"/><Relationship Id="rId47" Type="http://schemas.openxmlformats.org/officeDocument/2006/relationships/hyperlink" Target="https://www.youtube.com/watch?v=UUj5CKrSOZQ&amp;t=3260s" TargetMode="External"/><Relationship Id="rId50" Type="http://schemas.openxmlformats.org/officeDocument/2006/relationships/hyperlink" Target="https://www.youtube.com/watch?v=UUj5CKrSOZQ&amp;t=3455s" TargetMode="External"/><Relationship Id="rId55" Type="http://schemas.openxmlformats.org/officeDocument/2006/relationships/hyperlink" Target="https://www.youtube.com/watch?v=UUj5CKrSOZQ&amp;t=3942s" TargetMode="External"/><Relationship Id="rId63" Type="http://schemas.openxmlformats.org/officeDocument/2006/relationships/hyperlink" Target="https://www.youtube.com/watch?v=UUj5CKrSOZQ&amp;t=4806s" TargetMode="External"/><Relationship Id="rId68" Type="http://schemas.openxmlformats.org/officeDocument/2006/relationships/hyperlink" Target="https://anousdejouer.ch/" TargetMode="External"/><Relationship Id="rId76" Type="http://schemas.openxmlformats.org/officeDocument/2006/relationships/image" Target="media/image15.jpeg"/><Relationship Id="rId84" Type="http://schemas.openxmlformats.org/officeDocument/2006/relationships/header" Target="header3.xml"/><Relationship Id="rId7" Type="http://schemas.openxmlformats.org/officeDocument/2006/relationships/footnotes" Target="footnotes.xml"/><Relationship Id="rId71"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hyperlink" Target="https://www.youtube.com/watch?v=UUj5CKrSOZQ&amp;t=314s" TargetMode="External"/><Relationship Id="rId29" Type="http://schemas.openxmlformats.org/officeDocument/2006/relationships/hyperlink" Target="https://www.youtube.com/watch?v=UUj5CKrSOZQ&amp;t=1946s" TargetMode="External"/><Relationship Id="rId11" Type="http://schemas.openxmlformats.org/officeDocument/2006/relationships/hyperlink" Target="http://www.education21.ch/fr" TargetMode="External"/><Relationship Id="rId24" Type="http://schemas.openxmlformats.org/officeDocument/2006/relationships/image" Target="media/image4.png"/><Relationship Id="rId32" Type="http://schemas.openxmlformats.org/officeDocument/2006/relationships/hyperlink" Target="https://www.youtube.com/watch?v=UUj5CKrSOZQ&amp;t=2060s" TargetMode="External"/><Relationship Id="rId37" Type="http://schemas.openxmlformats.org/officeDocument/2006/relationships/hyperlink" Target="https://www.youtube.com/watch?v=UUj5CKrSOZQ&amp;t=2448s" TargetMode="External"/><Relationship Id="rId40" Type="http://schemas.openxmlformats.org/officeDocument/2006/relationships/hyperlink" Target="https://www.youtube.com/watch?v=UUj5CKrSOZQ&amp;t=2666s" TargetMode="External"/><Relationship Id="rId45" Type="http://schemas.openxmlformats.org/officeDocument/2006/relationships/hyperlink" Target="https://www.youtube.com/watch?v=UUj5CKrSOZQ&amp;t=3166s" TargetMode="External"/><Relationship Id="rId53" Type="http://schemas.openxmlformats.org/officeDocument/2006/relationships/hyperlink" Target="https://www.youtube.com/watch?v=UUj5CKrSOZQ&amp;t=3689s" TargetMode="External"/><Relationship Id="rId58" Type="http://schemas.openxmlformats.org/officeDocument/2006/relationships/hyperlink" Target="https://www.youtube.com/watch?v=UUj5CKrSOZQ&amp;t=4374s" TargetMode="External"/><Relationship Id="rId66" Type="http://schemas.openxmlformats.org/officeDocument/2006/relationships/hyperlink" Target="https://www.education21.ch/fr" TargetMode="External"/><Relationship Id="rId74" Type="http://schemas.openxmlformats.org/officeDocument/2006/relationships/image" Target="media/image13.jpeg"/><Relationship Id="rId79" Type="http://schemas.openxmlformats.org/officeDocument/2006/relationships/image" Target="media/image17.jpeg"/><Relationship Id="rId87"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hyperlink" Target="https://www.youtube.com/watch?v=UUj5CKrSOZQ&amp;t=4624s" TargetMode="External"/><Relationship Id="rId82" Type="http://schemas.openxmlformats.org/officeDocument/2006/relationships/footer" Target="footer1.xml"/><Relationship Id="rId19" Type="http://schemas.openxmlformats.org/officeDocument/2006/relationships/hyperlink" Target="https://www.youtube.com/watch?v=UUj5CKrSOZQ&amp;t=505s"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s://www.youtube.com/watch?v=UUj5CKrSOZQ&amp;t=0s" TargetMode="External"/><Relationship Id="rId22" Type="http://schemas.openxmlformats.org/officeDocument/2006/relationships/hyperlink" Target="https://www.youtube.com/watch?v=UUj5CKrSOZQ&amp;t=1094s" TargetMode="External"/><Relationship Id="rId27" Type="http://schemas.openxmlformats.org/officeDocument/2006/relationships/hyperlink" Target="https://www.youtube.com/watch?v=UUj5CKrSOZQ&amp;t=1640s" TargetMode="External"/><Relationship Id="rId30" Type="http://schemas.openxmlformats.org/officeDocument/2006/relationships/hyperlink" Target="https://www.youtube.com/watch?v=UUj5CKrSOZQ&amp;t=2037s" TargetMode="External"/><Relationship Id="rId35" Type="http://schemas.openxmlformats.org/officeDocument/2006/relationships/hyperlink" Target="https://www.youtube.com/watch?v=UUj5CKrSOZQ&amp;t=2252s" TargetMode="External"/><Relationship Id="rId43" Type="http://schemas.openxmlformats.org/officeDocument/2006/relationships/hyperlink" Target="https://www.youtube.com/watch?v=UUj5CKrSOZQ&amp;t=2942s" TargetMode="External"/><Relationship Id="rId48" Type="http://schemas.openxmlformats.org/officeDocument/2006/relationships/hyperlink" Target="https://www.youtube.com/watch?v=UUj5CKrSOZQ&amp;t=3300s" TargetMode="External"/><Relationship Id="rId56" Type="http://schemas.openxmlformats.org/officeDocument/2006/relationships/hyperlink" Target="https://www.youtube.com/watch?v=UUj5CKrSOZQ&amp;t=4128s" TargetMode="External"/><Relationship Id="rId64" Type="http://schemas.openxmlformats.org/officeDocument/2006/relationships/hyperlink" Target="https://www.youtube.com/watch?v=UUj5CKrSOZQ&amp;t=5054s" TargetMode="External"/><Relationship Id="rId69" Type="http://schemas.openxmlformats.org/officeDocument/2006/relationships/hyperlink" Target="https://www.tdg.ch/stichwort/autor/pascal-gavillet/s.html" TargetMode="External"/><Relationship Id="rId77" Type="http://schemas.openxmlformats.org/officeDocument/2006/relationships/image" Target="media/image16.jpeg"/><Relationship Id="rId8" Type="http://schemas.openxmlformats.org/officeDocument/2006/relationships/endnotes" Target="endnotes.xml"/><Relationship Id="rId51" Type="http://schemas.openxmlformats.org/officeDocument/2006/relationships/image" Target="media/image7.png"/><Relationship Id="rId72" Type="http://schemas.openxmlformats.org/officeDocument/2006/relationships/image" Target="media/image11.jpeg"/><Relationship Id="rId80" Type="http://schemas.openxmlformats.org/officeDocument/2006/relationships/header" Target="header1.xml"/><Relationship Id="rId85" Type="http://schemas.openxmlformats.org/officeDocument/2006/relationships/footer" Target="footer3.xml"/><Relationship Id="rId3" Type="http://schemas.openxmlformats.org/officeDocument/2006/relationships/styles" Target="styles.xml"/><Relationship Id="rId12" Type="http://schemas.openxmlformats.org/officeDocument/2006/relationships/hyperlink" Target="http://www.laplattform.ch" TargetMode="External"/><Relationship Id="rId17" Type="http://schemas.openxmlformats.org/officeDocument/2006/relationships/image" Target="media/image3.png"/><Relationship Id="rId25" Type="http://schemas.openxmlformats.org/officeDocument/2006/relationships/hyperlink" Target="https://www.youtube.com/watch?v=UUj5CKrSOZQ&amp;t=1344s" TargetMode="External"/><Relationship Id="rId33" Type="http://schemas.openxmlformats.org/officeDocument/2006/relationships/hyperlink" Target="https://www.youtube.com/watch?v=UUj5CKrSOZQ&amp;t=2111s" TargetMode="External"/><Relationship Id="rId38" Type="http://schemas.openxmlformats.org/officeDocument/2006/relationships/hyperlink" Target="https://www.youtube.com/watch?v=UUj5CKrSOZQ&amp;t=2514s" TargetMode="External"/><Relationship Id="rId46" Type="http://schemas.openxmlformats.org/officeDocument/2006/relationships/hyperlink" Target="https://www.youtube.com/watch?v=UUj5CKrSOZQ&amp;t=3196s" TargetMode="External"/><Relationship Id="rId59" Type="http://schemas.openxmlformats.org/officeDocument/2006/relationships/hyperlink" Target="https://www.youtube.com/watch?v=UUj5CKrSOZQ&amp;t=4388s" TargetMode="External"/><Relationship Id="rId67" Type="http://schemas.openxmlformats.org/officeDocument/2006/relationships/hyperlink" Target="https://www.ge.ch/visites-durables-geneve" TargetMode="External"/><Relationship Id="rId20" Type="http://schemas.openxmlformats.org/officeDocument/2006/relationships/hyperlink" Target="https://www.youtube.com/watch?v=UUj5CKrSOZQ&amp;t=662s" TargetMode="External"/><Relationship Id="rId41" Type="http://schemas.openxmlformats.org/officeDocument/2006/relationships/image" Target="media/image6.png"/><Relationship Id="rId54" Type="http://schemas.openxmlformats.org/officeDocument/2006/relationships/hyperlink" Target="https://www.youtube.com/watch?v=UUj5CKrSOZQ&amp;t=3785s" TargetMode="External"/><Relationship Id="rId62" Type="http://schemas.openxmlformats.org/officeDocument/2006/relationships/hyperlink" Target="https://www.youtube.com/watch?v=UUj5CKrSOZQ&amp;t=4695s" TargetMode="External"/><Relationship Id="rId70" Type="http://schemas.openxmlformats.org/officeDocument/2006/relationships/image" Target="media/image9.jpeg"/><Relationship Id="rId75" Type="http://schemas.openxmlformats.org/officeDocument/2006/relationships/image" Target="media/image14.jpeg"/><Relationship Id="rId83"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www.youtube.com/watch?v=UUj5CKrSOZQ&amp;t=159s" TargetMode="External"/><Relationship Id="rId23" Type="http://schemas.openxmlformats.org/officeDocument/2006/relationships/hyperlink" Target="https://www.youtube.com/watch?v=UUj5CKrSOZQ&amp;t=1335s" TargetMode="External"/><Relationship Id="rId28" Type="http://schemas.openxmlformats.org/officeDocument/2006/relationships/hyperlink" Target="https://www.youtube.com/watch?v=UUj5CKrSOZQ&amp;t=1735s" TargetMode="External"/><Relationship Id="rId36" Type="http://schemas.openxmlformats.org/officeDocument/2006/relationships/hyperlink" Target="https://www.youtube.com/watch?v=UUj5CKrSOZQ&amp;t=2373s" TargetMode="External"/><Relationship Id="rId49" Type="http://schemas.openxmlformats.org/officeDocument/2006/relationships/hyperlink" Target="https://www.youtube.com/watch?v=UUj5CKrSOZQ&amp;t=3355s" TargetMode="External"/><Relationship Id="rId57" Type="http://schemas.openxmlformats.org/officeDocument/2006/relationships/image" Target="media/image8.png"/><Relationship Id="rId10" Type="http://schemas.openxmlformats.org/officeDocument/2006/relationships/image" Target="media/image2.png"/><Relationship Id="rId31" Type="http://schemas.openxmlformats.org/officeDocument/2006/relationships/image" Target="media/image5.png"/><Relationship Id="rId44" Type="http://schemas.openxmlformats.org/officeDocument/2006/relationships/hyperlink" Target="https://www.youtube.com/watch?v=UUj5CKrSOZQ&amp;t=3114s" TargetMode="External"/><Relationship Id="rId52" Type="http://schemas.openxmlformats.org/officeDocument/2006/relationships/hyperlink" Target="https://www.youtube.com/watch?v=UUj5CKrSOZQ&amp;t=3664s" TargetMode="External"/><Relationship Id="rId60" Type="http://schemas.openxmlformats.org/officeDocument/2006/relationships/hyperlink" Target="https://www.youtube.com/watch?v=UUj5CKrSOZQ&amp;t=4466s" TargetMode="External"/><Relationship Id="rId65" Type="http://schemas.openxmlformats.org/officeDocument/2006/relationships/hyperlink" Target="https://edu.ge.ch/site/edd/" TargetMode="External"/><Relationship Id="rId73" Type="http://schemas.openxmlformats.org/officeDocument/2006/relationships/image" Target="media/image12.jpeg"/><Relationship Id="rId78" Type="http://schemas.openxmlformats.org/officeDocument/2006/relationships/hyperlink" Target="https://www.tdg.ch/stichwort/autor/pascal-gavillet/s.html" TargetMode="External"/><Relationship Id="rId81" Type="http://schemas.openxmlformats.org/officeDocument/2006/relationships/header" Target="header2.xml"/><Relationship Id="rId86" Type="http://schemas.openxmlformats.org/officeDocument/2006/relationships/fontTable" Target="fontTable.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58531F-17BC-4DB5-B7E0-B319E32C50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F5B23F4E.dotm</Template>
  <TotalTime>32</TotalTime>
  <Pages>25</Pages>
  <Words>9438</Words>
  <Characters>51912</Characters>
  <Application>Microsoft Office Word</Application>
  <DocSecurity>0</DocSecurity>
  <Lines>432</Lines>
  <Paragraphs>122</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61228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Utilisateur de la version d'évaluation de Office 2004</dc:creator>
  <cp:keywords/>
  <dc:description/>
  <cp:lastModifiedBy>Jenni Philippe (DIP)</cp:lastModifiedBy>
  <cp:revision>22</cp:revision>
  <dcterms:created xsi:type="dcterms:W3CDTF">2019-04-23T13:59:00Z</dcterms:created>
  <dcterms:modified xsi:type="dcterms:W3CDTF">2019-09-23T12:40:00Z</dcterms:modified>
</cp:coreProperties>
</file>