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B2B" w:rsidRPr="00594F45" w:rsidRDefault="009F6B2B" w:rsidP="00994FC4">
      <w:pPr>
        <w:jc w:val="center"/>
        <w:rPr>
          <w:b/>
          <w:u w:val="single"/>
        </w:rPr>
      </w:pPr>
      <w:r w:rsidRPr="00594F45">
        <w:rPr>
          <w:b/>
          <w:u w:val="single"/>
        </w:rPr>
        <w:t>Avant l'examen</w:t>
      </w:r>
    </w:p>
    <w:p w:rsidR="009F6B2B" w:rsidRDefault="009F6B2B" w:rsidP="00994FC4">
      <w:pPr>
        <w:jc w:val="both"/>
      </w:pPr>
    </w:p>
    <w:p w:rsidR="009F6B2B" w:rsidRDefault="009F6B2B" w:rsidP="00994FC4">
      <w:pPr>
        <w:jc w:val="both"/>
      </w:pPr>
      <w:r>
        <w:t>Informez-vous : demander au professeur le contenu exact, ses attentes et des exemples d'autres examens, si possible</w:t>
      </w:r>
    </w:p>
    <w:p w:rsidR="009F6B2B" w:rsidRDefault="009F6B2B" w:rsidP="00994FC4">
      <w:pPr>
        <w:jc w:val="both"/>
      </w:pPr>
    </w:p>
    <w:p w:rsidR="009F6B2B" w:rsidRDefault="009F6B2B" w:rsidP="00994FC4">
      <w:pPr>
        <w:jc w:val="both"/>
      </w:pPr>
      <w:r>
        <w:t>Etudiez : Travailler régulièrement dès la première semaine</w:t>
      </w:r>
      <w:r w:rsidR="00B73AD9">
        <w:t xml:space="preserve"> de cours</w:t>
      </w:r>
      <w:r>
        <w:t>. Il faut comprendre les concepts au fur et à mesure pour éviter d'accumuler du retard.</w:t>
      </w:r>
    </w:p>
    <w:p w:rsidR="009F6B2B" w:rsidRDefault="009F6B2B" w:rsidP="00994FC4">
      <w:pPr>
        <w:jc w:val="both"/>
      </w:pPr>
    </w:p>
    <w:p w:rsidR="009F6B2B" w:rsidRDefault="009F6B2B" w:rsidP="00994FC4">
      <w:pPr>
        <w:jc w:val="both"/>
      </w:pPr>
      <w:r>
        <w:t>Gestion des cours : Prenez de bonnes notes, relevez l'essentiel, relisez-les, faites des fiches résumés, faites des annotations. Prenez soin de votre classeur, un classeur rangé est un classeur efficace : mettez des intercalaires pour séparer les différentes théories, rangez</w:t>
      </w:r>
      <w:r w:rsidR="00A11071">
        <w:t xml:space="preserve"> les feuilles reçues au fur et </w:t>
      </w:r>
      <w:r>
        <w:t>à mesure que vous les recevez.</w:t>
      </w:r>
    </w:p>
    <w:p w:rsidR="009F6B2B" w:rsidRDefault="009F6B2B" w:rsidP="00994FC4">
      <w:pPr>
        <w:jc w:val="both"/>
      </w:pPr>
    </w:p>
    <w:p w:rsidR="009F6B2B" w:rsidRDefault="009F6B2B" w:rsidP="00994FC4">
      <w:pPr>
        <w:jc w:val="both"/>
      </w:pPr>
      <w:r>
        <w:t xml:space="preserve">Demandez de l'aide : dès qu'un sujet est difficile et/ou pas compris, demandez de l'aide au professeur, un ami, la famille ou allez au cours d'appui, Si la difficulté persiste ou que la branche n'est pas votre point fort, mettez en place un répétiteur régulier. </w:t>
      </w:r>
    </w:p>
    <w:p w:rsidR="009F6B2B" w:rsidRDefault="009F6B2B" w:rsidP="00994FC4">
      <w:pPr>
        <w:jc w:val="both"/>
      </w:pPr>
    </w:p>
    <w:p w:rsidR="009F6B2B" w:rsidRDefault="009F6B2B" w:rsidP="00994FC4">
      <w:pPr>
        <w:jc w:val="both"/>
      </w:pPr>
      <w:r>
        <w:t>Créez un espace de travail : Rangez votre bureau, ôtez tous les éléments perturbateurs (téléphone, ordinateur, jeux, magazine, etc.) Installez une bonne lampe, faites de la place pour vos affaires. Evitez de travailler dans un espace commun à la famille (salon, cuisine).</w:t>
      </w:r>
    </w:p>
    <w:p w:rsidR="009F6B2B" w:rsidRDefault="009F6B2B" w:rsidP="00994FC4">
      <w:pPr>
        <w:jc w:val="both"/>
      </w:pPr>
    </w:p>
    <w:p w:rsidR="009F6B2B" w:rsidRDefault="009F6B2B" w:rsidP="00994FC4">
      <w:pPr>
        <w:jc w:val="both"/>
      </w:pPr>
      <w:r>
        <w:t>Organisez votre temps :</w:t>
      </w:r>
    </w:p>
    <w:p w:rsidR="009F6B2B" w:rsidRDefault="009F6B2B" w:rsidP="00994FC4">
      <w:pPr>
        <w:numPr>
          <w:ilvl w:val="0"/>
          <w:numId w:val="1"/>
        </w:numPr>
        <w:spacing w:before="120"/>
        <w:jc w:val="both"/>
      </w:pPr>
      <w:r>
        <w:t>Se fixer des objectifs: avoir un objectif donne une direction et un résultat à atteindre. Fixer-vous des buts précis, spécifiques et mesurables p.ex. : réussir mon épreuve de mathématiques.</w:t>
      </w:r>
    </w:p>
    <w:p w:rsidR="009F6B2B" w:rsidRDefault="009F6B2B" w:rsidP="00994FC4">
      <w:pPr>
        <w:numPr>
          <w:ilvl w:val="0"/>
          <w:numId w:val="1"/>
        </w:numPr>
        <w:spacing w:before="120"/>
        <w:ind w:left="714" w:hanging="357"/>
        <w:jc w:val="both"/>
      </w:pPr>
      <w:r>
        <w:t>Définir les priorités : La vie quotidienne est pleine de tâches, d'obligation mais elle est aussi pleine de distractions. Certaines fois, il est plus important de réviser que de voir ses amis.</w:t>
      </w:r>
    </w:p>
    <w:p w:rsidR="009F6B2B" w:rsidRDefault="009F6B2B" w:rsidP="00994FC4">
      <w:pPr>
        <w:numPr>
          <w:ilvl w:val="0"/>
          <w:numId w:val="1"/>
        </w:numPr>
        <w:spacing w:before="120"/>
        <w:ind w:left="714" w:hanging="357"/>
        <w:jc w:val="both"/>
      </w:pPr>
      <w:r>
        <w:t>Si fixer une limite de temps : limiter une tâche permet de canaliser son énergie et de rester concentré sur ce qu'on fait et d'éviter de repousser.</w:t>
      </w:r>
    </w:p>
    <w:p w:rsidR="009F6B2B" w:rsidRDefault="009F6B2B" w:rsidP="00994FC4">
      <w:pPr>
        <w:numPr>
          <w:ilvl w:val="0"/>
          <w:numId w:val="1"/>
        </w:numPr>
        <w:spacing w:before="120"/>
        <w:ind w:left="714" w:hanging="357"/>
        <w:jc w:val="both"/>
      </w:pPr>
      <w:r>
        <w:t>Planifier : planifier ses semaines ou ses journées en permet d'avoir une vue d'ensemble des activités et de savoir où on en est. Placez sur votre plan tout ce que vous devez absolument faire (cours, sport, sommeil, repas) et après rajouter les temps e révision.</w:t>
      </w:r>
    </w:p>
    <w:p w:rsidR="009F6B2B" w:rsidRDefault="009F6B2B" w:rsidP="00994FC4">
      <w:pPr>
        <w:numPr>
          <w:ilvl w:val="0"/>
          <w:numId w:val="1"/>
        </w:numPr>
        <w:spacing w:before="120"/>
        <w:ind w:left="714" w:hanging="357"/>
        <w:jc w:val="both"/>
      </w:pPr>
      <w:r>
        <w:t>Réaliser une tâche à la fois : avant d'en commencer une autre, finir celle qui est en cours. Courir après plusieurs choses à la fois est le meilleur moyen de se disperser. Faites des pauses de 5-10 minutes régulièrement.</w:t>
      </w:r>
    </w:p>
    <w:p w:rsidR="009F6B2B" w:rsidRPr="00594F45" w:rsidRDefault="009F6B2B" w:rsidP="00994FC4">
      <w:pPr>
        <w:jc w:val="both"/>
      </w:pPr>
    </w:p>
    <w:p w:rsidR="009F6B2B" w:rsidRDefault="009F6B2B" w:rsidP="00994FC4">
      <w:pPr>
        <w:jc w:val="both"/>
      </w:pPr>
      <w:r>
        <w:t>Hygiène de vie : Ayez une bonne alimentation (évitez de manger sur le pouce), dormez et faites des siestes de 15-20' après le repas, faites du sport et ne consommez pas de substance avant les examens (café, thé, cannabis, somnifère, etc.).</w:t>
      </w:r>
    </w:p>
    <w:p w:rsidR="009F6B2B" w:rsidRDefault="009F6B2B" w:rsidP="00994FC4">
      <w:pPr>
        <w:jc w:val="both"/>
      </w:pPr>
    </w:p>
    <w:p w:rsidR="009F6B2B" w:rsidRDefault="009F6B2B" w:rsidP="00994FC4">
      <w:pPr>
        <w:jc w:val="both"/>
      </w:pPr>
      <w:r>
        <w:t xml:space="preserve">Restez motivé : Fixez-vous des objectifs précis, spécifiques et mesurables en les mettant pas écrit. Offrez-vous des récompenses quand vous atteignez vos objectifs. Donnez un sens à votre travail en vous souvenant du pourquoi vous faites ces études, si vous échouez essayez de comprendre pourquoi. </w:t>
      </w:r>
    </w:p>
    <w:p w:rsidR="009F6B2B" w:rsidRDefault="009F6B2B" w:rsidP="00994FC4">
      <w:pPr>
        <w:jc w:val="both"/>
      </w:pPr>
    </w:p>
    <w:p w:rsidR="009F6B2B" w:rsidRDefault="009F6B2B" w:rsidP="00994FC4">
      <w:pPr>
        <w:jc w:val="both"/>
      </w:pPr>
      <w:r>
        <w:t xml:space="preserve">Détendez-vous: Révisez mais gardez du temps pour votre vie sociale et le sport! Il faut vous organiser pour avoir des temps de révision et des temps de loisirs. </w:t>
      </w:r>
    </w:p>
    <w:p w:rsidR="009F6B2B" w:rsidRDefault="009F6B2B" w:rsidP="00994FC4">
      <w:pPr>
        <w:jc w:val="both"/>
      </w:pPr>
    </w:p>
    <w:p w:rsidR="009F6B2B" w:rsidRPr="00BA2EC8" w:rsidRDefault="009F6B2B" w:rsidP="00994FC4">
      <w:pPr>
        <w:jc w:val="both"/>
      </w:pPr>
      <w:bookmarkStart w:id="0" w:name="_GoBack"/>
      <w:bookmarkEnd w:id="0"/>
    </w:p>
    <w:p w:rsidR="009F6B2B" w:rsidRPr="00BA2EC8" w:rsidRDefault="009F6B2B" w:rsidP="00994FC4">
      <w:pPr>
        <w:jc w:val="center"/>
        <w:rPr>
          <w:b/>
          <w:u w:val="single"/>
        </w:rPr>
      </w:pPr>
      <w:r w:rsidRPr="00BA2EC8">
        <w:rPr>
          <w:b/>
          <w:u w:val="single"/>
        </w:rPr>
        <w:lastRenderedPageBreak/>
        <w:t>Pendant l'examen</w:t>
      </w:r>
    </w:p>
    <w:p w:rsidR="009F6B2B" w:rsidRDefault="009F6B2B" w:rsidP="00994FC4">
      <w:pPr>
        <w:jc w:val="both"/>
      </w:pPr>
    </w:p>
    <w:p w:rsidR="009F6B2B" w:rsidRDefault="009F6B2B" w:rsidP="00994FC4">
      <w:pPr>
        <w:jc w:val="both"/>
      </w:pPr>
      <w:r>
        <w:t>Lisez une première fois les consignes pour voir ce qui est demandé et pren</w:t>
      </w:r>
      <w:r w:rsidR="00994FC4">
        <w:t xml:space="preserve">ez </w:t>
      </w:r>
      <w:r>
        <w:t xml:space="preserve">connaissances des questions faciles ou difficiles. Organisez votre examen pour maximiser les points dans le temps imparti. </w:t>
      </w:r>
    </w:p>
    <w:p w:rsidR="009F6B2B" w:rsidRDefault="009F6B2B" w:rsidP="00994FC4">
      <w:pPr>
        <w:jc w:val="both"/>
      </w:pPr>
    </w:p>
    <w:p w:rsidR="009F6B2B" w:rsidRDefault="009F6B2B" w:rsidP="00994FC4">
      <w:pPr>
        <w:jc w:val="both"/>
      </w:pPr>
      <w:r>
        <w:t>Si vous avez le syndrome de la 'page blanche', n'oubliez pas que vous avez travaillé et que les réponses sont là quelque part. Concentrez-vous, étirez-vous et respirez par le ventre.</w:t>
      </w:r>
    </w:p>
    <w:p w:rsidR="009F6B2B" w:rsidRDefault="009F6B2B" w:rsidP="00994FC4">
      <w:pPr>
        <w:jc w:val="both"/>
      </w:pPr>
    </w:p>
    <w:p w:rsidR="009F6B2B" w:rsidRDefault="009F6B2B" w:rsidP="00994FC4">
      <w:pPr>
        <w:jc w:val="both"/>
      </w:pPr>
      <w:r>
        <w:t>Faites des courte</w:t>
      </w:r>
      <w:r w:rsidR="00EE377A">
        <w:t xml:space="preserve">s pauses : posez votre stylo, </w:t>
      </w:r>
      <w:proofErr w:type="spellStart"/>
      <w:r w:rsidR="00EE377A">
        <w:t>ca</w:t>
      </w:r>
      <w:r>
        <w:t>lez-vous</w:t>
      </w:r>
      <w:proofErr w:type="spellEnd"/>
      <w:r>
        <w:t xml:space="preserve"> dans votre chaise et respirer.</w:t>
      </w:r>
    </w:p>
    <w:p w:rsidR="009F6B2B" w:rsidRDefault="009F6B2B" w:rsidP="00994FC4">
      <w:pPr>
        <w:jc w:val="both"/>
      </w:pPr>
    </w:p>
    <w:p w:rsidR="009F6B2B" w:rsidRDefault="009F6B2B" w:rsidP="00994FC4">
      <w:pPr>
        <w:jc w:val="both"/>
      </w:pPr>
      <w:r>
        <w:t xml:space="preserve">Si vous avez un sentiment de panique, respirez profondément par le ventre pour diminuer votre rythme cardiaque puis faite une question plus facile. Fixer un point ou visualisez une image agréable avec les yeux fermé quelques secondes. </w:t>
      </w:r>
    </w:p>
    <w:p w:rsidR="009F6B2B" w:rsidRDefault="009F6B2B" w:rsidP="00994FC4">
      <w:pPr>
        <w:jc w:val="both"/>
      </w:pPr>
    </w:p>
    <w:p w:rsidR="009F6B2B" w:rsidRDefault="009F6B2B" w:rsidP="00994FC4">
      <w:pPr>
        <w:jc w:val="both"/>
      </w:pPr>
      <w:r>
        <w:t>Ayez confiance en vous.</w:t>
      </w:r>
    </w:p>
    <w:p w:rsidR="009F6B2B" w:rsidRDefault="009F6B2B" w:rsidP="00994FC4">
      <w:pPr>
        <w:jc w:val="both"/>
      </w:pPr>
    </w:p>
    <w:p w:rsidR="009F6B2B" w:rsidRDefault="009F6B2B" w:rsidP="00994FC4">
      <w:pPr>
        <w:jc w:val="both"/>
      </w:pPr>
      <w:r>
        <w:t>Si la panique est trop forte, voici des exercices de relaxation :</w:t>
      </w:r>
    </w:p>
    <w:p w:rsidR="009F6B2B" w:rsidRDefault="009F6B2B" w:rsidP="00994FC4">
      <w:pPr>
        <w:pStyle w:val="3metitre"/>
      </w:pPr>
      <w:r>
        <w:t xml:space="preserve">La relaxation progressive  - méthode de Jacobson : </w:t>
      </w:r>
    </w:p>
    <w:p w:rsidR="009F6B2B" w:rsidRPr="006A1DA6" w:rsidRDefault="009F6B2B" w:rsidP="00994FC4">
      <w:pPr>
        <w:pStyle w:val="Style2metitre11ptNonsoulign"/>
        <w:numPr>
          <w:ilvl w:val="0"/>
          <w:numId w:val="2"/>
        </w:numPr>
        <w:spacing w:before="0" w:after="60"/>
        <w:rPr>
          <w:lang w:val="fr-CH"/>
        </w:rPr>
      </w:pPr>
      <w:r w:rsidRPr="006A1DA6">
        <w:rPr>
          <w:lang w:val="fr-CH"/>
        </w:rPr>
        <w:t xml:space="preserve">Installez-vous confortablement, </w:t>
      </w:r>
      <w:r>
        <w:rPr>
          <w:lang w:val="fr-CH"/>
        </w:rPr>
        <w:t>p</w:t>
      </w:r>
      <w:r w:rsidRPr="006A1DA6">
        <w:rPr>
          <w:lang w:val="fr-CH"/>
        </w:rPr>
        <w:t xml:space="preserve">renez conscience des points de contact entre votre corps et la surface où vous reposez. Fermez les yeux. </w:t>
      </w:r>
    </w:p>
    <w:p w:rsidR="009F6B2B" w:rsidRPr="006A1DA6" w:rsidRDefault="009F6B2B" w:rsidP="00994FC4">
      <w:pPr>
        <w:pStyle w:val="Style2metitre11ptNonsoulign"/>
        <w:numPr>
          <w:ilvl w:val="0"/>
          <w:numId w:val="2"/>
        </w:numPr>
        <w:spacing w:before="0" w:after="60"/>
        <w:ind w:left="714" w:hanging="357"/>
        <w:rPr>
          <w:lang w:val="fr-CH"/>
        </w:rPr>
      </w:pPr>
      <w:r w:rsidRPr="006A1DA6">
        <w:rPr>
          <w:lang w:val="fr-CH"/>
        </w:rPr>
        <w:t>Contractez et décontractez les muscles comme suit : serrez le</w:t>
      </w:r>
      <w:r>
        <w:rPr>
          <w:lang w:val="fr-CH"/>
        </w:rPr>
        <w:t>s</w:t>
      </w:r>
      <w:r w:rsidRPr="006A1DA6">
        <w:rPr>
          <w:lang w:val="fr-CH"/>
        </w:rPr>
        <w:t xml:space="preserve"> poing</w:t>
      </w:r>
      <w:r>
        <w:rPr>
          <w:lang w:val="fr-CH"/>
        </w:rPr>
        <w:t>s</w:t>
      </w:r>
      <w:r w:rsidRPr="006A1DA6">
        <w:rPr>
          <w:lang w:val="fr-CH"/>
        </w:rPr>
        <w:t>, puis desserrez le</w:t>
      </w:r>
      <w:r>
        <w:rPr>
          <w:lang w:val="fr-CH"/>
        </w:rPr>
        <w:t>s</w:t>
      </w:r>
      <w:r w:rsidRPr="006A1DA6">
        <w:rPr>
          <w:lang w:val="fr-CH"/>
        </w:rPr>
        <w:t>. Répétez quatre ou cinq fois en tentant de décontracter de plus en plus les muscles de vo</w:t>
      </w:r>
      <w:r>
        <w:rPr>
          <w:lang w:val="fr-CH"/>
        </w:rPr>
        <w:t>s</w:t>
      </w:r>
      <w:r w:rsidRPr="006A1DA6">
        <w:rPr>
          <w:lang w:val="fr-CH"/>
        </w:rPr>
        <w:t xml:space="preserve"> main</w:t>
      </w:r>
      <w:r>
        <w:rPr>
          <w:lang w:val="fr-CH"/>
        </w:rPr>
        <w:t>s</w:t>
      </w:r>
      <w:r w:rsidRPr="006A1DA6">
        <w:rPr>
          <w:lang w:val="fr-CH"/>
        </w:rPr>
        <w:t>.</w:t>
      </w:r>
    </w:p>
    <w:p w:rsidR="009F6B2B" w:rsidRPr="006A1DA6" w:rsidRDefault="009F6B2B" w:rsidP="00994FC4">
      <w:pPr>
        <w:pStyle w:val="Style2metitre11ptNonsoulign"/>
        <w:numPr>
          <w:ilvl w:val="0"/>
          <w:numId w:val="2"/>
        </w:numPr>
        <w:spacing w:before="0" w:after="60"/>
        <w:ind w:left="714" w:hanging="357"/>
        <w:rPr>
          <w:lang w:val="fr-CH"/>
        </w:rPr>
      </w:pPr>
      <w:r w:rsidRPr="006A1DA6">
        <w:rPr>
          <w:lang w:val="fr-CH"/>
        </w:rPr>
        <w:t>Fléchissez le</w:t>
      </w:r>
      <w:r>
        <w:rPr>
          <w:lang w:val="fr-CH"/>
        </w:rPr>
        <w:t>s</w:t>
      </w:r>
      <w:r w:rsidRPr="006A1DA6">
        <w:rPr>
          <w:lang w:val="fr-CH"/>
        </w:rPr>
        <w:t xml:space="preserve"> bras sur l’avant-bras et pressez fortement ; percevez la tension de vos muscles, puis laissez retomber le bras. Prêtez attention au relâchement musculaire de votre bras.</w:t>
      </w:r>
    </w:p>
    <w:p w:rsidR="009F6B2B" w:rsidRPr="006A1DA6" w:rsidRDefault="009F6B2B" w:rsidP="00994FC4">
      <w:pPr>
        <w:pStyle w:val="Style2metitre11ptNonsoulign"/>
        <w:numPr>
          <w:ilvl w:val="0"/>
          <w:numId w:val="2"/>
        </w:numPr>
        <w:spacing w:before="0" w:after="60"/>
        <w:ind w:left="714" w:hanging="357"/>
        <w:rPr>
          <w:lang w:val="fr-CH"/>
        </w:rPr>
      </w:pPr>
      <w:r w:rsidRPr="006A1DA6">
        <w:rPr>
          <w:lang w:val="fr-CH"/>
        </w:rPr>
        <w:t>Durcissez le bras jusqu’à l’épaule en dépliant le coude au maximum, puis détendez-vous.</w:t>
      </w:r>
    </w:p>
    <w:p w:rsidR="009F6B2B" w:rsidRPr="006A1DA6" w:rsidRDefault="009F6B2B" w:rsidP="00994FC4">
      <w:pPr>
        <w:pStyle w:val="Style2metitre11ptNonsoulign"/>
        <w:numPr>
          <w:ilvl w:val="0"/>
          <w:numId w:val="2"/>
        </w:numPr>
        <w:spacing w:before="0" w:after="60"/>
        <w:ind w:left="714" w:hanging="357"/>
        <w:rPr>
          <w:lang w:val="fr-CH"/>
        </w:rPr>
      </w:pPr>
      <w:r w:rsidRPr="006A1DA6">
        <w:rPr>
          <w:lang w:val="fr-CH"/>
        </w:rPr>
        <w:t>Poursuivez avec les muscles des pieds, des jambes, des cuisses, des fesses, de l’abdomen, du cou, des lèvres, des paupières et du front</w:t>
      </w:r>
      <w:r>
        <w:rPr>
          <w:lang w:val="fr-CH"/>
        </w:rPr>
        <w:t>.</w:t>
      </w:r>
      <w:r w:rsidRPr="006A1DA6">
        <w:rPr>
          <w:lang w:val="fr-CH"/>
        </w:rPr>
        <w:t xml:space="preserve"> </w:t>
      </w:r>
    </w:p>
    <w:p w:rsidR="009F6B2B" w:rsidRPr="006A1DA6" w:rsidRDefault="009F6B2B" w:rsidP="00994FC4">
      <w:pPr>
        <w:pStyle w:val="Style2metitre11ptNonsoulign"/>
        <w:numPr>
          <w:ilvl w:val="0"/>
          <w:numId w:val="2"/>
        </w:numPr>
        <w:spacing w:before="0" w:after="60"/>
        <w:ind w:left="714" w:hanging="357"/>
        <w:rPr>
          <w:lang w:val="fr-CH"/>
        </w:rPr>
      </w:pPr>
      <w:r w:rsidRPr="006A1DA6">
        <w:rPr>
          <w:lang w:val="fr-CH"/>
        </w:rPr>
        <w:t>A chaque décontraction, respirez lentement et profondément, prenez conscience de la détente de votre corps.</w:t>
      </w:r>
    </w:p>
    <w:p w:rsidR="009F6B2B" w:rsidRPr="001425C4" w:rsidRDefault="009F6B2B" w:rsidP="00994FC4">
      <w:pPr>
        <w:pStyle w:val="Style2metitre11ptNonsoulign"/>
        <w:numPr>
          <w:ilvl w:val="0"/>
          <w:numId w:val="2"/>
        </w:numPr>
        <w:spacing w:before="0" w:after="60"/>
        <w:ind w:left="714" w:hanging="357"/>
        <w:rPr>
          <w:lang w:val="fr-CH"/>
        </w:rPr>
      </w:pPr>
      <w:r w:rsidRPr="006A1DA6">
        <w:rPr>
          <w:lang w:val="fr-CH"/>
        </w:rPr>
        <w:t xml:space="preserve">Reposez-vous un moment et reprenez progressivement vos activités. </w:t>
      </w:r>
    </w:p>
    <w:p w:rsidR="009F6B2B" w:rsidRDefault="009F6B2B" w:rsidP="00994FC4">
      <w:pPr>
        <w:pStyle w:val="3metitre"/>
        <w:rPr>
          <w:lang w:val="fr-CH"/>
        </w:rPr>
      </w:pPr>
      <w:r>
        <w:rPr>
          <w:lang w:val="fr-CH"/>
        </w:rPr>
        <w:t>La visualisation</w:t>
      </w:r>
    </w:p>
    <w:p w:rsidR="009F6B2B" w:rsidRPr="00BA2EC8" w:rsidRDefault="009F6B2B" w:rsidP="00994FC4">
      <w:pPr>
        <w:numPr>
          <w:ilvl w:val="0"/>
          <w:numId w:val="3"/>
        </w:numPr>
        <w:spacing w:before="120"/>
        <w:jc w:val="both"/>
        <w:rPr>
          <w:rFonts w:cs="Arial"/>
          <w:szCs w:val="22"/>
          <w:lang w:val="fr-CH" w:eastAsia="fr-CH"/>
        </w:rPr>
      </w:pPr>
      <w:r>
        <w:rPr>
          <w:rFonts w:cs="Arial"/>
          <w:szCs w:val="22"/>
          <w:lang w:val="fr-CH" w:eastAsia="fr-CH"/>
        </w:rPr>
        <w:t>Fermez les yeux,  détendez-vous,</w:t>
      </w:r>
      <w:r w:rsidRPr="003E0A0C">
        <w:rPr>
          <w:rFonts w:cs="Arial"/>
          <w:szCs w:val="22"/>
          <w:lang w:val="fr-CH" w:eastAsia="fr-CH"/>
        </w:rPr>
        <w:t xml:space="preserve"> centrez votre attention sur votre respi</w:t>
      </w:r>
      <w:r>
        <w:rPr>
          <w:rFonts w:cs="Arial"/>
          <w:szCs w:val="22"/>
          <w:lang w:val="fr-CH" w:eastAsia="fr-CH"/>
        </w:rPr>
        <w:t xml:space="preserve">ration. Inspirez... expirez...  </w:t>
      </w:r>
      <w:r w:rsidRPr="00BA2EC8">
        <w:rPr>
          <w:rFonts w:cs="Arial"/>
          <w:szCs w:val="22"/>
          <w:lang w:val="fr-CH" w:eastAsia="fr-CH"/>
        </w:rPr>
        <w:t xml:space="preserve">. </w:t>
      </w:r>
    </w:p>
    <w:p w:rsidR="009F6B2B" w:rsidRDefault="009F6B2B" w:rsidP="00994FC4">
      <w:pPr>
        <w:numPr>
          <w:ilvl w:val="0"/>
          <w:numId w:val="3"/>
        </w:numPr>
        <w:spacing w:before="120"/>
        <w:ind w:left="714" w:hanging="357"/>
        <w:jc w:val="both"/>
        <w:rPr>
          <w:rFonts w:cs="Arial"/>
          <w:szCs w:val="22"/>
          <w:lang w:val="fr-CH" w:eastAsia="fr-CH"/>
        </w:rPr>
      </w:pPr>
      <w:r w:rsidRPr="003E0A0C">
        <w:rPr>
          <w:rFonts w:cs="Arial"/>
          <w:szCs w:val="22"/>
          <w:lang w:val="fr-CH" w:eastAsia="fr-CH"/>
        </w:rPr>
        <w:t>Dirigez-vous lentement vers un endroit que vous connaissez ou que vous aimez visiter ou imaginez un e</w:t>
      </w:r>
      <w:r>
        <w:rPr>
          <w:rFonts w:cs="Arial"/>
          <w:szCs w:val="22"/>
          <w:lang w:val="fr-CH" w:eastAsia="fr-CH"/>
        </w:rPr>
        <w:t>ndroit où vous aimeriez aller. Ce peut être une plage,</w:t>
      </w:r>
      <w:r w:rsidRPr="003E0A0C">
        <w:rPr>
          <w:rFonts w:cs="Arial"/>
          <w:szCs w:val="22"/>
          <w:lang w:val="fr-CH" w:eastAsia="fr-CH"/>
        </w:rPr>
        <w:t xml:space="preserve"> une montagne</w:t>
      </w:r>
      <w:r>
        <w:rPr>
          <w:rFonts w:cs="Arial"/>
          <w:szCs w:val="22"/>
          <w:lang w:val="fr-CH" w:eastAsia="fr-CH"/>
        </w:rPr>
        <w:t xml:space="preserve">, </w:t>
      </w:r>
      <w:r w:rsidRPr="003E0A0C">
        <w:rPr>
          <w:rFonts w:cs="Arial"/>
          <w:szCs w:val="22"/>
          <w:lang w:val="fr-CH" w:eastAsia="fr-CH"/>
        </w:rPr>
        <w:t>une forêt</w:t>
      </w:r>
      <w:r>
        <w:rPr>
          <w:rFonts w:cs="Arial"/>
          <w:szCs w:val="22"/>
          <w:lang w:val="fr-CH" w:eastAsia="fr-CH"/>
        </w:rPr>
        <w:t xml:space="preserve">, </w:t>
      </w:r>
      <w:r w:rsidRPr="003E0A0C">
        <w:rPr>
          <w:rFonts w:cs="Arial"/>
          <w:szCs w:val="22"/>
          <w:lang w:val="fr-CH" w:eastAsia="fr-CH"/>
        </w:rPr>
        <w:t>une maison de campagne. Vous aimez cet endroit et vous vous y sente</w:t>
      </w:r>
      <w:r>
        <w:rPr>
          <w:rFonts w:cs="Arial"/>
          <w:szCs w:val="22"/>
          <w:lang w:val="fr-CH" w:eastAsia="fr-CH"/>
        </w:rPr>
        <w:t xml:space="preserve">z bien. </w:t>
      </w:r>
    </w:p>
    <w:p w:rsidR="009F6B2B" w:rsidRPr="007C25C0" w:rsidRDefault="009F6B2B" w:rsidP="00994FC4">
      <w:pPr>
        <w:numPr>
          <w:ilvl w:val="0"/>
          <w:numId w:val="3"/>
        </w:numPr>
        <w:spacing w:before="120"/>
        <w:ind w:left="714" w:hanging="357"/>
        <w:jc w:val="both"/>
        <w:rPr>
          <w:rFonts w:cs="Arial"/>
          <w:szCs w:val="22"/>
          <w:lang w:val="fr-CH" w:eastAsia="fr-CH"/>
        </w:rPr>
      </w:pPr>
      <w:r w:rsidRPr="007C25C0">
        <w:rPr>
          <w:rFonts w:cs="Arial"/>
          <w:szCs w:val="22"/>
          <w:lang w:val="fr-CH" w:eastAsia="fr-CH"/>
        </w:rPr>
        <w:t>Imaginez les détails du trajet, des lieux à votre arrivée. Regardez les couleurs qui vous entourent, les textures, observez les sons, les odeurs → Remarquez comme vous vous y sentez bien et restez-y un bon moment.</w:t>
      </w:r>
    </w:p>
    <w:p w:rsidR="00F36260" w:rsidRPr="00757ED0" w:rsidRDefault="009F6B2B" w:rsidP="00994FC4">
      <w:pPr>
        <w:numPr>
          <w:ilvl w:val="0"/>
          <w:numId w:val="3"/>
        </w:numPr>
        <w:spacing w:before="120" w:after="60"/>
        <w:jc w:val="both"/>
        <w:rPr>
          <w:lang w:val="fr-CH"/>
        </w:rPr>
      </w:pPr>
      <w:r w:rsidRPr="00BA2EC8">
        <w:rPr>
          <w:rFonts w:cs="Arial"/>
          <w:szCs w:val="22"/>
          <w:lang w:val="fr-CH" w:eastAsia="fr-CH"/>
        </w:rPr>
        <w:t>Il est temps maintenant de reprendre contact avec vous-même. Prenez conscience de votre respiration et des points de contact de votre corps avec la surface où vous reposez. Préparez-vous maintenant à revenir où vous étiez → Vous êtes alerte, frais, dispos et débordant d’énergie.</w:t>
      </w:r>
    </w:p>
    <w:p w:rsidR="00757ED0" w:rsidRDefault="00757ED0" w:rsidP="00757ED0">
      <w:pPr>
        <w:spacing w:before="120" w:after="60"/>
        <w:ind w:left="720"/>
        <w:jc w:val="both"/>
        <w:rPr>
          <w:lang w:val="fr-CH"/>
        </w:rPr>
      </w:pPr>
    </w:p>
    <w:p w:rsidR="00757ED0" w:rsidRPr="00757ED0" w:rsidRDefault="00D33407" w:rsidP="00757ED0">
      <w:pPr>
        <w:rPr>
          <w:lang w:val="fr-CH"/>
        </w:rPr>
      </w:pPr>
      <w:r>
        <w:rPr>
          <w:noProof/>
          <w:lang w:val="fr-CH" w:eastAsia="fr-CH"/>
        </w:rPr>
        <w:drawing>
          <wp:anchor distT="0" distB="0" distL="114300" distR="114300" simplePos="0" relativeHeight="251660288" behindDoc="1" locked="0" layoutInCell="1" allowOverlap="1">
            <wp:simplePos x="0" y="0"/>
            <wp:positionH relativeFrom="column">
              <wp:posOffset>1811020</wp:posOffset>
            </wp:positionH>
            <wp:positionV relativeFrom="paragraph">
              <wp:posOffset>718820</wp:posOffset>
            </wp:positionV>
            <wp:extent cx="3274695" cy="7815580"/>
            <wp:effectExtent l="0" t="0" r="1905" b="0"/>
            <wp:wrapTight wrapText="bothSides">
              <wp:wrapPolygon edited="0">
                <wp:start x="21600" y="21600"/>
                <wp:lineTo x="21600" y="67"/>
                <wp:lineTo x="113" y="67"/>
                <wp:lineTo x="113" y="21600"/>
                <wp:lineTo x="21600" y="2160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rot="10800000">
                      <a:off x="0" y="0"/>
                      <a:ext cx="3274695" cy="7815580"/>
                    </a:xfrm>
                    <a:prstGeom prst="rect">
                      <a:avLst/>
                    </a:prstGeom>
                  </pic:spPr>
                </pic:pic>
              </a:graphicData>
            </a:graphic>
            <wp14:sizeRelH relativeFrom="page">
              <wp14:pctWidth>0</wp14:pctWidth>
            </wp14:sizeRelH>
            <wp14:sizeRelV relativeFrom="page">
              <wp14:pctHeight>0</wp14:pctHeight>
            </wp14:sizeRelV>
          </wp:anchor>
        </w:drawing>
      </w:r>
      <w:r w:rsidR="00197603" w:rsidRPr="00197603">
        <w:rPr>
          <w:noProof/>
          <w:lang w:val="fr-CH"/>
        </w:rPr>
        <mc:AlternateContent>
          <mc:Choice Requires="wps">
            <w:drawing>
              <wp:anchor distT="0" distB="0" distL="114300" distR="114300" simplePos="0" relativeHeight="251659264" behindDoc="0" locked="0" layoutInCell="1" allowOverlap="1" wp14:anchorId="48A002E7" wp14:editId="3D9C229F">
                <wp:simplePos x="0" y="0"/>
                <wp:positionH relativeFrom="column">
                  <wp:posOffset>-2679228</wp:posOffset>
                </wp:positionH>
                <wp:positionV relativeFrom="paragraph">
                  <wp:posOffset>4971919</wp:posOffset>
                </wp:positionV>
                <wp:extent cx="6166884" cy="1403985"/>
                <wp:effectExtent l="6668"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166884" cy="1403985"/>
                        </a:xfrm>
                        <a:prstGeom prst="rect">
                          <a:avLst/>
                        </a:prstGeom>
                        <a:solidFill>
                          <a:srgbClr val="FFFFFF"/>
                        </a:solidFill>
                        <a:ln w="9525">
                          <a:noFill/>
                          <a:miter lim="800000"/>
                          <a:headEnd/>
                          <a:tailEnd/>
                        </a:ln>
                      </wps:spPr>
                      <wps:txbx>
                        <w:txbxContent>
                          <w:p w:rsidR="00197603" w:rsidRDefault="00197603" w:rsidP="00197603">
                            <w:pPr>
                              <w:pStyle w:val="3metitre"/>
                              <w:rPr>
                                <w:lang w:val="fr-CH"/>
                              </w:rPr>
                            </w:pPr>
                            <w:r>
                              <w:rPr>
                                <w:lang w:val="fr-CH"/>
                              </w:rPr>
                              <w:t>La respiration</w:t>
                            </w:r>
                          </w:p>
                          <w:p w:rsidR="00197603" w:rsidRDefault="00197603" w:rsidP="00197603">
                            <w:pPr>
                              <w:rPr>
                                <w:lang w:val="fr-CH"/>
                              </w:rPr>
                            </w:pPr>
                          </w:p>
                          <w:p w:rsidR="00197603" w:rsidRDefault="00197603" w:rsidP="00197603">
                            <w:pPr>
                              <w:rPr>
                                <w:lang w:val="fr-CH"/>
                              </w:rPr>
                            </w:pPr>
                            <w:r>
                              <w:rPr>
                                <w:lang w:val="fr-CH"/>
                              </w:rPr>
                              <w:t>Exercice à répéter 8 - 10x/jour pendant 2 à 3 minutes</w:t>
                            </w:r>
                          </w:p>
                          <w:p w:rsidR="00197603" w:rsidRDefault="0019760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210.95pt;margin-top:391.5pt;width:485.6pt;height:110.55pt;rotation:-90;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" stroked="f">
                <v:textbox style="mso-fit-shape-to-text:t">
                  <w:txbxContent>
                    <w:p w:rsidR="00197603" w:rsidRDefault="00197603" w:rsidP="00197603">
                      <w:pPr>
                        <w:pStyle w:val="3metitre"/>
                        <w:rPr>
                          <w:lang w:val="fr-CH"/>
                        </w:rPr>
                      </w:pPr>
                      <w:r>
                        <w:rPr>
                          <w:lang w:val="fr-CH"/>
                        </w:rPr>
                        <w:t>La respiration</w:t>
                      </w:r>
                    </w:p>
                    <w:p w:rsidR="00197603" w:rsidRDefault="00197603" w:rsidP="00197603">
                      <w:pPr>
                        <w:rPr>
                          <w:lang w:val="fr-CH"/>
                        </w:rPr>
                      </w:pPr>
                    </w:p>
                    <w:p w:rsidR="00197603" w:rsidRDefault="00197603" w:rsidP="00197603">
                      <w:pPr>
                        <w:rPr>
                          <w:lang w:val="fr-CH"/>
                        </w:rPr>
                      </w:pPr>
                      <w:r>
                        <w:rPr>
                          <w:lang w:val="fr-CH"/>
                        </w:rPr>
                        <w:t>Exercice à répéter 8 - 10x/jour pendant 2 à 3 minutes</w:t>
                      </w:r>
                    </w:p>
                    <w:p w:rsidR="00197603" w:rsidRDefault="00197603"/>
                  </w:txbxContent>
                </v:textbox>
              </v:shape>
            </w:pict>
          </mc:Fallback>
        </mc:AlternateContent>
      </w:r>
    </w:p>
    <w:sectPr w:rsidR="00757ED0" w:rsidRPr="00757ED0" w:rsidSect="00D33407">
      <w:footerReference w:type="default" r:id="rId10"/>
      <w:pgSz w:w="11906" w:h="16838"/>
      <w:pgMar w:top="1417"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122" w:rsidRDefault="00364122" w:rsidP="00364122">
      <w:r>
        <w:separator/>
      </w:r>
    </w:p>
  </w:endnote>
  <w:endnote w:type="continuationSeparator" w:id="0">
    <w:p w:rsidR="00364122" w:rsidRDefault="00364122" w:rsidP="00364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9B7" w:rsidRDefault="00994FC4">
    <w:pPr>
      <w:pStyle w:val="Pieddepage"/>
      <w:jc w:val="right"/>
    </w:pPr>
    <w:r>
      <w:fldChar w:fldCharType="begin"/>
    </w:r>
    <w:r>
      <w:instrText>PAGE   \* MERGEFORMAT</w:instrText>
    </w:r>
    <w:r>
      <w:fldChar w:fldCharType="separate"/>
    </w:r>
    <w:r w:rsidR="00D33407">
      <w:rPr>
        <w:noProof/>
      </w:rPr>
      <w:t>3</w:t>
    </w:r>
    <w:r>
      <w:fldChar w:fldCharType="end"/>
    </w:r>
  </w:p>
  <w:p w:rsidR="006219B7" w:rsidRDefault="00D33407" w:rsidP="005914B9">
    <w:pPr>
      <w:pStyle w:val="Pieddepage"/>
      <w:tabs>
        <w:tab w:val="clear" w:pos="4536"/>
        <w:tab w:val="clear" w:pos="9072"/>
        <w:tab w:val="left" w:pos="6349"/>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122" w:rsidRDefault="00364122" w:rsidP="00364122">
      <w:r>
        <w:separator/>
      </w:r>
    </w:p>
  </w:footnote>
  <w:footnote w:type="continuationSeparator" w:id="0">
    <w:p w:rsidR="00364122" w:rsidRDefault="00364122" w:rsidP="003641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41C21"/>
    <w:multiLevelType w:val="hybridMultilevel"/>
    <w:tmpl w:val="492EF47C"/>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nsid w:val="725C7217"/>
    <w:multiLevelType w:val="hybridMultilevel"/>
    <w:tmpl w:val="DFC4FEF2"/>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nsid w:val="7C5818C5"/>
    <w:multiLevelType w:val="hybridMultilevel"/>
    <w:tmpl w:val="8B9659B2"/>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B2B"/>
    <w:rsid w:val="00197603"/>
    <w:rsid w:val="00364122"/>
    <w:rsid w:val="00757ED0"/>
    <w:rsid w:val="008B3269"/>
    <w:rsid w:val="00972C85"/>
    <w:rsid w:val="00994FC4"/>
    <w:rsid w:val="009F6B2B"/>
    <w:rsid w:val="00A11071"/>
    <w:rsid w:val="00AC2A47"/>
    <w:rsid w:val="00B73AD9"/>
    <w:rsid w:val="00D33407"/>
    <w:rsid w:val="00E724D9"/>
    <w:rsid w:val="00EE377A"/>
    <w:rsid w:val="00F36260"/>
    <w:rsid w:val="00FC4F9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6B2B"/>
    <w:rPr>
      <w:rFonts w:ascii="Arial" w:hAnsi="Arial"/>
      <w:sz w:val="22"/>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3metitre">
    <w:name w:val="3ème titre"/>
    <w:basedOn w:val="Normal"/>
    <w:qFormat/>
    <w:rsid w:val="009F6B2B"/>
    <w:pPr>
      <w:spacing w:before="240" w:after="60"/>
      <w:jc w:val="both"/>
    </w:pPr>
    <w:rPr>
      <w:b/>
      <w:szCs w:val="22"/>
    </w:rPr>
  </w:style>
  <w:style w:type="paragraph" w:customStyle="1" w:styleId="Style2metitre11ptNonsoulign">
    <w:name w:val="Style 2ème titre + 11 pt Non souligné"/>
    <w:basedOn w:val="Normal"/>
    <w:rsid w:val="009F6B2B"/>
    <w:pPr>
      <w:spacing w:before="240" w:after="120"/>
      <w:jc w:val="both"/>
    </w:pPr>
  </w:style>
  <w:style w:type="paragraph" w:styleId="Pieddepage">
    <w:name w:val="footer"/>
    <w:basedOn w:val="Normal"/>
    <w:link w:val="PieddepageCar"/>
    <w:uiPriority w:val="99"/>
    <w:rsid w:val="009F6B2B"/>
    <w:pPr>
      <w:tabs>
        <w:tab w:val="center" w:pos="4536"/>
        <w:tab w:val="right" w:pos="9072"/>
      </w:tabs>
    </w:pPr>
  </w:style>
  <w:style w:type="character" w:customStyle="1" w:styleId="PieddepageCar">
    <w:name w:val="Pied de page Car"/>
    <w:basedOn w:val="Policepardfaut"/>
    <w:link w:val="Pieddepage"/>
    <w:uiPriority w:val="99"/>
    <w:rsid w:val="009F6B2B"/>
    <w:rPr>
      <w:rFonts w:ascii="Arial" w:hAnsi="Arial"/>
      <w:sz w:val="22"/>
      <w:szCs w:val="24"/>
      <w:lang w:val="fr-FR" w:eastAsia="fr-FR"/>
    </w:rPr>
  </w:style>
  <w:style w:type="paragraph" w:styleId="En-tte">
    <w:name w:val="header"/>
    <w:basedOn w:val="Normal"/>
    <w:link w:val="En-tteCar"/>
    <w:rsid w:val="00364122"/>
    <w:pPr>
      <w:tabs>
        <w:tab w:val="center" w:pos="4536"/>
        <w:tab w:val="right" w:pos="9072"/>
      </w:tabs>
    </w:pPr>
  </w:style>
  <w:style w:type="character" w:customStyle="1" w:styleId="En-tteCar">
    <w:name w:val="En-tête Car"/>
    <w:basedOn w:val="Policepardfaut"/>
    <w:link w:val="En-tte"/>
    <w:rsid w:val="00364122"/>
    <w:rPr>
      <w:rFonts w:ascii="Arial" w:hAnsi="Arial"/>
      <w:sz w:val="22"/>
      <w:szCs w:val="24"/>
      <w:lang w:val="fr-FR" w:eastAsia="fr-FR"/>
    </w:rPr>
  </w:style>
  <w:style w:type="paragraph" w:styleId="Textedebulles">
    <w:name w:val="Balloon Text"/>
    <w:basedOn w:val="Normal"/>
    <w:link w:val="TextedebullesCar"/>
    <w:rsid w:val="00757ED0"/>
    <w:rPr>
      <w:rFonts w:ascii="Tahoma" w:hAnsi="Tahoma" w:cs="Tahoma"/>
      <w:sz w:val="16"/>
      <w:szCs w:val="16"/>
    </w:rPr>
  </w:style>
  <w:style w:type="character" w:customStyle="1" w:styleId="TextedebullesCar">
    <w:name w:val="Texte de bulles Car"/>
    <w:basedOn w:val="Policepardfaut"/>
    <w:link w:val="Textedebulles"/>
    <w:rsid w:val="00757ED0"/>
    <w:rPr>
      <w:rFonts w:ascii="Tahoma" w:hAnsi="Tahoma" w:cs="Tahoma"/>
      <w:sz w:val="16"/>
      <w:szCs w:val="16"/>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6B2B"/>
    <w:rPr>
      <w:rFonts w:ascii="Arial" w:hAnsi="Arial"/>
      <w:sz w:val="22"/>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3metitre">
    <w:name w:val="3ème titre"/>
    <w:basedOn w:val="Normal"/>
    <w:qFormat/>
    <w:rsid w:val="009F6B2B"/>
    <w:pPr>
      <w:spacing w:before="240" w:after="60"/>
      <w:jc w:val="both"/>
    </w:pPr>
    <w:rPr>
      <w:b/>
      <w:szCs w:val="22"/>
    </w:rPr>
  </w:style>
  <w:style w:type="paragraph" w:customStyle="1" w:styleId="Style2metitre11ptNonsoulign">
    <w:name w:val="Style 2ème titre + 11 pt Non souligné"/>
    <w:basedOn w:val="Normal"/>
    <w:rsid w:val="009F6B2B"/>
    <w:pPr>
      <w:spacing w:before="240" w:after="120"/>
      <w:jc w:val="both"/>
    </w:pPr>
  </w:style>
  <w:style w:type="paragraph" w:styleId="Pieddepage">
    <w:name w:val="footer"/>
    <w:basedOn w:val="Normal"/>
    <w:link w:val="PieddepageCar"/>
    <w:uiPriority w:val="99"/>
    <w:rsid w:val="009F6B2B"/>
    <w:pPr>
      <w:tabs>
        <w:tab w:val="center" w:pos="4536"/>
        <w:tab w:val="right" w:pos="9072"/>
      </w:tabs>
    </w:pPr>
  </w:style>
  <w:style w:type="character" w:customStyle="1" w:styleId="PieddepageCar">
    <w:name w:val="Pied de page Car"/>
    <w:basedOn w:val="Policepardfaut"/>
    <w:link w:val="Pieddepage"/>
    <w:uiPriority w:val="99"/>
    <w:rsid w:val="009F6B2B"/>
    <w:rPr>
      <w:rFonts w:ascii="Arial" w:hAnsi="Arial"/>
      <w:sz w:val="22"/>
      <w:szCs w:val="24"/>
      <w:lang w:val="fr-FR" w:eastAsia="fr-FR"/>
    </w:rPr>
  </w:style>
  <w:style w:type="paragraph" w:styleId="En-tte">
    <w:name w:val="header"/>
    <w:basedOn w:val="Normal"/>
    <w:link w:val="En-tteCar"/>
    <w:rsid w:val="00364122"/>
    <w:pPr>
      <w:tabs>
        <w:tab w:val="center" w:pos="4536"/>
        <w:tab w:val="right" w:pos="9072"/>
      </w:tabs>
    </w:pPr>
  </w:style>
  <w:style w:type="character" w:customStyle="1" w:styleId="En-tteCar">
    <w:name w:val="En-tête Car"/>
    <w:basedOn w:val="Policepardfaut"/>
    <w:link w:val="En-tte"/>
    <w:rsid w:val="00364122"/>
    <w:rPr>
      <w:rFonts w:ascii="Arial" w:hAnsi="Arial"/>
      <w:sz w:val="22"/>
      <w:szCs w:val="24"/>
      <w:lang w:val="fr-FR" w:eastAsia="fr-FR"/>
    </w:rPr>
  </w:style>
  <w:style w:type="paragraph" w:styleId="Textedebulles">
    <w:name w:val="Balloon Text"/>
    <w:basedOn w:val="Normal"/>
    <w:link w:val="TextedebullesCar"/>
    <w:rsid w:val="00757ED0"/>
    <w:rPr>
      <w:rFonts w:ascii="Tahoma" w:hAnsi="Tahoma" w:cs="Tahoma"/>
      <w:sz w:val="16"/>
      <w:szCs w:val="16"/>
    </w:rPr>
  </w:style>
  <w:style w:type="character" w:customStyle="1" w:styleId="TextedebullesCar">
    <w:name w:val="Texte de bulles Car"/>
    <w:basedOn w:val="Policepardfaut"/>
    <w:link w:val="Textedebulles"/>
    <w:rsid w:val="00757ED0"/>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FAF67-1AFA-4DAF-802B-F76DC2E8E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E110F992.dotm</Template>
  <TotalTime>239</TotalTime>
  <Pages>3</Pages>
  <Words>905</Words>
  <Characters>4669</Characters>
  <Application>Microsoft Office Word</Application>
  <DocSecurity>0</DocSecurity>
  <Lines>38</Lines>
  <Paragraphs>11</Paragraphs>
  <ScaleCrop>false</ScaleCrop>
  <HeadingPairs>
    <vt:vector size="2" baseType="variant">
      <vt:variant>
        <vt:lpstr>Titre</vt:lpstr>
      </vt:variant>
      <vt:variant>
        <vt:i4>1</vt:i4>
      </vt:variant>
    </vt:vector>
  </HeadingPairs>
  <TitlesOfParts>
    <vt:vector size="1" baseType="lpstr">
      <vt:lpstr/>
    </vt:vector>
  </TitlesOfParts>
  <Company>Etat de Genève</Company>
  <LinksUpToDate>false</LinksUpToDate>
  <CharactersWithSpaces>5563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Laemmel Fanny (DIP)</dc:creator>
  <cp:lastModifiedBy>Laemmel Fanny (DIP)</cp:lastModifiedBy>
  <cp:revision>7</cp:revision>
  <cp:lastPrinted>2016-08-04T07:36:00Z</cp:lastPrinted>
  <dcterms:created xsi:type="dcterms:W3CDTF">2015-12-04T15:31:00Z</dcterms:created>
  <dcterms:modified xsi:type="dcterms:W3CDTF">2016-08-04T12:35:00Z</dcterms:modified>
</cp:coreProperties>
</file>